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2.xml" ContentType="application/vnd.ms-office.webextension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01320579"/>
        <w:docPartObj>
          <w:docPartGallery w:val="Cover Pages"/>
          <w:docPartUnique/>
        </w:docPartObj>
      </w:sdtPr>
      <w:sdtEndPr/>
      <w:sdtContent>
        <w:p w:rsidR="00ED4D22" w:rsidRDefault="00511A38" w:rsidP="002126E8">
          <w:r>
            <w:rPr>
              <w:noProof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8" o:spid="_x0000_s1026" type="#_x0000_t202" style="position:absolute;left:0;text-align:left;margin-left:0;margin-top:0;width:134.85pt;height:302.4pt;z-index:251659264;visibility:visible;mso-width-percent:941;mso-height-percent:773;mso-position-horizontal:center;mso-position-horizontal-relative:page;mso-position-vertical:center;mso-position-vertical-relative:page;mso-width-percent:941;mso-height-percent:773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" fillcolor="white [3201]" stroked="f" strokeweight=".5pt">
                <v:textbox inset="0,0,0,0">
                  <w:txbxContent>
                    <w:tbl>
                      <w:tblPr>
                        <w:tblW w:w="5000" w:type="pct"/>
                        <w:jc w:val="center"/>
                        <w:tblBorders>
                          <w:insideV w:val="single" w:sz="12" w:space="0" w:color="ED7D31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30"/>
                        <w:gridCol w:w="5806"/>
                      </w:tblGrid>
                      <w:tr w:rsidR="00930EAF">
                        <w:trPr>
                          <w:jc w:val="center"/>
                        </w:trPr>
                        <w:tc>
                          <w:tcPr>
                            <w:tcW w:w="2568" w:type="pct"/>
                            <w:vAlign w:val="center"/>
                          </w:tcPr>
                          <w:p w:rsidR="00930EAF" w:rsidRDefault="00930EAF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78253" cy="2476005"/>
                                  <wp:effectExtent l="0" t="0" r="3175" b="635"/>
                                  <wp:docPr id="54" name="Рисунок 54" descr="http://www.heraldicum.ru/russia/subjects/towns/images/taishet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heraldicum.ru/russia/subjects/towns/images/taishet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3356" cy="2502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0EAF" w:rsidRDefault="00930EAF" w:rsidP="00921CDC">
                            <w:pPr>
                              <w:ind w:firstLine="0"/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2" w:type="pct"/>
                            <w:vAlign w:val="center"/>
                          </w:tcPr>
                          <w:p w:rsidR="00930EAF" w:rsidRDefault="00930EAF" w:rsidP="001B4902">
                            <w:pPr>
                              <w:pStyle w:val="a6"/>
                              <w:jc w:val="both"/>
                            </w:pPr>
                            <w:r>
                              <w:t xml:space="preserve">          </w:t>
                            </w:r>
                            <w:r w:rsidRPr="00A5148B">
                              <w:t>итоговый</w:t>
                            </w:r>
                            <w:r>
                              <w:t xml:space="preserve"> отчет</w:t>
                            </w:r>
                          </w:p>
                          <w:p w:rsidR="00930EAF" w:rsidRDefault="00930EAF" w:rsidP="00A0532B">
                            <w:pPr>
                              <w:pStyle w:val="a4"/>
                              <w:jc w:val="center"/>
                              <w:rPr>
                                <w:rStyle w:val="a7"/>
                              </w:rPr>
                            </w:pPr>
                            <w:r>
                              <w:rPr>
                                <w:rStyle w:val="a7"/>
                              </w:rPr>
                              <w:t xml:space="preserve">Управления образования администрации Тайшетского района </w:t>
                            </w:r>
                          </w:p>
                          <w:p w:rsidR="00930EAF" w:rsidRDefault="00930EAF" w:rsidP="001412BB">
                            <w:pPr>
                              <w:pStyle w:val="a4"/>
                              <w:jc w:val="center"/>
                            </w:pPr>
                            <w:r w:rsidRPr="003A4E55">
                              <w:rPr>
                                <w:rStyle w:val="a7"/>
                              </w:rPr>
                              <w:t>о результатах</w:t>
                            </w:r>
                            <w:r>
                              <w:rPr>
                                <w:rStyle w:val="a7"/>
                              </w:rPr>
                              <w:t xml:space="preserve"> анализа</w:t>
                            </w:r>
                            <w:r w:rsidRPr="003A4E55">
                              <w:rPr>
                                <w:rStyle w:val="a7"/>
                              </w:rPr>
                              <w:t xml:space="preserve"> состояния и перспектив развития системы образования за</w:t>
                            </w:r>
                            <w:r w:rsidRPr="00AA7038">
                              <w:rPr>
                                <w:rStyle w:val="a7"/>
                              </w:rPr>
                              <w:t> </w:t>
                            </w:r>
                            <w:r>
                              <w:rPr>
                                <w:rStyle w:val="a7"/>
                              </w:rPr>
                              <w:t xml:space="preserve">2017 </w:t>
                            </w:r>
                            <w:r w:rsidRPr="00AA7038">
                              <w:rPr>
                                <w:rStyle w:val="a7"/>
                              </w:rPr>
                              <w:t> год</w:t>
                            </w:r>
                          </w:p>
                        </w:tc>
                      </w:tr>
                    </w:tbl>
                    <w:p w:rsidR="00930EAF" w:rsidRDefault="00930EAF"/>
                  </w:txbxContent>
                </v:textbox>
                <w10:wrap anchorx="page" anchory="page"/>
              </v:shape>
            </w:pict>
          </w:r>
          <w:r w:rsidR="00ED4D22">
            <w:br w:type="page"/>
          </w:r>
        </w:p>
      </w:sdtContent>
    </w:sdt>
    <w:sdt>
      <w:sdtPr>
        <w:rPr>
          <w:rFonts w:eastAsiaTheme="minorHAnsi" w:cstheme="minorBidi"/>
          <w:b w:val="0"/>
          <w:sz w:val="24"/>
          <w:szCs w:val="22"/>
          <w:lang w:eastAsia="en-US"/>
        </w:rPr>
        <w:id w:val="-28751797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D30670" w:rsidRDefault="00D30670">
          <w:pPr>
            <w:pStyle w:val="ac"/>
          </w:pPr>
          <w:r>
            <w:t>Оглавление</w:t>
          </w:r>
        </w:p>
        <w:p w:rsidR="002B05D6" w:rsidRDefault="001002FE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 w:rsidR="00D30670">
            <w:instrText xml:space="preserve"> TOC \o "1-3" \h \z \u </w:instrText>
          </w:r>
          <w:r>
            <w:fldChar w:fldCharType="separate"/>
          </w:r>
          <w:hyperlink w:anchor="_Toc495357522" w:history="1">
            <w:r w:rsidR="002B05D6" w:rsidRPr="00614195">
              <w:rPr>
                <w:rStyle w:val="ad"/>
                <w:noProof/>
              </w:rPr>
              <w:t>Перечень сокращений</w:t>
            </w:r>
            <w:r w:rsidR="002B05D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05D6">
              <w:rPr>
                <w:noProof/>
                <w:webHidden/>
              </w:rPr>
              <w:instrText xml:space="preserve"> PAGEREF _Toc495357522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0FF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05D6" w:rsidRDefault="00511A38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5357523" w:history="1">
            <w:r w:rsidR="002B05D6" w:rsidRPr="00614195">
              <w:rPr>
                <w:rStyle w:val="ad"/>
                <w:noProof/>
                <w:lang w:val="en-US"/>
              </w:rPr>
              <w:t>I</w:t>
            </w:r>
            <w:r w:rsidR="002B05D6" w:rsidRPr="00614195">
              <w:rPr>
                <w:rStyle w:val="ad"/>
                <w:noProof/>
              </w:rPr>
              <w:t>. Анализ состояния и перспектив развития системы образования</w:t>
            </w:r>
            <w:r w:rsidR="002B05D6">
              <w:rPr>
                <w:noProof/>
                <w:webHidden/>
              </w:rPr>
              <w:tab/>
            </w:r>
            <w:r w:rsidR="001002FE">
              <w:rPr>
                <w:noProof/>
                <w:webHidden/>
              </w:rPr>
              <w:fldChar w:fldCharType="begin"/>
            </w:r>
            <w:r w:rsidR="002B05D6">
              <w:rPr>
                <w:noProof/>
                <w:webHidden/>
              </w:rPr>
              <w:instrText xml:space="preserve"> PAGEREF _Toc495357523 \h </w:instrText>
            </w:r>
            <w:r w:rsidR="001002FE">
              <w:rPr>
                <w:noProof/>
                <w:webHidden/>
              </w:rPr>
            </w:r>
            <w:r w:rsidR="001002FE">
              <w:rPr>
                <w:noProof/>
                <w:webHidden/>
              </w:rPr>
              <w:fldChar w:fldCharType="separate"/>
            </w:r>
            <w:r w:rsidR="00FE0FF5">
              <w:rPr>
                <w:noProof/>
                <w:webHidden/>
              </w:rPr>
              <w:t>4</w:t>
            </w:r>
            <w:r w:rsidR="001002FE">
              <w:rPr>
                <w:noProof/>
                <w:webHidden/>
              </w:rPr>
              <w:fldChar w:fldCharType="end"/>
            </w:r>
          </w:hyperlink>
        </w:p>
        <w:p w:rsidR="002B05D6" w:rsidRDefault="00511A38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5357524" w:history="1">
            <w:r w:rsidR="002B05D6" w:rsidRPr="00614195">
              <w:rPr>
                <w:rStyle w:val="ad"/>
                <w:noProof/>
              </w:rPr>
              <w:t>1. Вводная часть</w:t>
            </w:r>
            <w:r w:rsidR="002B05D6">
              <w:rPr>
                <w:noProof/>
                <w:webHidden/>
              </w:rPr>
              <w:tab/>
            </w:r>
            <w:r w:rsidR="001002FE">
              <w:rPr>
                <w:noProof/>
                <w:webHidden/>
              </w:rPr>
              <w:fldChar w:fldCharType="begin"/>
            </w:r>
            <w:r w:rsidR="002B05D6">
              <w:rPr>
                <w:noProof/>
                <w:webHidden/>
              </w:rPr>
              <w:instrText xml:space="preserve"> PAGEREF _Toc495357524 \h </w:instrText>
            </w:r>
            <w:r w:rsidR="001002FE">
              <w:rPr>
                <w:noProof/>
                <w:webHidden/>
              </w:rPr>
            </w:r>
            <w:r w:rsidR="001002FE">
              <w:rPr>
                <w:noProof/>
                <w:webHidden/>
              </w:rPr>
              <w:fldChar w:fldCharType="separate"/>
            </w:r>
            <w:r w:rsidR="00FE0FF5">
              <w:rPr>
                <w:noProof/>
                <w:webHidden/>
              </w:rPr>
              <w:t>4</w:t>
            </w:r>
            <w:r w:rsidR="001002FE">
              <w:rPr>
                <w:noProof/>
                <w:webHidden/>
              </w:rPr>
              <w:fldChar w:fldCharType="end"/>
            </w:r>
          </w:hyperlink>
        </w:p>
        <w:p w:rsidR="002B05D6" w:rsidRDefault="00511A38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5357525" w:history="1">
            <w:r w:rsidR="002B05D6" w:rsidRPr="00614195">
              <w:rPr>
                <w:rStyle w:val="ad"/>
                <w:noProof/>
              </w:rPr>
              <w:t>1.1. Аннотация</w:t>
            </w:r>
            <w:r w:rsidR="002B05D6">
              <w:rPr>
                <w:noProof/>
                <w:webHidden/>
              </w:rPr>
              <w:tab/>
            </w:r>
            <w:r w:rsidR="001002FE">
              <w:rPr>
                <w:noProof/>
                <w:webHidden/>
              </w:rPr>
              <w:fldChar w:fldCharType="begin"/>
            </w:r>
            <w:r w:rsidR="002B05D6">
              <w:rPr>
                <w:noProof/>
                <w:webHidden/>
              </w:rPr>
              <w:instrText xml:space="preserve"> PAGEREF _Toc495357525 \h </w:instrText>
            </w:r>
            <w:r w:rsidR="001002FE">
              <w:rPr>
                <w:noProof/>
                <w:webHidden/>
              </w:rPr>
            </w:r>
            <w:r w:rsidR="001002FE">
              <w:rPr>
                <w:noProof/>
                <w:webHidden/>
              </w:rPr>
              <w:fldChar w:fldCharType="separate"/>
            </w:r>
            <w:r w:rsidR="00FE0FF5">
              <w:rPr>
                <w:noProof/>
                <w:webHidden/>
              </w:rPr>
              <w:t>4</w:t>
            </w:r>
            <w:r w:rsidR="001002FE">
              <w:rPr>
                <w:noProof/>
                <w:webHidden/>
              </w:rPr>
              <w:fldChar w:fldCharType="end"/>
            </w:r>
          </w:hyperlink>
        </w:p>
        <w:p w:rsidR="002B05D6" w:rsidRDefault="00511A38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5357526" w:history="1">
            <w:r w:rsidR="002B05D6" w:rsidRPr="00614195">
              <w:rPr>
                <w:rStyle w:val="ad"/>
                <w:noProof/>
              </w:rPr>
              <w:t>1.2. Ответственные за подготовку</w:t>
            </w:r>
            <w:r w:rsidR="002B05D6">
              <w:rPr>
                <w:noProof/>
                <w:webHidden/>
              </w:rPr>
              <w:tab/>
            </w:r>
            <w:r w:rsidR="001002FE">
              <w:rPr>
                <w:noProof/>
                <w:webHidden/>
              </w:rPr>
              <w:fldChar w:fldCharType="begin"/>
            </w:r>
            <w:r w:rsidR="002B05D6">
              <w:rPr>
                <w:noProof/>
                <w:webHidden/>
              </w:rPr>
              <w:instrText xml:space="preserve"> PAGEREF _Toc495357526 \h </w:instrText>
            </w:r>
            <w:r w:rsidR="001002FE">
              <w:rPr>
                <w:noProof/>
                <w:webHidden/>
              </w:rPr>
            </w:r>
            <w:r w:rsidR="001002FE">
              <w:rPr>
                <w:noProof/>
                <w:webHidden/>
              </w:rPr>
              <w:fldChar w:fldCharType="separate"/>
            </w:r>
            <w:r w:rsidR="00FE0FF5">
              <w:rPr>
                <w:noProof/>
                <w:webHidden/>
              </w:rPr>
              <w:t>5</w:t>
            </w:r>
            <w:r w:rsidR="001002FE">
              <w:rPr>
                <w:noProof/>
                <w:webHidden/>
              </w:rPr>
              <w:fldChar w:fldCharType="end"/>
            </w:r>
          </w:hyperlink>
        </w:p>
        <w:p w:rsidR="002B05D6" w:rsidRDefault="00511A38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5357527" w:history="1">
            <w:r w:rsidR="002B05D6" w:rsidRPr="00614195">
              <w:rPr>
                <w:rStyle w:val="ad"/>
                <w:noProof/>
              </w:rPr>
              <w:t>1.3. Контакты</w:t>
            </w:r>
            <w:r w:rsidR="002B05D6">
              <w:rPr>
                <w:noProof/>
                <w:webHidden/>
              </w:rPr>
              <w:tab/>
            </w:r>
            <w:r w:rsidR="001002FE">
              <w:rPr>
                <w:noProof/>
                <w:webHidden/>
              </w:rPr>
              <w:fldChar w:fldCharType="begin"/>
            </w:r>
            <w:r w:rsidR="002B05D6">
              <w:rPr>
                <w:noProof/>
                <w:webHidden/>
              </w:rPr>
              <w:instrText xml:space="preserve"> PAGEREF _Toc495357527 \h </w:instrText>
            </w:r>
            <w:r w:rsidR="001002FE">
              <w:rPr>
                <w:noProof/>
                <w:webHidden/>
              </w:rPr>
            </w:r>
            <w:r w:rsidR="001002FE">
              <w:rPr>
                <w:noProof/>
                <w:webHidden/>
              </w:rPr>
              <w:fldChar w:fldCharType="separate"/>
            </w:r>
            <w:r w:rsidR="00FE0FF5">
              <w:rPr>
                <w:noProof/>
                <w:webHidden/>
              </w:rPr>
              <w:t>6</w:t>
            </w:r>
            <w:r w:rsidR="001002FE">
              <w:rPr>
                <w:noProof/>
                <w:webHidden/>
              </w:rPr>
              <w:fldChar w:fldCharType="end"/>
            </w:r>
          </w:hyperlink>
        </w:p>
        <w:p w:rsidR="002B05D6" w:rsidRDefault="00511A38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5357528" w:history="1">
            <w:r w:rsidR="002B05D6" w:rsidRPr="00614195">
              <w:rPr>
                <w:rStyle w:val="ad"/>
                <w:noProof/>
              </w:rPr>
              <w:t>1.4. Источники данных</w:t>
            </w:r>
            <w:r w:rsidR="002B05D6">
              <w:rPr>
                <w:noProof/>
                <w:webHidden/>
              </w:rPr>
              <w:tab/>
            </w:r>
            <w:r w:rsidR="001002FE">
              <w:rPr>
                <w:noProof/>
                <w:webHidden/>
              </w:rPr>
              <w:fldChar w:fldCharType="begin"/>
            </w:r>
            <w:r w:rsidR="002B05D6">
              <w:rPr>
                <w:noProof/>
                <w:webHidden/>
              </w:rPr>
              <w:instrText xml:space="preserve"> PAGEREF _Toc495357528 \h </w:instrText>
            </w:r>
            <w:r w:rsidR="001002FE">
              <w:rPr>
                <w:noProof/>
                <w:webHidden/>
              </w:rPr>
            </w:r>
            <w:r w:rsidR="001002FE">
              <w:rPr>
                <w:noProof/>
                <w:webHidden/>
              </w:rPr>
              <w:fldChar w:fldCharType="separate"/>
            </w:r>
            <w:r w:rsidR="00FE0FF5">
              <w:rPr>
                <w:noProof/>
                <w:webHidden/>
              </w:rPr>
              <w:t>7</w:t>
            </w:r>
            <w:r w:rsidR="001002FE">
              <w:rPr>
                <w:noProof/>
                <w:webHidden/>
              </w:rPr>
              <w:fldChar w:fldCharType="end"/>
            </w:r>
          </w:hyperlink>
        </w:p>
        <w:p w:rsidR="002B05D6" w:rsidRDefault="00511A38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5357529" w:history="1">
            <w:r w:rsidR="002B05D6" w:rsidRPr="00614195">
              <w:rPr>
                <w:rStyle w:val="ad"/>
                <w:noProof/>
              </w:rPr>
              <w:t xml:space="preserve">1.5. Паспорт образовательной системы </w:t>
            </w:r>
            <w:r w:rsidR="002B05D6">
              <w:rPr>
                <w:noProof/>
                <w:webHidden/>
              </w:rPr>
              <w:tab/>
            </w:r>
            <w:r w:rsidR="001002FE">
              <w:rPr>
                <w:noProof/>
                <w:webHidden/>
              </w:rPr>
              <w:fldChar w:fldCharType="begin"/>
            </w:r>
            <w:r w:rsidR="002B05D6">
              <w:rPr>
                <w:noProof/>
                <w:webHidden/>
              </w:rPr>
              <w:instrText xml:space="preserve"> PAGEREF _Toc495357529 \h </w:instrText>
            </w:r>
            <w:r w:rsidR="001002FE">
              <w:rPr>
                <w:noProof/>
                <w:webHidden/>
              </w:rPr>
            </w:r>
            <w:r w:rsidR="001002FE">
              <w:rPr>
                <w:noProof/>
                <w:webHidden/>
              </w:rPr>
              <w:fldChar w:fldCharType="separate"/>
            </w:r>
            <w:r w:rsidR="00FE0FF5">
              <w:rPr>
                <w:noProof/>
                <w:webHidden/>
              </w:rPr>
              <w:t>8</w:t>
            </w:r>
            <w:r w:rsidR="001002FE">
              <w:rPr>
                <w:noProof/>
                <w:webHidden/>
              </w:rPr>
              <w:fldChar w:fldCharType="end"/>
            </w:r>
          </w:hyperlink>
        </w:p>
        <w:p w:rsidR="002B05D6" w:rsidRDefault="00511A38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5357530" w:history="1">
            <w:r w:rsidR="002B05D6" w:rsidRPr="00614195">
              <w:rPr>
                <w:rStyle w:val="ad"/>
                <w:noProof/>
              </w:rPr>
              <w:t>1.6. Образовательный контекст</w:t>
            </w:r>
            <w:r w:rsidR="002B05D6">
              <w:rPr>
                <w:noProof/>
                <w:webHidden/>
              </w:rPr>
              <w:tab/>
            </w:r>
            <w:r w:rsidR="001002FE">
              <w:rPr>
                <w:noProof/>
                <w:webHidden/>
              </w:rPr>
              <w:fldChar w:fldCharType="begin"/>
            </w:r>
            <w:r w:rsidR="002B05D6">
              <w:rPr>
                <w:noProof/>
                <w:webHidden/>
              </w:rPr>
              <w:instrText xml:space="preserve"> PAGEREF _Toc495357530 \h </w:instrText>
            </w:r>
            <w:r w:rsidR="001002FE">
              <w:rPr>
                <w:noProof/>
                <w:webHidden/>
              </w:rPr>
            </w:r>
            <w:r w:rsidR="001002FE">
              <w:rPr>
                <w:noProof/>
                <w:webHidden/>
              </w:rPr>
              <w:fldChar w:fldCharType="separate"/>
            </w:r>
            <w:r w:rsidR="00FE0FF5">
              <w:rPr>
                <w:noProof/>
                <w:webHidden/>
              </w:rPr>
              <w:t>13</w:t>
            </w:r>
            <w:r w:rsidR="001002FE">
              <w:rPr>
                <w:noProof/>
                <w:webHidden/>
              </w:rPr>
              <w:fldChar w:fldCharType="end"/>
            </w:r>
          </w:hyperlink>
        </w:p>
        <w:p w:rsidR="002B05D6" w:rsidRDefault="00511A38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5357531" w:history="1">
            <w:r w:rsidR="002B05D6" w:rsidRPr="00614195">
              <w:rPr>
                <w:rStyle w:val="ad"/>
                <w:noProof/>
              </w:rPr>
              <w:t>1.7. Особенности образовательной системы</w:t>
            </w:r>
            <w:r w:rsidR="002B05D6">
              <w:rPr>
                <w:noProof/>
                <w:webHidden/>
              </w:rPr>
              <w:tab/>
            </w:r>
            <w:r w:rsidR="001002FE">
              <w:rPr>
                <w:noProof/>
                <w:webHidden/>
              </w:rPr>
              <w:fldChar w:fldCharType="begin"/>
            </w:r>
            <w:r w:rsidR="002B05D6">
              <w:rPr>
                <w:noProof/>
                <w:webHidden/>
              </w:rPr>
              <w:instrText xml:space="preserve"> PAGEREF _Toc495357531 \h </w:instrText>
            </w:r>
            <w:r w:rsidR="001002FE">
              <w:rPr>
                <w:noProof/>
                <w:webHidden/>
              </w:rPr>
            </w:r>
            <w:r w:rsidR="001002FE">
              <w:rPr>
                <w:noProof/>
                <w:webHidden/>
              </w:rPr>
              <w:fldChar w:fldCharType="separate"/>
            </w:r>
            <w:r w:rsidR="00FE0FF5">
              <w:rPr>
                <w:noProof/>
                <w:webHidden/>
              </w:rPr>
              <w:t>25</w:t>
            </w:r>
            <w:r w:rsidR="001002FE">
              <w:rPr>
                <w:noProof/>
                <w:webHidden/>
              </w:rPr>
              <w:fldChar w:fldCharType="end"/>
            </w:r>
          </w:hyperlink>
        </w:p>
        <w:p w:rsidR="002B05D6" w:rsidRDefault="00511A38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5357532" w:history="1">
            <w:r w:rsidR="002B05D6" w:rsidRPr="00614195">
              <w:rPr>
                <w:rStyle w:val="ad"/>
                <w:noProof/>
              </w:rPr>
              <w:t>2. Анализ состояния и перспектив развития системы образования: основная часть.</w:t>
            </w:r>
            <w:r w:rsidR="002B05D6">
              <w:rPr>
                <w:noProof/>
                <w:webHidden/>
              </w:rPr>
              <w:tab/>
            </w:r>
            <w:r w:rsidR="001002FE">
              <w:rPr>
                <w:noProof/>
                <w:webHidden/>
              </w:rPr>
              <w:fldChar w:fldCharType="begin"/>
            </w:r>
            <w:r w:rsidR="002B05D6">
              <w:rPr>
                <w:noProof/>
                <w:webHidden/>
              </w:rPr>
              <w:instrText xml:space="preserve"> PAGEREF _Toc495357532 \h </w:instrText>
            </w:r>
            <w:r w:rsidR="001002FE">
              <w:rPr>
                <w:noProof/>
                <w:webHidden/>
              </w:rPr>
            </w:r>
            <w:r w:rsidR="001002FE">
              <w:rPr>
                <w:noProof/>
                <w:webHidden/>
              </w:rPr>
              <w:fldChar w:fldCharType="separate"/>
            </w:r>
            <w:r w:rsidR="00FE0FF5">
              <w:rPr>
                <w:noProof/>
                <w:webHidden/>
              </w:rPr>
              <w:t>26</w:t>
            </w:r>
            <w:r w:rsidR="001002FE">
              <w:rPr>
                <w:noProof/>
                <w:webHidden/>
              </w:rPr>
              <w:fldChar w:fldCharType="end"/>
            </w:r>
          </w:hyperlink>
        </w:p>
        <w:p w:rsidR="002B05D6" w:rsidRDefault="00511A38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5357533" w:history="1">
            <w:r w:rsidR="002B05D6" w:rsidRPr="00614195">
              <w:rPr>
                <w:rStyle w:val="ad"/>
                <w:noProof/>
              </w:rPr>
              <w:t>2.1. Сведения о развитии дошкольного образования</w:t>
            </w:r>
            <w:r w:rsidR="002B05D6">
              <w:rPr>
                <w:noProof/>
                <w:webHidden/>
              </w:rPr>
              <w:tab/>
            </w:r>
            <w:r w:rsidR="001002FE">
              <w:rPr>
                <w:noProof/>
                <w:webHidden/>
              </w:rPr>
              <w:fldChar w:fldCharType="begin"/>
            </w:r>
            <w:r w:rsidR="002B05D6">
              <w:rPr>
                <w:noProof/>
                <w:webHidden/>
              </w:rPr>
              <w:instrText xml:space="preserve"> PAGEREF _Toc495357533 \h </w:instrText>
            </w:r>
            <w:r w:rsidR="001002FE">
              <w:rPr>
                <w:noProof/>
                <w:webHidden/>
              </w:rPr>
            </w:r>
            <w:r w:rsidR="001002FE">
              <w:rPr>
                <w:noProof/>
                <w:webHidden/>
              </w:rPr>
              <w:fldChar w:fldCharType="separate"/>
            </w:r>
            <w:r w:rsidR="00FE0FF5">
              <w:rPr>
                <w:noProof/>
                <w:webHidden/>
              </w:rPr>
              <w:t>27</w:t>
            </w:r>
            <w:r w:rsidR="001002FE">
              <w:rPr>
                <w:noProof/>
                <w:webHidden/>
              </w:rPr>
              <w:fldChar w:fldCharType="end"/>
            </w:r>
          </w:hyperlink>
        </w:p>
        <w:p w:rsidR="002B05D6" w:rsidRDefault="00511A38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5357534" w:history="1">
            <w:r w:rsidR="002B05D6" w:rsidRPr="00614195">
              <w:rPr>
                <w:rStyle w:val="ad"/>
                <w:noProof/>
              </w:rPr>
              <w:t>2.2. Сведения о развитии начального общего образования, основного общего образования и среднего общего образования</w:t>
            </w:r>
            <w:r w:rsidR="002B05D6">
              <w:rPr>
                <w:noProof/>
                <w:webHidden/>
              </w:rPr>
              <w:tab/>
            </w:r>
            <w:r w:rsidR="001002FE">
              <w:rPr>
                <w:noProof/>
                <w:webHidden/>
              </w:rPr>
              <w:fldChar w:fldCharType="begin"/>
            </w:r>
            <w:r w:rsidR="002B05D6">
              <w:rPr>
                <w:noProof/>
                <w:webHidden/>
              </w:rPr>
              <w:instrText xml:space="preserve"> PAGEREF _Toc495357534 \h </w:instrText>
            </w:r>
            <w:r w:rsidR="001002FE">
              <w:rPr>
                <w:noProof/>
                <w:webHidden/>
              </w:rPr>
            </w:r>
            <w:r w:rsidR="001002FE">
              <w:rPr>
                <w:noProof/>
                <w:webHidden/>
              </w:rPr>
              <w:fldChar w:fldCharType="separate"/>
            </w:r>
            <w:r w:rsidR="00FE0FF5">
              <w:rPr>
                <w:noProof/>
                <w:webHidden/>
              </w:rPr>
              <w:t>39</w:t>
            </w:r>
            <w:r w:rsidR="001002FE">
              <w:rPr>
                <w:noProof/>
                <w:webHidden/>
              </w:rPr>
              <w:fldChar w:fldCharType="end"/>
            </w:r>
          </w:hyperlink>
        </w:p>
        <w:p w:rsidR="002B05D6" w:rsidRDefault="00511A38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5357535" w:history="1">
            <w:r w:rsidR="002B05D6" w:rsidRPr="00614195">
              <w:rPr>
                <w:rStyle w:val="ad"/>
                <w:noProof/>
              </w:rPr>
              <w:t>2.3. Сведения о развитии дополнительного образования детей и взрослых</w:t>
            </w:r>
            <w:r w:rsidR="002B05D6">
              <w:rPr>
                <w:noProof/>
                <w:webHidden/>
              </w:rPr>
              <w:tab/>
            </w:r>
            <w:r w:rsidR="001002FE">
              <w:rPr>
                <w:noProof/>
                <w:webHidden/>
              </w:rPr>
              <w:fldChar w:fldCharType="begin"/>
            </w:r>
            <w:r w:rsidR="002B05D6">
              <w:rPr>
                <w:noProof/>
                <w:webHidden/>
              </w:rPr>
              <w:instrText xml:space="preserve"> PAGEREF _Toc495357535 \h </w:instrText>
            </w:r>
            <w:r w:rsidR="001002FE">
              <w:rPr>
                <w:noProof/>
                <w:webHidden/>
              </w:rPr>
            </w:r>
            <w:r w:rsidR="001002FE">
              <w:rPr>
                <w:noProof/>
                <w:webHidden/>
              </w:rPr>
              <w:fldChar w:fldCharType="separate"/>
            </w:r>
            <w:r w:rsidR="00FE0FF5">
              <w:rPr>
                <w:noProof/>
                <w:webHidden/>
              </w:rPr>
              <w:t>57</w:t>
            </w:r>
            <w:r w:rsidR="001002FE">
              <w:rPr>
                <w:noProof/>
                <w:webHidden/>
              </w:rPr>
              <w:fldChar w:fldCharType="end"/>
            </w:r>
          </w:hyperlink>
        </w:p>
        <w:p w:rsidR="002B05D6" w:rsidRDefault="00511A38" w:rsidP="00FB2AE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5357538" w:history="1">
            <w:r w:rsidR="00FB2AEF">
              <w:rPr>
                <w:rStyle w:val="ad"/>
                <w:noProof/>
              </w:rPr>
              <w:t>2.4</w:t>
            </w:r>
            <w:r w:rsidR="002B05D6" w:rsidRPr="00614195">
              <w:rPr>
                <w:rStyle w:val="ad"/>
                <w:noProof/>
              </w:rPr>
              <w:t>. Развитие системы оценки качества образования и информационной прозрачности системы образования</w:t>
            </w:r>
            <w:r w:rsidR="002B05D6">
              <w:rPr>
                <w:noProof/>
                <w:webHidden/>
              </w:rPr>
              <w:tab/>
            </w:r>
            <w:r w:rsidR="001002FE">
              <w:rPr>
                <w:noProof/>
                <w:webHidden/>
              </w:rPr>
              <w:fldChar w:fldCharType="begin"/>
            </w:r>
            <w:r w:rsidR="002B05D6">
              <w:rPr>
                <w:noProof/>
                <w:webHidden/>
              </w:rPr>
              <w:instrText xml:space="preserve"> PAGEREF _Toc495357538 \h </w:instrText>
            </w:r>
            <w:r w:rsidR="001002FE">
              <w:rPr>
                <w:noProof/>
                <w:webHidden/>
              </w:rPr>
            </w:r>
            <w:r w:rsidR="001002FE">
              <w:rPr>
                <w:noProof/>
                <w:webHidden/>
              </w:rPr>
              <w:fldChar w:fldCharType="separate"/>
            </w:r>
            <w:r w:rsidR="00FE0FF5">
              <w:rPr>
                <w:noProof/>
                <w:webHidden/>
              </w:rPr>
              <w:t>61</w:t>
            </w:r>
            <w:r w:rsidR="001002FE">
              <w:rPr>
                <w:noProof/>
                <w:webHidden/>
              </w:rPr>
              <w:fldChar w:fldCharType="end"/>
            </w:r>
          </w:hyperlink>
        </w:p>
        <w:p w:rsidR="002B05D6" w:rsidRDefault="00511A38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5357540" w:history="1">
            <w:r w:rsidR="002B05D6" w:rsidRPr="00614195">
              <w:rPr>
                <w:rStyle w:val="ad"/>
                <w:noProof/>
              </w:rPr>
              <w:t>3. Выводы и заключения</w:t>
            </w:r>
            <w:r w:rsidR="002B05D6">
              <w:rPr>
                <w:noProof/>
                <w:webHidden/>
              </w:rPr>
              <w:tab/>
            </w:r>
            <w:r w:rsidR="001002FE">
              <w:rPr>
                <w:noProof/>
                <w:webHidden/>
              </w:rPr>
              <w:fldChar w:fldCharType="begin"/>
            </w:r>
            <w:r w:rsidR="002B05D6">
              <w:rPr>
                <w:noProof/>
                <w:webHidden/>
              </w:rPr>
              <w:instrText xml:space="preserve"> PAGEREF _Toc495357540 \h </w:instrText>
            </w:r>
            <w:r w:rsidR="001002FE">
              <w:rPr>
                <w:noProof/>
                <w:webHidden/>
              </w:rPr>
            </w:r>
            <w:r w:rsidR="001002FE">
              <w:rPr>
                <w:noProof/>
                <w:webHidden/>
              </w:rPr>
              <w:fldChar w:fldCharType="separate"/>
            </w:r>
            <w:r w:rsidR="00FE0FF5">
              <w:rPr>
                <w:noProof/>
                <w:webHidden/>
              </w:rPr>
              <w:t>62</w:t>
            </w:r>
            <w:r w:rsidR="001002FE">
              <w:rPr>
                <w:noProof/>
                <w:webHidden/>
              </w:rPr>
              <w:fldChar w:fldCharType="end"/>
            </w:r>
          </w:hyperlink>
        </w:p>
        <w:p w:rsidR="002B05D6" w:rsidRDefault="00511A38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5357541" w:history="1">
            <w:r w:rsidR="002B05D6" w:rsidRPr="00614195">
              <w:rPr>
                <w:rStyle w:val="ad"/>
                <w:noProof/>
              </w:rPr>
              <w:t>3.1. Выводы</w:t>
            </w:r>
            <w:r w:rsidR="002B05D6">
              <w:rPr>
                <w:noProof/>
                <w:webHidden/>
              </w:rPr>
              <w:tab/>
            </w:r>
            <w:r w:rsidR="001002FE">
              <w:rPr>
                <w:noProof/>
                <w:webHidden/>
              </w:rPr>
              <w:fldChar w:fldCharType="begin"/>
            </w:r>
            <w:r w:rsidR="002B05D6">
              <w:rPr>
                <w:noProof/>
                <w:webHidden/>
              </w:rPr>
              <w:instrText xml:space="preserve"> PAGEREF _Toc495357541 \h </w:instrText>
            </w:r>
            <w:r w:rsidR="001002FE">
              <w:rPr>
                <w:noProof/>
                <w:webHidden/>
              </w:rPr>
            </w:r>
            <w:r w:rsidR="001002FE">
              <w:rPr>
                <w:noProof/>
                <w:webHidden/>
              </w:rPr>
              <w:fldChar w:fldCharType="separate"/>
            </w:r>
            <w:r w:rsidR="00FE0FF5">
              <w:rPr>
                <w:noProof/>
                <w:webHidden/>
              </w:rPr>
              <w:t>62</w:t>
            </w:r>
            <w:r w:rsidR="001002FE">
              <w:rPr>
                <w:noProof/>
                <w:webHidden/>
              </w:rPr>
              <w:fldChar w:fldCharType="end"/>
            </w:r>
          </w:hyperlink>
        </w:p>
        <w:p w:rsidR="002B05D6" w:rsidRDefault="00511A38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5357542" w:history="1">
            <w:r w:rsidR="002B05D6" w:rsidRPr="00614195">
              <w:rPr>
                <w:rStyle w:val="ad"/>
                <w:noProof/>
              </w:rPr>
              <w:t>3.2. Планы и перспективы развития системы образования</w:t>
            </w:r>
            <w:r w:rsidR="002B05D6">
              <w:rPr>
                <w:noProof/>
                <w:webHidden/>
              </w:rPr>
              <w:tab/>
            </w:r>
            <w:r w:rsidR="001002FE">
              <w:rPr>
                <w:noProof/>
                <w:webHidden/>
              </w:rPr>
              <w:fldChar w:fldCharType="begin"/>
            </w:r>
            <w:r w:rsidR="002B05D6">
              <w:rPr>
                <w:noProof/>
                <w:webHidden/>
              </w:rPr>
              <w:instrText xml:space="preserve"> PAGEREF _Toc495357542 \h </w:instrText>
            </w:r>
            <w:r w:rsidR="001002FE">
              <w:rPr>
                <w:noProof/>
                <w:webHidden/>
              </w:rPr>
            </w:r>
            <w:r w:rsidR="001002FE">
              <w:rPr>
                <w:noProof/>
                <w:webHidden/>
              </w:rPr>
              <w:fldChar w:fldCharType="separate"/>
            </w:r>
            <w:r w:rsidR="00FE0FF5">
              <w:rPr>
                <w:noProof/>
                <w:webHidden/>
              </w:rPr>
              <w:t>63</w:t>
            </w:r>
            <w:r w:rsidR="001002FE">
              <w:rPr>
                <w:noProof/>
                <w:webHidden/>
              </w:rPr>
              <w:fldChar w:fldCharType="end"/>
            </w:r>
          </w:hyperlink>
        </w:p>
        <w:p w:rsidR="002B05D6" w:rsidRDefault="00511A38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5357543" w:history="1">
            <w:r w:rsidR="002B05D6" w:rsidRPr="00614195">
              <w:rPr>
                <w:rStyle w:val="ad"/>
                <w:noProof/>
              </w:rPr>
              <w:t>4. Приложения</w:t>
            </w:r>
            <w:r w:rsidR="002B05D6">
              <w:rPr>
                <w:noProof/>
                <w:webHidden/>
              </w:rPr>
              <w:tab/>
            </w:r>
            <w:r w:rsidR="001002FE">
              <w:rPr>
                <w:noProof/>
                <w:webHidden/>
              </w:rPr>
              <w:fldChar w:fldCharType="begin"/>
            </w:r>
            <w:r w:rsidR="002B05D6">
              <w:rPr>
                <w:noProof/>
                <w:webHidden/>
              </w:rPr>
              <w:instrText xml:space="preserve"> PAGEREF _Toc495357543 \h </w:instrText>
            </w:r>
            <w:r w:rsidR="001002FE">
              <w:rPr>
                <w:noProof/>
                <w:webHidden/>
              </w:rPr>
            </w:r>
            <w:r w:rsidR="001002FE">
              <w:rPr>
                <w:noProof/>
                <w:webHidden/>
              </w:rPr>
              <w:fldChar w:fldCharType="separate"/>
            </w:r>
            <w:r w:rsidR="00FE0FF5">
              <w:rPr>
                <w:noProof/>
                <w:webHidden/>
              </w:rPr>
              <w:t>65</w:t>
            </w:r>
            <w:r w:rsidR="001002FE">
              <w:rPr>
                <w:noProof/>
                <w:webHidden/>
              </w:rPr>
              <w:fldChar w:fldCharType="end"/>
            </w:r>
          </w:hyperlink>
        </w:p>
        <w:p w:rsidR="002B05D6" w:rsidRDefault="00511A38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5357544" w:history="1">
            <w:r w:rsidR="002B05D6" w:rsidRPr="00614195">
              <w:rPr>
                <w:rStyle w:val="ad"/>
                <w:noProof/>
                <w:lang w:val="en-US"/>
              </w:rPr>
              <w:t>II</w:t>
            </w:r>
            <w:r w:rsidR="002B05D6" w:rsidRPr="00614195">
              <w:rPr>
                <w:rStyle w:val="ad"/>
                <w:noProof/>
              </w:rPr>
              <w:t>. Показатели мониторинга системы образования</w:t>
            </w:r>
            <w:r w:rsidR="002B05D6">
              <w:rPr>
                <w:noProof/>
                <w:webHidden/>
              </w:rPr>
              <w:tab/>
            </w:r>
            <w:r w:rsidR="001002FE">
              <w:rPr>
                <w:noProof/>
                <w:webHidden/>
              </w:rPr>
              <w:fldChar w:fldCharType="begin"/>
            </w:r>
            <w:r w:rsidR="002B05D6">
              <w:rPr>
                <w:noProof/>
                <w:webHidden/>
              </w:rPr>
              <w:instrText xml:space="preserve"> PAGEREF _Toc495357544 \h </w:instrText>
            </w:r>
            <w:r w:rsidR="001002FE">
              <w:rPr>
                <w:noProof/>
                <w:webHidden/>
              </w:rPr>
            </w:r>
            <w:r w:rsidR="001002FE">
              <w:rPr>
                <w:noProof/>
                <w:webHidden/>
              </w:rPr>
              <w:fldChar w:fldCharType="separate"/>
            </w:r>
            <w:r w:rsidR="00FE0FF5">
              <w:rPr>
                <w:noProof/>
                <w:webHidden/>
              </w:rPr>
              <w:t>71</w:t>
            </w:r>
            <w:r w:rsidR="001002FE">
              <w:rPr>
                <w:noProof/>
                <w:webHidden/>
              </w:rPr>
              <w:fldChar w:fldCharType="end"/>
            </w:r>
          </w:hyperlink>
        </w:p>
        <w:p w:rsidR="00D30670" w:rsidRDefault="001002FE">
          <w:r>
            <w:rPr>
              <w:b/>
              <w:bCs/>
            </w:rPr>
            <w:fldChar w:fldCharType="end"/>
          </w:r>
        </w:p>
      </w:sdtContent>
    </w:sdt>
    <w:p w:rsidR="00996598" w:rsidRDefault="00996598">
      <w:pPr>
        <w:spacing w:after="160" w:line="259" w:lineRule="auto"/>
        <w:ind w:firstLine="0"/>
        <w:jc w:val="left"/>
        <w:rPr>
          <w:rFonts w:eastAsiaTheme="majorEastAsia" w:cstheme="majorBidi"/>
          <w:b/>
          <w:sz w:val="32"/>
          <w:szCs w:val="32"/>
          <w:lang w:val="en-US"/>
        </w:rPr>
      </w:pPr>
      <w:r>
        <w:rPr>
          <w:lang w:val="en-US"/>
        </w:rPr>
        <w:br w:type="page"/>
      </w:r>
    </w:p>
    <w:bookmarkStart w:id="0" w:name="_Toc495357522" w:displacedByCustomXml="next"/>
    <w:sdt>
      <w:sdtPr>
        <w:alias w:val="Перечень сокращений"/>
        <w:tag w:val="Перечень сокращений"/>
        <w:id w:val="-1240397725"/>
        <w:lock w:val="sdtContentLocked"/>
      </w:sdtPr>
      <w:sdtEndPr/>
      <w:sdtContent>
        <w:p w:rsidR="00D7404C" w:rsidRDefault="004F06A8" w:rsidP="0012142D">
          <w:pPr>
            <w:pStyle w:val="1"/>
          </w:pPr>
          <w:r>
            <w:t>Перечень сокращений</w:t>
          </w:r>
        </w:p>
      </w:sdtContent>
    </w:sdt>
    <w:bookmarkEnd w:id="0" w:displacedByCustomXml="prev"/>
    <w:p w:rsidR="00E85DE8" w:rsidRDefault="00201D63" w:rsidP="00565638">
      <w:pPr>
        <w:spacing w:line="240" w:lineRule="auto"/>
        <w:rPr>
          <w:rFonts w:eastAsiaTheme="minorEastAsia"/>
          <w:color w:val="A6A6A6" w:themeColor="background1" w:themeShade="A6"/>
          <w:sz w:val="20"/>
          <w:lang w:eastAsia="ru-RU"/>
        </w:rPr>
      </w:pPr>
      <w:r>
        <w:rPr>
          <w:rFonts w:eastAsiaTheme="minorEastAsia"/>
          <w:color w:val="A6A6A6" w:themeColor="background1" w:themeShade="A6"/>
          <w:sz w:val="20"/>
          <w:lang w:eastAsia="ru-RU"/>
        </w:rPr>
        <w:t xml:space="preserve">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8068"/>
      </w:tblGrid>
      <w:tr w:rsidR="00201D63" w:rsidRPr="004F06A8" w:rsidTr="004F06A8">
        <w:tc>
          <w:tcPr>
            <w:tcW w:w="1560" w:type="dxa"/>
          </w:tcPr>
          <w:p w:rsidR="00201D63" w:rsidRDefault="00201D63" w:rsidP="00A77A1C">
            <w:pPr>
              <w:ind w:firstLine="0"/>
            </w:pPr>
            <w:r>
              <w:t>АИС</w:t>
            </w:r>
          </w:p>
        </w:tc>
        <w:tc>
          <w:tcPr>
            <w:tcW w:w="8068" w:type="dxa"/>
          </w:tcPr>
          <w:p w:rsidR="00201D63" w:rsidRDefault="00201D63" w:rsidP="00A77A1C">
            <w:pPr>
              <w:ind w:firstLine="0"/>
            </w:pPr>
            <w:r>
              <w:t>Автоматизированная информационная система</w:t>
            </w:r>
          </w:p>
        </w:tc>
      </w:tr>
      <w:tr w:rsidR="00E3777E" w:rsidRPr="004F06A8" w:rsidTr="004F06A8">
        <w:tc>
          <w:tcPr>
            <w:tcW w:w="1560" w:type="dxa"/>
          </w:tcPr>
          <w:p w:rsidR="00E3777E" w:rsidRDefault="00E3777E" w:rsidP="00A77A1C">
            <w:pPr>
              <w:ind w:firstLine="0"/>
            </w:pPr>
            <w:r>
              <w:t>АООП</w:t>
            </w:r>
          </w:p>
        </w:tc>
        <w:tc>
          <w:tcPr>
            <w:tcW w:w="8068" w:type="dxa"/>
          </w:tcPr>
          <w:p w:rsidR="00E3777E" w:rsidRDefault="00E3777E" w:rsidP="00A77A1C">
            <w:pPr>
              <w:ind w:firstLine="0"/>
            </w:pPr>
            <w:r>
              <w:t>Адаптированная основная образовательная программа</w:t>
            </w:r>
          </w:p>
        </w:tc>
      </w:tr>
      <w:tr w:rsidR="008727A6" w:rsidRPr="004F06A8" w:rsidTr="004F06A8">
        <w:tc>
          <w:tcPr>
            <w:tcW w:w="1560" w:type="dxa"/>
          </w:tcPr>
          <w:p w:rsidR="008727A6" w:rsidRPr="004F06A8" w:rsidRDefault="008727A6" w:rsidP="00A77A1C">
            <w:pPr>
              <w:ind w:firstLine="0"/>
            </w:pPr>
            <w:r>
              <w:t>ВПР</w:t>
            </w:r>
          </w:p>
        </w:tc>
        <w:tc>
          <w:tcPr>
            <w:tcW w:w="8068" w:type="dxa"/>
          </w:tcPr>
          <w:p w:rsidR="008727A6" w:rsidRPr="004F06A8" w:rsidRDefault="008727A6" w:rsidP="00A77A1C">
            <w:pPr>
              <w:ind w:firstLine="0"/>
            </w:pPr>
            <w:r>
              <w:t>Всероссийские проверочные работы</w:t>
            </w:r>
          </w:p>
        </w:tc>
      </w:tr>
      <w:tr w:rsidR="008727A6" w:rsidRPr="004F06A8" w:rsidTr="004F06A8">
        <w:tc>
          <w:tcPr>
            <w:tcW w:w="1560" w:type="dxa"/>
          </w:tcPr>
          <w:p w:rsidR="008727A6" w:rsidRPr="004F06A8" w:rsidRDefault="008727A6" w:rsidP="00A77A1C">
            <w:pPr>
              <w:ind w:firstLine="0"/>
            </w:pPr>
            <w:r>
              <w:t>ГВЭ</w:t>
            </w:r>
          </w:p>
        </w:tc>
        <w:tc>
          <w:tcPr>
            <w:tcW w:w="8068" w:type="dxa"/>
          </w:tcPr>
          <w:p w:rsidR="008727A6" w:rsidRPr="004F06A8" w:rsidRDefault="008727A6" w:rsidP="00A77A1C">
            <w:pPr>
              <w:ind w:firstLine="0"/>
            </w:pPr>
            <w:r>
              <w:t>Государственный выпускной экзамен</w:t>
            </w:r>
          </w:p>
        </w:tc>
      </w:tr>
      <w:tr w:rsidR="00E3777E" w:rsidRPr="004F06A8" w:rsidTr="004F06A8">
        <w:tc>
          <w:tcPr>
            <w:tcW w:w="1560" w:type="dxa"/>
          </w:tcPr>
          <w:p w:rsidR="00E3777E" w:rsidRDefault="00E3777E" w:rsidP="00A77A1C">
            <w:pPr>
              <w:ind w:firstLine="0"/>
            </w:pPr>
            <w:r>
              <w:t>ДО</w:t>
            </w:r>
          </w:p>
        </w:tc>
        <w:tc>
          <w:tcPr>
            <w:tcW w:w="8068" w:type="dxa"/>
          </w:tcPr>
          <w:p w:rsidR="00E3777E" w:rsidRDefault="00E3777E" w:rsidP="00A77A1C">
            <w:pPr>
              <w:ind w:firstLine="0"/>
            </w:pPr>
            <w:r>
              <w:t>Дошкольное образование</w:t>
            </w:r>
          </w:p>
        </w:tc>
      </w:tr>
      <w:tr w:rsidR="008727A6" w:rsidRPr="004F06A8" w:rsidTr="004F06A8">
        <w:tc>
          <w:tcPr>
            <w:tcW w:w="1560" w:type="dxa"/>
          </w:tcPr>
          <w:p w:rsidR="008727A6" w:rsidRPr="004F06A8" w:rsidRDefault="008727A6" w:rsidP="00A77A1C">
            <w:pPr>
              <w:ind w:firstLine="0"/>
            </w:pPr>
            <w:r>
              <w:t>ЕГЭ</w:t>
            </w:r>
          </w:p>
        </w:tc>
        <w:tc>
          <w:tcPr>
            <w:tcW w:w="8068" w:type="dxa"/>
          </w:tcPr>
          <w:p w:rsidR="008727A6" w:rsidRPr="004F06A8" w:rsidRDefault="008727A6" w:rsidP="00A77A1C">
            <w:pPr>
              <w:ind w:firstLine="0"/>
            </w:pPr>
            <w:r>
              <w:t>Единый государственный экзамен</w:t>
            </w:r>
          </w:p>
        </w:tc>
      </w:tr>
      <w:tr w:rsidR="00E3777E" w:rsidRPr="004F06A8" w:rsidTr="004F06A8">
        <w:tc>
          <w:tcPr>
            <w:tcW w:w="1560" w:type="dxa"/>
          </w:tcPr>
          <w:p w:rsidR="00E3777E" w:rsidRDefault="00E3777E" w:rsidP="00A77A1C">
            <w:pPr>
              <w:ind w:firstLine="0"/>
            </w:pPr>
            <w:r>
              <w:t>ЗПР</w:t>
            </w:r>
          </w:p>
        </w:tc>
        <w:tc>
          <w:tcPr>
            <w:tcW w:w="8068" w:type="dxa"/>
          </w:tcPr>
          <w:p w:rsidR="00E3777E" w:rsidRDefault="00E3777E" w:rsidP="00A77A1C">
            <w:pPr>
              <w:ind w:firstLine="0"/>
            </w:pPr>
            <w:r>
              <w:t>Задержка психического развития</w:t>
            </w:r>
          </w:p>
        </w:tc>
      </w:tr>
      <w:tr w:rsidR="00201D63" w:rsidRPr="004F06A8" w:rsidTr="004F06A8">
        <w:tc>
          <w:tcPr>
            <w:tcW w:w="1560" w:type="dxa"/>
          </w:tcPr>
          <w:p w:rsidR="00201D63" w:rsidRDefault="00201D63" w:rsidP="00A77A1C">
            <w:pPr>
              <w:ind w:firstLine="0"/>
            </w:pPr>
            <w:r>
              <w:t>МКДОУ</w:t>
            </w:r>
          </w:p>
        </w:tc>
        <w:tc>
          <w:tcPr>
            <w:tcW w:w="8068" w:type="dxa"/>
          </w:tcPr>
          <w:p w:rsidR="00201D63" w:rsidRDefault="00201D63" w:rsidP="00201D63">
            <w:pPr>
              <w:ind w:firstLine="0"/>
            </w:pPr>
            <w:r>
              <w:t>Муниципальное казенное дошкольное образовательное учреждение</w:t>
            </w:r>
          </w:p>
        </w:tc>
      </w:tr>
      <w:tr w:rsidR="00201D63" w:rsidRPr="004F06A8" w:rsidTr="004F06A8">
        <w:tc>
          <w:tcPr>
            <w:tcW w:w="1560" w:type="dxa"/>
          </w:tcPr>
          <w:p w:rsidR="00201D63" w:rsidRDefault="00201D63" w:rsidP="00A77A1C">
            <w:pPr>
              <w:ind w:firstLine="0"/>
            </w:pPr>
            <w:r>
              <w:t>МКОУ</w:t>
            </w:r>
          </w:p>
        </w:tc>
        <w:tc>
          <w:tcPr>
            <w:tcW w:w="8068" w:type="dxa"/>
          </w:tcPr>
          <w:p w:rsidR="00201D63" w:rsidRDefault="00201D63" w:rsidP="00201D63">
            <w:pPr>
              <w:ind w:firstLine="0"/>
            </w:pPr>
            <w:r>
              <w:t>Муниципальное казенное общеобразовательное учреждение</w:t>
            </w:r>
          </w:p>
        </w:tc>
      </w:tr>
      <w:tr w:rsidR="003847E2" w:rsidRPr="004F06A8" w:rsidTr="004F06A8">
        <w:tc>
          <w:tcPr>
            <w:tcW w:w="1560" w:type="dxa"/>
          </w:tcPr>
          <w:p w:rsidR="003847E2" w:rsidRDefault="003847E2" w:rsidP="00A77A1C">
            <w:pPr>
              <w:ind w:firstLine="0"/>
            </w:pPr>
            <w:r>
              <w:t>МО</w:t>
            </w:r>
          </w:p>
        </w:tc>
        <w:tc>
          <w:tcPr>
            <w:tcW w:w="8068" w:type="dxa"/>
          </w:tcPr>
          <w:p w:rsidR="003847E2" w:rsidRDefault="003847E2" w:rsidP="00201D63">
            <w:pPr>
              <w:ind w:firstLine="0"/>
            </w:pPr>
            <w:r>
              <w:t>Муниципальное образование</w:t>
            </w:r>
          </w:p>
        </w:tc>
      </w:tr>
      <w:tr w:rsidR="008727A6" w:rsidRPr="004F06A8" w:rsidTr="004F06A8">
        <w:tc>
          <w:tcPr>
            <w:tcW w:w="1560" w:type="dxa"/>
          </w:tcPr>
          <w:p w:rsidR="008727A6" w:rsidRDefault="008727A6" w:rsidP="00A77A1C">
            <w:pPr>
              <w:ind w:firstLine="0"/>
            </w:pPr>
            <w:r>
              <w:t>МСО</w:t>
            </w:r>
          </w:p>
        </w:tc>
        <w:tc>
          <w:tcPr>
            <w:tcW w:w="8068" w:type="dxa"/>
          </w:tcPr>
          <w:p w:rsidR="008727A6" w:rsidRDefault="008727A6" w:rsidP="00201D63">
            <w:pPr>
              <w:ind w:firstLine="0"/>
            </w:pPr>
            <w:r>
              <w:t>М</w:t>
            </w:r>
            <w:r w:rsidR="00201D63">
              <w:t xml:space="preserve">униципальная </w:t>
            </w:r>
            <w:r>
              <w:t xml:space="preserve"> систем</w:t>
            </w:r>
            <w:r w:rsidR="00201D63">
              <w:t>а</w:t>
            </w:r>
            <w:r>
              <w:t xml:space="preserve"> образования</w:t>
            </w:r>
          </w:p>
        </w:tc>
      </w:tr>
      <w:tr w:rsidR="00201D63" w:rsidRPr="004F06A8" w:rsidTr="004F06A8">
        <w:tc>
          <w:tcPr>
            <w:tcW w:w="1560" w:type="dxa"/>
          </w:tcPr>
          <w:p w:rsidR="00201D63" w:rsidRDefault="00201D63" w:rsidP="00A77A1C">
            <w:pPr>
              <w:ind w:firstLine="0"/>
            </w:pPr>
            <w:r>
              <w:t>НОШ</w:t>
            </w:r>
          </w:p>
        </w:tc>
        <w:tc>
          <w:tcPr>
            <w:tcW w:w="8068" w:type="dxa"/>
          </w:tcPr>
          <w:p w:rsidR="00201D63" w:rsidRDefault="00201D63" w:rsidP="00201D63">
            <w:pPr>
              <w:ind w:firstLine="0"/>
            </w:pPr>
            <w:r>
              <w:t>Начальная общеобразовательная школа</w:t>
            </w:r>
          </w:p>
        </w:tc>
      </w:tr>
      <w:tr w:rsidR="00E3777E" w:rsidRPr="004F06A8" w:rsidTr="004F06A8">
        <w:tc>
          <w:tcPr>
            <w:tcW w:w="1560" w:type="dxa"/>
          </w:tcPr>
          <w:p w:rsidR="00E3777E" w:rsidRDefault="00E3777E" w:rsidP="00A77A1C">
            <w:pPr>
              <w:ind w:firstLine="0"/>
            </w:pPr>
            <w:r>
              <w:t>НОДА</w:t>
            </w:r>
          </w:p>
        </w:tc>
        <w:tc>
          <w:tcPr>
            <w:tcW w:w="8068" w:type="dxa"/>
          </w:tcPr>
          <w:p w:rsidR="00E3777E" w:rsidRDefault="00E3777E" w:rsidP="00201D63">
            <w:pPr>
              <w:ind w:firstLine="0"/>
            </w:pPr>
            <w:r>
              <w:t>Нарушения опорно-двигательного аппарата</w:t>
            </w:r>
          </w:p>
        </w:tc>
      </w:tr>
      <w:tr w:rsidR="008727A6" w:rsidRPr="004F06A8" w:rsidTr="004F06A8">
        <w:tc>
          <w:tcPr>
            <w:tcW w:w="1560" w:type="dxa"/>
          </w:tcPr>
          <w:p w:rsidR="008727A6" w:rsidRPr="004F06A8" w:rsidRDefault="008727A6" w:rsidP="00A77A1C">
            <w:pPr>
              <w:ind w:firstLine="0"/>
            </w:pPr>
            <w:r>
              <w:t>ОГЭ</w:t>
            </w:r>
          </w:p>
        </w:tc>
        <w:tc>
          <w:tcPr>
            <w:tcW w:w="8068" w:type="dxa"/>
          </w:tcPr>
          <w:p w:rsidR="008727A6" w:rsidRPr="004F06A8" w:rsidRDefault="008727A6" w:rsidP="00A77A1C">
            <w:pPr>
              <w:ind w:firstLine="0"/>
            </w:pPr>
            <w:r>
              <w:t>Основной государственный экзамен</w:t>
            </w:r>
          </w:p>
        </w:tc>
      </w:tr>
      <w:tr w:rsidR="00201D63" w:rsidRPr="004F06A8" w:rsidTr="004F06A8">
        <w:tc>
          <w:tcPr>
            <w:tcW w:w="1560" w:type="dxa"/>
          </w:tcPr>
          <w:p w:rsidR="00201D63" w:rsidRDefault="00201D63" w:rsidP="00A77A1C">
            <w:pPr>
              <w:ind w:firstLine="0"/>
            </w:pPr>
            <w:r>
              <w:t>ОДО</w:t>
            </w:r>
          </w:p>
        </w:tc>
        <w:tc>
          <w:tcPr>
            <w:tcW w:w="8068" w:type="dxa"/>
          </w:tcPr>
          <w:p w:rsidR="00201D63" w:rsidRDefault="00201D63" w:rsidP="00A77A1C">
            <w:pPr>
              <w:ind w:firstLine="0"/>
            </w:pPr>
            <w:r>
              <w:t>Организация дополнительного образования</w:t>
            </w:r>
          </w:p>
        </w:tc>
      </w:tr>
      <w:tr w:rsidR="00201D63" w:rsidRPr="004F06A8" w:rsidTr="004F06A8">
        <w:tc>
          <w:tcPr>
            <w:tcW w:w="1560" w:type="dxa"/>
          </w:tcPr>
          <w:p w:rsidR="00201D63" w:rsidRDefault="00201D63" w:rsidP="00A77A1C">
            <w:pPr>
              <w:ind w:firstLine="0"/>
            </w:pPr>
            <w:r>
              <w:t>ОО</w:t>
            </w:r>
          </w:p>
        </w:tc>
        <w:tc>
          <w:tcPr>
            <w:tcW w:w="8068" w:type="dxa"/>
          </w:tcPr>
          <w:p w:rsidR="00201D63" w:rsidRDefault="00201D63" w:rsidP="00A77A1C">
            <w:pPr>
              <w:ind w:firstLine="0"/>
            </w:pPr>
            <w:r>
              <w:t>Образовательные организации</w:t>
            </w:r>
          </w:p>
        </w:tc>
      </w:tr>
      <w:tr w:rsidR="00201D63" w:rsidRPr="004F06A8" w:rsidTr="004F06A8">
        <w:tc>
          <w:tcPr>
            <w:tcW w:w="1560" w:type="dxa"/>
          </w:tcPr>
          <w:p w:rsidR="00201D63" w:rsidRDefault="00201D63" w:rsidP="00A77A1C">
            <w:pPr>
              <w:ind w:firstLine="0"/>
            </w:pPr>
            <w:r>
              <w:t>ООШ</w:t>
            </w:r>
          </w:p>
        </w:tc>
        <w:tc>
          <w:tcPr>
            <w:tcW w:w="8068" w:type="dxa"/>
          </w:tcPr>
          <w:p w:rsidR="00201D63" w:rsidRDefault="00201D63" w:rsidP="00A77A1C">
            <w:pPr>
              <w:ind w:firstLine="0"/>
            </w:pPr>
            <w:r>
              <w:t>Основная общеобразовательная школа</w:t>
            </w:r>
          </w:p>
        </w:tc>
      </w:tr>
      <w:tr w:rsidR="00407BFF" w:rsidRPr="004F06A8" w:rsidTr="004F06A8">
        <w:tc>
          <w:tcPr>
            <w:tcW w:w="1560" w:type="dxa"/>
          </w:tcPr>
          <w:p w:rsidR="00407BFF" w:rsidRDefault="00407BFF" w:rsidP="00A77A1C">
            <w:pPr>
              <w:ind w:firstLine="0"/>
            </w:pPr>
            <w:r>
              <w:t>ПМПК</w:t>
            </w:r>
          </w:p>
        </w:tc>
        <w:tc>
          <w:tcPr>
            <w:tcW w:w="8068" w:type="dxa"/>
          </w:tcPr>
          <w:p w:rsidR="00407BFF" w:rsidRDefault="00407BFF" w:rsidP="00A77A1C">
            <w:pPr>
              <w:ind w:firstLine="0"/>
            </w:pPr>
            <w:r>
              <w:t>Психолого-медико-педагогическая комиссия</w:t>
            </w:r>
          </w:p>
        </w:tc>
      </w:tr>
      <w:tr w:rsidR="00201D63" w:rsidRPr="004F06A8" w:rsidTr="004F06A8">
        <w:tc>
          <w:tcPr>
            <w:tcW w:w="1560" w:type="dxa"/>
          </w:tcPr>
          <w:p w:rsidR="00201D63" w:rsidRDefault="00201D63" w:rsidP="00A77A1C">
            <w:pPr>
              <w:ind w:firstLine="0"/>
            </w:pPr>
            <w:r>
              <w:t>СОШ</w:t>
            </w:r>
          </w:p>
        </w:tc>
        <w:tc>
          <w:tcPr>
            <w:tcW w:w="8068" w:type="dxa"/>
          </w:tcPr>
          <w:p w:rsidR="00201D63" w:rsidRDefault="00201D63" w:rsidP="00A77A1C">
            <w:pPr>
              <w:ind w:firstLine="0"/>
            </w:pPr>
            <w:r>
              <w:t>Средняя общеобразовательная школа</w:t>
            </w:r>
          </w:p>
        </w:tc>
      </w:tr>
      <w:tr w:rsidR="00E3777E" w:rsidRPr="004F06A8" w:rsidTr="004F06A8">
        <w:tc>
          <w:tcPr>
            <w:tcW w:w="1560" w:type="dxa"/>
          </w:tcPr>
          <w:p w:rsidR="00E3777E" w:rsidRDefault="00E3777E" w:rsidP="00A77A1C">
            <w:pPr>
              <w:ind w:firstLine="0"/>
            </w:pPr>
            <w:r>
              <w:t>ТНР</w:t>
            </w:r>
          </w:p>
        </w:tc>
        <w:tc>
          <w:tcPr>
            <w:tcW w:w="8068" w:type="dxa"/>
          </w:tcPr>
          <w:p w:rsidR="00E3777E" w:rsidRDefault="00E3777E" w:rsidP="00A77A1C">
            <w:pPr>
              <w:ind w:firstLine="0"/>
            </w:pPr>
            <w:r>
              <w:t>Тяжелые нарушения речи</w:t>
            </w:r>
          </w:p>
        </w:tc>
      </w:tr>
      <w:tr w:rsidR="00201D63" w:rsidRPr="004F06A8" w:rsidTr="004F06A8">
        <w:tc>
          <w:tcPr>
            <w:tcW w:w="1560" w:type="dxa"/>
          </w:tcPr>
          <w:p w:rsidR="00201D63" w:rsidRDefault="00201D63" w:rsidP="00A77A1C">
            <w:pPr>
              <w:ind w:firstLine="0"/>
            </w:pPr>
            <w:r>
              <w:t>УО</w:t>
            </w:r>
          </w:p>
        </w:tc>
        <w:tc>
          <w:tcPr>
            <w:tcW w:w="8068" w:type="dxa"/>
          </w:tcPr>
          <w:p w:rsidR="00201D63" w:rsidRDefault="00201D63" w:rsidP="00A77A1C">
            <w:pPr>
              <w:ind w:firstLine="0"/>
            </w:pPr>
            <w:r>
              <w:t>Управление образования</w:t>
            </w:r>
            <w:r w:rsidR="00C52F16">
              <w:t xml:space="preserve"> администрации Тайшетского района</w:t>
            </w:r>
          </w:p>
        </w:tc>
      </w:tr>
      <w:tr w:rsidR="008727A6" w:rsidRPr="004F06A8" w:rsidTr="004F06A8">
        <w:tc>
          <w:tcPr>
            <w:tcW w:w="1560" w:type="dxa"/>
          </w:tcPr>
          <w:p w:rsidR="008727A6" w:rsidRPr="004F06A8" w:rsidRDefault="008727A6" w:rsidP="00A77A1C">
            <w:pPr>
              <w:ind w:firstLine="0"/>
            </w:pPr>
            <w:r>
              <w:t>ФГОС</w:t>
            </w:r>
          </w:p>
        </w:tc>
        <w:tc>
          <w:tcPr>
            <w:tcW w:w="8068" w:type="dxa"/>
          </w:tcPr>
          <w:p w:rsidR="008727A6" w:rsidRPr="004F06A8" w:rsidRDefault="008727A6" w:rsidP="00A77A1C">
            <w:pPr>
              <w:ind w:firstLine="0"/>
            </w:pPr>
            <w:r>
              <w:t>Федеральны</w:t>
            </w:r>
            <w:r w:rsidR="00704565">
              <w:t>й</w:t>
            </w:r>
            <w:r>
              <w:t xml:space="preserve"> государственны</w:t>
            </w:r>
            <w:r w:rsidR="00704565">
              <w:t>й</w:t>
            </w:r>
            <w:r>
              <w:t xml:space="preserve"> образовательны</w:t>
            </w:r>
            <w:r w:rsidR="00704565">
              <w:t>й</w:t>
            </w:r>
            <w:r>
              <w:t xml:space="preserve"> стандарт</w:t>
            </w:r>
          </w:p>
        </w:tc>
      </w:tr>
      <w:tr w:rsidR="008727A6" w:rsidRPr="004F06A8" w:rsidTr="004F06A8">
        <w:tc>
          <w:tcPr>
            <w:tcW w:w="1560" w:type="dxa"/>
          </w:tcPr>
          <w:p w:rsidR="008727A6" w:rsidRDefault="008727A6" w:rsidP="00A77A1C">
            <w:pPr>
              <w:ind w:firstLine="0"/>
            </w:pPr>
            <w:r>
              <w:t>ФЗ</w:t>
            </w:r>
          </w:p>
        </w:tc>
        <w:tc>
          <w:tcPr>
            <w:tcW w:w="8068" w:type="dxa"/>
          </w:tcPr>
          <w:p w:rsidR="008727A6" w:rsidRDefault="008727A6" w:rsidP="00A77A1C">
            <w:pPr>
              <w:ind w:firstLine="0"/>
            </w:pPr>
            <w:r>
              <w:t>Федеральный закон</w:t>
            </w:r>
          </w:p>
        </w:tc>
      </w:tr>
      <w:tr w:rsidR="008727A6" w:rsidRPr="004F06A8" w:rsidTr="004F06A8">
        <w:tc>
          <w:tcPr>
            <w:tcW w:w="1560" w:type="dxa"/>
          </w:tcPr>
          <w:p w:rsidR="008727A6" w:rsidRPr="004F06A8" w:rsidRDefault="008727A6" w:rsidP="00A77A1C">
            <w:pPr>
              <w:ind w:firstLine="0"/>
            </w:pPr>
            <w:r>
              <w:t>ФЦПРО</w:t>
            </w:r>
          </w:p>
        </w:tc>
        <w:tc>
          <w:tcPr>
            <w:tcW w:w="8068" w:type="dxa"/>
          </w:tcPr>
          <w:p w:rsidR="008727A6" w:rsidRPr="004F06A8" w:rsidRDefault="008727A6" w:rsidP="00A77A1C">
            <w:pPr>
              <w:ind w:firstLine="0"/>
            </w:pPr>
            <w:r>
              <w:t>Федеральная целевая программа развития образования</w:t>
            </w:r>
          </w:p>
        </w:tc>
      </w:tr>
    </w:tbl>
    <w:p w:rsidR="00D75456" w:rsidRPr="004F06A8" w:rsidRDefault="00D75456">
      <w:pPr>
        <w:spacing w:after="160" w:line="259" w:lineRule="auto"/>
        <w:ind w:firstLine="0"/>
        <w:jc w:val="left"/>
        <w:rPr>
          <w:rFonts w:eastAsiaTheme="majorEastAsia" w:cstheme="majorBidi"/>
          <w:b/>
          <w:sz w:val="32"/>
          <w:szCs w:val="32"/>
        </w:rPr>
      </w:pPr>
      <w:r w:rsidRPr="004F06A8">
        <w:br w:type="page"/>
      </w:r>
    </w:p>
    <w:bookmarkStart w:id="1" w:name="_Toc495357523" w:displacedByCustomXml="next"/>
    <w:sdt>
      <w:sdtPr>
        <w:rPr>
          <w:lang w:val="en-US"/>
        </w:rPr>
        <w:id w:val="2004779047"/>
        <w:lock w:val="sdtContentLocked"/>
      </w:sdtPr>
      <w:sdtEndPr>
        <w:rPr>
          <w:lang w:val="ru-RU"/>
        </w:rPr>
      </w:sdtEndPr>
      <w:sdtContent>
        <w:p w:rsidR="00E362C8" w:rsidRPr="00CC0E69" w:rsidRDefault="00CC0E69" w:rsidP="00CC0E69">
          <w:pPr>
            <w:pStyle w:val="1"/>
          </w:pPr>
          <w:r>
            <w:rPr>
              <w:lang w:val="en-US"/>
            </w:rPr>
            <w:t>I</w:t>
          </w:r>
          <w:r>
            <w:t>. Анализ состояния и перспектив развития системы образования</w:t>
          </w:r>
        </w:p>
      </w:sdtContent>
    </w:sdt>
    <w:bookmarkEnd w:id="1" w:displacedByCustomXml="prev"/>
    <w:bookmarkStart w:id="2" w:name="_Toc495357524" w:displacedByCustomXml="next"/>
    <w:sdt>
      <w:sdtPr>
        <w:id w:val="490295546"/>
        <w:lock w:val="sdtContentLocked"/>
      </w:sdtPr>
      <w:sdtEndPr/>
      <w:sdtContent>
        <w:p w:rsidR="00A5148B" w:rsidRDefault="00996598" w:rsidP="00722B1F">
          <w:pPr>
            <w:pStyle w:val="2"/>
          </w:pPr>
          <w:r>
            <w:t>1. Вводная часть</w:t>
          </w:r>
        </w:p>
      </w:sdtContent>
    </w:sdt>
    <w:bookmarkEnd w:id="2" w:displacedByCustomXml="prev"/>
    <w:bookmarkStart w:id="3" w:name="_Toc495357525" w:displacedByCustomXml="next"/>
    <w:sdt>
      <w:sdtPr>
        <w:id w:val="175306949"/>
        <w:lock w:val="sdtContentLocked"/>
      </w:sdtPr>
      <w:sdtEndPr/>
      <w:sdtContent>
        <w:p w:rsidR="00996598" w:rsidRPr="00996598" w:rsidRDefault="008C7155" w:rsidP="00996598">
          <w:pPr>
            <w:pStyle w:val="3"/>
          </w:pPr>
          <w:r>
            <w:t xml:space="preserve">1.1. </w:t>
          </w:r>
          <w:r w:rsidR="00782A45">
            <w:t>Аннотация</w:t>
          </w:r>
        </w:p>
      </w:sdtContent>
    </w:sdt>
    <w:bookmarkEnd w:id="3" w:displacedByCustomXml="prev"/>
    <w:p w:rsidR="009A361B" w:rsidRDefault="009A361B" w:rsidP="000C7399">
      <w:pPr>
        <w:pStyle w:val="aff1"/>
      </w:pPr>
      <w:r>
        <w:t xml:space="preserve"> </w:t>
      </w:r>
      <w:r w:rsidR="00002F1B">
        <w:tab/>
      </w:r>
      <w:r>
        <w:t>В итоговом отчете представлен анализ  работы Управления образования (далее - УО) и образовательных организаций района (далее - ОО)  за 2017  год и перспективы развития  системы образования Тайшетского района в  2018 году.</w:t>
      </w:r>
    </w:p>
    <w:p w:rsidR="009A361B" w:rsidRDefault="009A361B" w:rsidP="000C7399">
      <w:pPr>
        <w:pStyle w:val="aff1"/>
      </w:pPr>
      <w:r>
        <w:t xml:space="preserve"> Итоговый отчет  создан в целях информационной поддержки  реализации государственной политики в области образования на территории Тайшетского района, непрерывного системного анализа и оценки состояния и перспектив развития МСО,  в том числе оценки эффективности деятельности образовательных организаций, правильности принятия управленческих решений, а также в целях выявления нарушений требований законодательства об образовании. </w:t>
      </w:r>
    </w:p>
    <w:p w:rsidR="009A361B" w:rsidRDefault="009A361B" w:rsidP="00B575E7">
      <w:pPr>
        <w:pStyle w:val="aff1"/>
        <w:ind w:firstLine="708"/>
      </w:pPr>
      <w:r>
        <w:t xml:space="preserve">Итоговый отчет, совместно с публичным докладом УО, анализом работы УО за учебный год,  является  информационной основой для организации диалога всех участников образовательных отношений, включая представителей общественности, о достижениях, проблемах и перспективах развития системы общего и дополнительного образования Тайшетского района. Итоговый отчет  предоставляет возможность оценить, в какой мере в системе образования района решаются проблемы доступности образования и повышения его качества. </w:t>
      </w:r>
      <w:proofErr w:type="gramStart"/>
      <w:r>
        <w:t>Адресован</w:t>
      </w:r>
      <w:proofErr w:type="gramEnd"/>
      <w:r>
        <w:t xml:space="preserve"> широкому кругу читателей: родителям (законным представителям), педагогам,  обучающимся, представителям средств массовой информации, общественным организациям, социальным партнерам и другим заинтересованным лицам.</w:t>
      </w:r>
    </w:p>
    <w:p w:rsidR="008267AA" w:rsidRDefault="009A361B" w:rsidP="00B575E7">
      <w:pPr>
        <w:pStyle w:val="aff1"/>
        <w:ind w:firstLine="708"/>
      </w:pPr>
      <w:r>
        <w:t>Опубликование итогового отчета   обеспечивает информационную открытость деятельности МСО.</w:t>
      </w:r>
    </w:p>
    <w:p w:rsidR="009A361B" w:rsidRDefault="009A361B" w:rsidP="00B575E7">
      <w:pPr>
        <w:pStyle w:val="aff1"/>
        <w:ind w:firstLine="708"/>
      </w:pPr>
      <w:r>
        <w:t>Итоговый отчет состоит из двух основных разделов: аналитической части и показателей мониторинга МСО.</w:t>
      </w:r>
    </w:p>
    <w:p w:rsidR="00FA44C1" w:rsidRDefault="00FA44C1" w:rsidP="000C7399">
      <w:pPr>
        <w:pStyle w:val="aff1"/>
      </w:pPr>
    </w:p>
    <w:p w:rsidR="00FA44C1" w:rsidRDefault="00FA44C1" w:rsidP="000C7399">
      <w:pPr>
        <w:pStyle w:val="aff1"/>
      </w:pPr>
    </w:p>
    <w:p w:rsidR="00AE3580" w:rsidRDefault="00AE3580" w:rsidP="000C7399">
      <w:pPr>
        <w:pStyle w:val="aff1"/>
        <w:rPr>
          <w:rFonts w:eastAsiaTheme="majorEastAsia" w:cstheme="majorBidi"/>
          <w:szCs w:val="24"/>
        </w:rPr>
      </w:pPr>
      <w:r>
        <w:br w:type="page"/>
      </w:r>
    </w:p>
    <w:bookmarkStart w:id="4" w:name="_Toc495357526" w:displacedByCustomXml="next"/>
    <w:sdt>
      <w:sdtPr>
        <w:id w:val="-718514280"/>
        <w:lock w:val="sdtContentLocked"/>
      </w:sdtPr>
      <w:sdtEndPr/>
      <w:sdtContent>
        <w:p w:rsidR="00481971" w:rsidRPr="00996598" w:rsidRDefault="008C7155" w:rsidP="00481971">
          <w:pPr>
            <w:pStyle w:val="3"/>
          </w:pPr>
          <w:r>
            <w:t xml:space="preserve">1.2. </w:t>
          </w:r>
          <w:r w:rsidR="00DA1231">
            <w:t>Ответственные за подготовку</w:t>
          </w:r>
        </w:p>
      </w:sdtContent>
    </w:sdt>
    <w:bookmarkEnd w:id="4" w:displacedByCustomXml="prev"/>
    <w:p w:rsidR="008267AA" w:rsidRDefault="00702167" w:rsidP="000C7399">
      <w:pPr>
        <w:pStyle w:val="aff1"/>
      </w:pPr>
      <w:r>
        <w:t>Подготовку итогового отчета осуществляли:</w:t>
      </w:r>
    </w:p>
    <w:p w:rsidR="00702167" w:rsidRDefault="00702167" w:rsidP="000C7399">
      <w:pPr>
        <w:pStyle w:val="aff1"/>
      </w:pPr>
      <w:r>
        <w:t>- общую координацию работы – Семчишина Л.В., начальник УО;</w:t>
      </w:r>
    </w:p>
    <w:p w:rsidR="00702167" w:rsidRDefault="00702167" w:rsidP="000C7399">
      <w:pPr>
        <w:pStyle w:val="aff1"/>
      </w:pPr>
      <w:r>
        <w:t xml:space="preserve">- сбор и подготовку данных, анализ, подготовку текстовой части и отдельных показателей мониторинга – </w:t>
      </w:r>
      <w:proofErr w:type="spellStart"/>
      <w:r>
        <w:t>Вьюнова</w:t>
      </w:r>
      <w:proofErr w:type="spellEnd"/>
      <w:r>
        <w:t xml:space="preserve"> Н.Г., </w:t>
      </w:r>
      <w:proofErr w:type="spellStart"/>
      <w:r>
        <w:t>Быргина</w:t>
      </w:r>
      <w:proofErr w:type="spellEnd"/>
      <w:r>
        <w:t xml:space="preserve"> Е.О., заместители начальника УО;</w:t>
      </w:r>
    </w:p>
    <w:p w:rsidR="00702167" w:rsidRDefault="00702167" w:rsidP="000C7399">
      <w:pPr>
        <w:pStyle w:val="aff1"/>
      </w:pPr>
      <w:r>
        <w:t>- подготовку, анализ  данных по своему направлению – специалисты УО, Централизованной бухгалтерии,  методисты Центра развития образования.</w:t>
      </w:r>
    </w:p>
    <w:p w:rsidR="00595378" w:rsidRDefault="00595378" w:rsidP="00595378"/>
    <w:p w:rsidR="00595378" w:rsidRDefault="00595378" w:rsidP="00595378"/>
    <w:p w:rsidR="00547314" w:rsidRDefault="00547314">
      <w:pPr>
        <w:spacing w:after="160" w:line="259" w:lineRule="auto"/>
        <w:ind w:firstLine="0"/>
        <w:jc w:val="left"/>
        <w:rPr>
          <w:rFonts w:eastAsiaTheme="majorEastAsia" w:cstheme="majorBidi"/>
          <w:b/>
          <w:szCs w:val="24"/>
        </w:rPr>
      </w:pPr>
      <w:r>
        <w:br w:type="page"/>
      </w:r>
    </w:p>
    <w:bookmarkStart w:id="5" w:name="_Toc495357527" w:displacedByCustomXml="next"/>
    <w:sdt>
      <w:sdtPr>
        <w:id w:val="-218362886"/>
        <w:lock w:val="sdtContentLocked"/>
      </w:sdtPr>
      <w:sdtEndPr/>
      <w:sdtContent>
        <w:p w:rsidR="00547314" w:rsidRPr="00996598" w:rsidRDefault="008C7155" w:rsidP="00547314">
          <w:pPr>
            <w:pStyle w:val="3"/>
          </w:pPr>
          <w:r>
            <w:t>1.</w:t>
          </w:r>
          <w:r w:rsidR="00375C2F">
            <w:t>3</w:t>
          </w:r>
          <w:r>
            <w:t xml:space="preserve">. </w:t>
          </w:r>
          <w:r w:rsidR="00547314">
            <w:t>Контакты</w:t>
          </w:r>
        </w:p>
      </w:sdtContent>
    </w:sdt>
    <w:bookmarkEnd w:id="5" w:displacedByCustomXml="prev"/>
    <w:p w:rsidR="001E5A92" w:rsidRDefault="00511A38" w:rsidP="001E5A92">
      <w:pPr>
        <w:ind w:firstLine="0"/>
      </w:pPr>
      <w:r>
        <w:rPr>
          <w:noProof/>
          <w:lang w:eastAsia="ru-RU"/>
        </w:rPr>
        <w:pict>
          <v:shape id="Надпись 1" o:spid="_x0000_s1027" type="#_x0000_t202" style="position:absolute;left:0;text-align:left;margin-left:0;margin-top:.7pt;width:395.55pt;height:273.25pt;z-index:25166131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" fillcolor="white [3201]" stroked="f" strokeweight=".5pt">
            <v:textbox>
              <w:txbxContent>
                <w:p w:rsidR="00930EAF" w:rsidRPr="003847E2" w:rsidRDefault="00930EAF" w:rsidP="001E5A92">
                  <w:pPr>
                    <w:ind w:firstLine="0"/>
                    <w:rPr>
                      <w:rStyle w:val="af"/>
                      <w:sz w:val="24"/>
                      <w:szCs w:val="24"/>
                    </w:rPr>
                  </w:pPr>
                  <w:r w:rsidRPr="003847E2">
                    <w:rPr>
                      <w:rStyle w:val="af"/>
                      <w:sz w:val="24"/>
                      <w:szCs w:val="24"/>
                    </w:rPr>
                    <w:t xml:space="preserve">Название: </w:t>
                  </w:r>
                  <w:sdt>
                    <w:sdtPr>
                      <w:rPr>
                        <w:rStyle w:val="af"/>
                        <w:sz w:val="24"/>
                        <w:szCs w:val="24"/>
                      </w:rPr>
                      <w:id w:val="659345991"/>
                    </w:sdtPr>
                    <w:sdtEndPr>
                      <w:rPr>
                        <w:rStyle w:val="af"/>
                      </w:rPr>
                    </w:sdtEndPr>
                    <w:sdtContent>
                      <w:r w:rsidRPr="003847E2">
                        <w:rPr>
                          <w:rStyle w:val="af"/>
                          <w:sz w:val="24"/>
                          <w:szCs w:val="24"/>
                        </w:rPr>
                        <w:t>Управление образования администрации Тайшетского района</w:t>
                      </w:r>
                    </w:sdtContent>
                  </w:sdt>
                </w:p>
                <w:p w:rsidR="00930EAF" w:rsidRPr="003847E2" w:rsidRDefault="00930EAF" w:rsidP="001E5A92">
                  <w:pPr>
                    <w:ind w:firstLine="0"/>
                    <w:rPr>
                      <w:rStyle w:val="af"/>
                      <w:sz w:val="24"/>
                      <w:szCs w:val="24"/>
                    </w:rPr>
                  </w:pPr>
                  <w:r w:rsidRPr="003847E2">
                    <w:rPr>
                      <w:rStyle w:val="af"/>
                      <w:sz w:val="24"/>
                      <w:szCs w:val="24"/>
                    </w:rPr>
                    <w:t>Адрес:</w:t>
                  </w:r>
                  <w:r w:rsidRPr="003847E2">
                    <w:rPr>
                      <w:szCs w:val="24"/>
                    </w:rPr>
                    <w:t xml:space="preserve"> </w:t>
                  </w:r>
                  <w:r w:rsidRPr="003847E2">
                    <w:rPr>
                      <w:rStyle w:val="af"/>
                      <w:sz w:val="24"/>
                      <w:szCs w:val="24"/>
                    </w:rPr>
                    <w:t>665000, Иркутская область, г. Тайшет, ул. Шевченко, д.6</w:t>
                  </w:r>
                </w:p>
                <w:p w:rsidR="00930EAF" w:rsidRPr="003847E2" w:rsidRDefault="00930EAF" w:rsidP="001E5A92">
                  <w:pPr>
                    <w:ind w:firstLine="0"/>
                    <w:rPr>
                      <w:rStyle w:val="af"/>
                      <w:sz w:val="24"/>
                      <w:szCs w:val="24"/>
                    </w:rPr>
                  </w:pPr>
                  <w:r w:rsidRPr="003847E2">
                    <w:rPr>
                      <w:rStyle w:val="af"/>
                      <w:sz w:val="24"/>
                      <w:szCs w:val="24"/>
                    </w:rPr>
                    <w:t>Руководитель:</w:t>
                  </w:r>
                  <w:r w:rsidRPr="003847E2">
                    <w:rPr>
                      <w:szCs w:val="24"/>
                    </w:rPr>
                    <w:t xml:space="preserve"> </w:t>
                  </w:r>
                  <w:r w:rsidRPr="003847E2">
                    <w:rPr>
                      <w:rStyle w:val="af"/>
                      <w:sz w:val="24"/>
                      <w:szCs w:val="24"/>
                    </w:rPr>
                    <w:t>Семчишина Лариса Васильевна</w:t>
                  </w:r>
                </w:p>
                <w:p w:rsidR="00930EAF" w:rsidRPr="003847E2" w:rsidRDefault="00930EAF" w:rsidP="001E5A92">
                  <w:pPr>
                    <w:ind w:firstLine="0"/>
                    <w:rPr>
                      <w:rStyle w:val="af"/>
                      <w:sz w:val="24"/>
                      <w:szCs w:val="24"/>
                    </w:rPr>
                  </w:pPr>
                  <w:r w:rsidRPr="003847E2">
                    <w:rPr>
                      <w:rStyle w:val="af"/>
                      <w:sz w:val="24"/>
                      <w:szCs w:val="24"/>
                    </w:rPr>
                    <w:t xml:space="preserve">Контактное лицо: </w:t>
                  </w:r>
                  <w:proofErr w:type="spellStart"/>
                  <w:r w:rsidRPr="003847E2">
                    <w:rPr>
                      <w:rStyle w:val="af"/>
                      <w:sz w:val="24"/>
                      <w:szCs w:val="24"/>
                    </w:rPr>
                    <w:t>Вьюнова</w:t>
                  </w:r>
                  <w:proofErr w:type="spellEnd"/>
                  <w:r w:rsidRPr="003847E2">
                    <w:rPr>
                      <w:rStyle w:val="af"/>
                      <w:sz w:val="24"/>
                      <w:szCs w:val="24"/>
                    </w:rPr>
                    <w:t xml:space="preserve"> Наталья Геннадьевна, </w:t>
                  </w:r>
                  <w:proofErr w:type="spellStart"/>
                  <w:r w:rsidRPr="003847E2">
                    <w:rPr>
                      <w:rStyle w:val="af"/>
                      <w:sz w:val="24"/>
                      <w:szCs w:val="24"/>
                    </w:rPr>
                    <w:t>Быргина</w:t>
                  </w:r>
                  <w:proofErr w:type="spellEnd"/>
                  <w:r w:rsidRPr="003847E2">
                    <w:rPr>
                      <w:rStyle w:val="af"/>
                      <w:sz w:val="24"/>
                      <w:szCs w:val="24"/>
                    </w:rPr>
                    <w:t xml:space="preserve"> Елена Олеговна</w:t>
                  </w:r>
                </w:p>
                <w:p w:rsidR="00930EAF" w:rsidRPr="003847E2" w:rsidRDefault="00930EAF" w:rsidP="001E5A92">
                  <w:pPr>
                    <w:ind w:firstLine="0"/>
                    <w:rPr>
                      <w:rStyle w:val="af"/>
                      <w:sz w:val="24"/>
                      <w:szCs w:val="24"/>
                    </w:rPr>
                  </w:pPr>
                  <w:r w:rsidRPr="003847E2">
                    <w:rPr>
                      <w:rStyle w:val="af"/>
                      <w:sz w:val="24"/>
                      <w:szCs w:val="24"/>
                    </w:rPr>
                    <w:t>Телефон:</w:t>
                  </w:r>
                  <w:r w:rsidRPr="003847E2">
                    <w:rPr>
                      <w:szCs w:val="24"/>
                    </w:rPr>
                    <w:t xml:space="preserve"> </w:t>
                  </w:r>
                  <w:r w:rsidRPr="003847E2">
                    <w:rPr>
                      <w:rStyle w:val="af"/>
                      <w:sz w:val="24"/>
                      <w:szCs w:val="24"/>
                    </w:rPr>
                    <w:t>8  (39563) 2-17-03,2-03-26</w:t>
                  </w:r>
                </w:p>
                <w:p w:rsidR="00930EAF" w:rsidRPr="003847E2" w:rsidRDefault="00930EAF" w:rsidP="001E5A92">
                  <w:pPr>
                    <w:ind w:firstLine="0"/>
                    <w:rPr>
                      <w:rStyle w:val="af"/>
                      <w:sz w:val="24"/>
                      <w:szCs w:val="24"/>
                    </w:rPr>
                  </w:pPr>
                  <w:r w:rsidRPr="003847E2">
                    <w:rPr>
                      <w:rStyle w:val="af"/>
                      <w:sz w:val="24"/>
                      <w:szCs w:val="24"/>
                    </w:rPr>
                    <w:t>Почта:</w:t>
                  </w:r>
                  <w:r w:rsidRPr="003847E2">
                    <w:rPr>
                      <w:szCs w:val="24"/>
                    </w:rPr>
                    <w:t xml:space="preserve"> </w:t>
                  </w:r>
                  <w:r w:rsidRPr="003847E2">
                    <w:rPr>
                      <w:rStyle w:val="af"/>
                      <w:sz w:val="24"/>
                      <w:szCs w:val="24"/>
                      <w:lang w:val="en-US"/>
                    </w:rPr>
                    <w:t>raionotaishet@mail.ru</w:t>
                  </w:r>
                </w:p>
              </w:txbxContent>
            </v:textbox>
            <w10:wrap anchorx="margin"/>
          </v:shape>
        </w:pict>
      </w:r>
    </w:p>
    <w:p w:rsidR="001E5A92" w:rsidRDefault="001E5A92" w:rsidP="001E5A92">
      <w:pPr>
        <w:ind w:firstLine="0"/>
      </w:pPr>
    </w:p>
    <w:p w:rsidR="00500EF6" w:rsidRDefault="00500EF6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AE3580" w:rsidRDefault="00511A38">
      <w:pPr>
        <w:spacing w:after="160" w:line="259" w:lineRule="auto"/>
        <w:ind w:firstLine="0"/>
        <w:jc w:val="left"/>
      </w:pPr>
      <w:r>
        <w:rPr>
          <w:noProof/>
          <w:lang w:eastAsia="ru-RU"/>
        </w:rPr>
        <w:pict>
          <v:shape id="Надпись 3" o:spid="_x0000_s1028" type="#_x0000_t202" style="position:absolute;margin-left:-.05pt;margin-top:.5pt;width:232.6pt;height:273.2pt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" fillcolor="white [3201]" stroked="f" strokeweight=".5pt">
            <v:textbox>
              <w:txbxContent>
                <w:p w:rsidR="00930EAF" w:rsidRPr="00996598" w:rsidRDefault="00930EAF" w:rsidP="00547314">
                  <w:pPr>
                    <w:ind w:firstLine="0"/>
                    <w:rPr>
                      <w:rStyle w:val="af"/>
                    </w:rPr>
                  </w:pPr>
                </w:p>
              </w:txbxContent>
            </v:textbox>
            <w10:wrap type="square" anchorx="margin"/>
          </v:shape>
        </w:pict>
      </w:r>
    </w:p>
    <w:p w:rsidR="00A5148B" w:rsidRDefault="00A5148B">
      <w:pPr>
        <w:spacing w:after="160" w:line="259" w:lineRule="auto"/>
        <w:ind w:firstLine="0"/>
        <w:jc w:val="left"/>
      </w:pPr>
      <w:r>
        <w:br w:type="page"/>
      </w:r>
    </w:p>
    <w:bookmarkStart w:id="6" w:name="_Toc495357528" w:displacedByCustomXml="next"/>
    <w:sdt>
      <w:sdtPr>
        <w:id w:val="-1937591129"/>
        <w:lock w:val="sdtContentLocked"/>
      </w:sdtPr>
      <w:sdtEndPr/>
      <w:sdtContent>
        <w:p w:rsidR="008C7155" w:rsidRPr="00996598" w:rsidRDefault="008C7155" w:rsidP="008C7155">
          <w:pPr>
            <w:pStyle w:val="3"/>
          </w:pPr>
          <w:r>
            <w:t>1.</w:t>
          </w:r>
          <w:r w:rsidR="00375C2F">
            <w:t>4</w:t>
          </w:r>
          <w:r>
            <w:t>. Источники данных</w:t>
          </w:r>
        </w:p>
      </w:sdtContent>
    </w:sdt>
    <w:bookmarkEnd w:id="6" w:displacedByCustomXml="prev"/>
    <w:p w:rsidR="00595378" w:rsidRDefault="00F425C8" w:rsidP="000C7399">
      <w:pPr>
        <w:pStyle w:val="aff1"/>
      </w:pPr>
      <w:r w:rsidRPr="00F425C8">
        <w:t xml:space="preserve">- </w:t>
      </w:r>
      <w:r>
        <w:t>муниципальная программа муниципального образования «</w:t>
      </w:r>
      <w:proofErr w:type="spellStart"/>
      <w:r>
        <w:t>Тайшетский</w:t>
      </w:r>
      <w:proofErr w:type="spellEnd"/>
      <w:r>
        <w:t xml:space="preserve"> район» «Развитие муниципальной системы образования (2015-2020 годы)», утвержденная Постановлением администрации Тайшетского района № 3239 от 24.12.2014 (с изменениями и дополнениями);</w:t>
      </w:r>
    </w:p>
    <w:p w:rsidR="00F425C8" w:rsidRDefault="00F425C8" w:rsidP="000C7399">
      <w:pPr>
        <w:pStyle w:val="aff1"/>
      </w:pPr>
      <w:r>
        <w:t>- план мероприятий Тайшетского района («дорожная карта») «Изменения в отраслях социальной сферы Тайшетского района Иркутской области, направленные на повышение эффективности образования», утвержденный Постановлением администрации Тайшетского района № 1062 от 29.04.2013 (с изменениями и дополнениями);</w:t>
      </w:r>
    </w:p>
    <w:p w:rsidR="00F425C8" w:rsidRDefault="00F425C8" w:rsidP="000C7399">
      <w:pPr>
        <w:pStyle w:val="aff1"/>
      </w:pPr>
      <w:r>
        <w:t xml:space="preserve">- план мероприятий («дорожная карта») «Повышение значений показателей доступности для инвалидов объектов и услуг в </w:t>
      </w:r>
      <w:proofErr w:type="spellStart"/>
      <w:r>
        <w:t>Тайшетском</w:t>
      </w:r>
      <w:proofErr w:type="spellEnd"/>
      <w:r>
        <w:t xml:space="preserve"> районе», утвержденный Постановлением администрации Тайшетского </w:t>
      </w:r>
      <w:r w:rsidR="00353962">
        <w:t>района №</w:t>
      </w:r>
      <w:r>
        <w:t xml:space="preserve"> 1202 </w:t>
      </w:r>
      <w:r w:rsidR="00353962">
        <w:t>от 30.09.2015</w:t>
      </w:r>
      <w:r>
        <w:t xml:space="preserve"> (с изменениями и дополнениями);</w:t>
      </w:r>
    </w:p>
    <w:p w:rsidR="00F425C8" w:rsidRDefault="00F425C8" w:rsidP="000C7399">
      <w:pPr>
        <w:pStyle w:val="aff1"/>
      </w:pPr>
      <w:r>
        <w:t>- отчет мэра Тайшетского района по итогам работы в 2017 году;</w:t>
      </w:r>
    </w:p>
    <w:p w:rsidR="00F425C8" w:rsidRDefault="00F425C8" w:rsidP="000C7399">
      <w:pPr>
        <w:pStyle w:val="aff1"/>
      </w:pPr>
      <w:r>
        <w:t>- публичный доклад по итогам работы Управления образования администрации Тайшетского района за 2017/2018 учебный год;</w:t>
      </w:r>
    </w:p>
    <w:p w:rsidR="00F425C8" w:rsidRDefault="00F425C8" w:rsidP="000C7399">
      <w:pPr>
        <w:pStyle w:val="aff1"/>
      </w:pPr>
      <w:r>
        <w:t>- анализ работы  Управления образования администрации Тайшетского района за 2017/2018 учебный год;</w:t>
      </w:r>
    </w:p>
    <w:p w:rsidR="00F425C8" w:rsidRDefault="00F425C8" w:rsidP="000C7399">
      <w:pPr>
        <w:pStyle w:val="aff1"/>
      </w:pPr>
      <w:r>
        <w:t>- показатели статистической отчетности:</w:t>
      </w:r>
    </w:p>
    <w:p w:rsidR="00F425C8" w:rsidRPr="00F425C8" w:rsidRDefault="00F425C8" w:rsidP="000C7399">
      <w:pPr>
        <w:pStyle w:val="aff1"/>
      </w:pPr>
      <w:r>
        <w:t>АИС «Мониторинг общего и дополнительного образования» Форма ФСН 1-ДО;</w:t>
      </w:r>
    </w:p>
    <w:p w:rsidR="00F425C8" w:rsidRDefault="00F425C8" w:rsidP="000C7399">
      <w:pPr>
        <w:pStyle w:val="aff1"/>
      </w:pPr>
      <w:r>
        <w:t>АИС «Мониторинг общего и дополнительного образования» Форма ФСН ОО-2;</w:t>
      </w:r>
    </w:p>
    <w:p w:rsidR="00F425C8" w:rsidRDefault="00F425C8" w:rsidP="000C7399">
      <w:pPr>
        <w:pStyle w:val="aff1"/>
      </w:pPr>
      <w:r>
        <w:t>АИС «Мониторинг общего и дополнительного образования» Форма ФСН  № 85-К;</w:t>
      </w:r>
    </w:p>
    <w:p w:rsidR="00F425C8" w:rsidRPr="00F425C8" w:rsidRDefault="00F425C8" w:rsidP="000C7399">
      <w:pPr>
        <w:pStyle w:val="aff1"/>
      </w:pPr>
      <w:r>
        <w:t>ПК Старт Форма ФСН № ОО-1;</w:t>
      </w:r>
    </w:p>
    <w:p w:rsidR="00F425C8" w:rsidRPr="00F425C8" w:rsidRDefault="00F425C8" w:rsidP="000C7399">
      <w:pPr>
        <w:pStyle w:val="aff1"/>
      </w:pPr>
    </w:p>
    <w:p w:rsidR="00595378" w:rsidRDefault="00595378" w:rsidP="003847E2"/>
    <w:p w:rsidR="00595378" w:rsidRDefault="00595378" w:rsidP="00595378"/>
    <w:p w:rsidR="008C7155" w:rsidRDefault="008C7155" w:rsidP="008C7155">
      <w:pPr>
        <w:spacing w:after="160" w:line="259" w:lineRule="auto"/>
        <w:ind w:firstLine="0"/>
        <w:jc w:val="left"/>
        <w:rPr>
          <w:rFonts w:eastAsiaTheme="majorEastAsia" w:cstheme="majorBidi"/>
          <w:b/>
          <w:szCs w:val="24"/>
        </w:rPr>
      </w:pPr>
      <w:r>
        <w:br w:type="page"/>
      </w:r>
    </w:p>
    <w:bookmarkStart w:id="7" w:name="_Toc495357529" w:displacedByCustomXml="next"/>
    <w:sdt>
      <w:sdtPr>
        <w:id w:val="-705947284"/>
        <w:lock w:val="sdtContentLocked"/>
      </w:sdtPr>
      <w:sdtEndPr/>
      <w:sdtContent>
        <w:p w:rsidR="00A5148B" w:rsidRDefault="008C7155" w:rsidP="00E16AE2">
          <w:pPr>
            <w:pStyle w:val="3"/>
          </w:pPr>
          <w:r>
            <w:t xml:space="preserve">1.5. </w:t>
          </w:r>
          <w:r w:rsidR="00E16AE2" w:rsidRPr="00E16AE2">
            <w:t xml:space="preserve">Паспорт образовательной системы </w:t>
          </w:r>
        </w:p>
      </w:sdtContent>
    </w:sdt>
    <w:bookmarkEnd w:id="7" w:displacedByCustomXml="prev"/>
    <w:sdt>
      <w:sdtPr>
        <w:id w:val="1317993354"/>
        <w:lock w:val="sdtContentLocked"/>
      </w:sdtPr>
      <w:sdtEndPr/>
      <w:sdtContent>
        <w:p w:rsidR="00A26F7D" w:rsidRDefault="00943866" w:rsidP="00943866">
          <w:pPr>
            <w:pStyle w:val="4"/>
          </w:pPr>
          <w:r>
            <w:t>Образовательная политика</w:t>
          </w:r>
        </w:p>
      </w:sdtContent>
    </w:sdt>
    <w:p w:rsidR="00353962" w:rsidRPr="00353962" w:rsidRDefault="00353962" w:rsidP="00860E26">
      <w:pPr>
        <w:pStyle w:val="aff1"/>
        <w:ind w:firstLine="708"/>
      </w:pPr>
      <w:r>
        <w:t>Система образования Тайшетского района – составная часть единого федерального   и регионального образовательного пространства, ее цели и задачи определяются стратегией  развития образо</w:t>
      </w:r>
      <w:r w:rsidR="00860E26">
        <w:t>вания  в  Иркутской области, и в</w:t>
      </w:r>
      <w:r>
        <w:t xml:space="preserve"> России в целом. </w:t>
      </w:r>
    </w:p>
    <w:p w:rsidR="00353962" w:rsidRPr="00353962" w:rsidRDefault="00353962" w:rsidP="003847E2">
      <w:pPr>
        <w:autoSpaceDE w:val="0"/>
        <w:autoSpaceDN w:val="0"/>
        <w:adjustRightInd w:val="0"/>
        <w:ind w:firstLine="708"/>
        <w:rPr>
          <w:rFonts w:cs="Times New Roman"/>
          <w:color w:val="000000"/>
          <w:szCs w:val="24"/>
        </w:rPr>
      </w:pPr>
      <w:r w:rsidRPr="00353962">
        <w:rPr>
          <w:rFonts w:cs="Times New Roman"/>
          <w:color w:val="000000"/>
          <w:szCs w:val="24"/>
        </w:rPr>
        <w:t xml:space="preserve">Развитие </w:t>
      </w:r>
      <w:r>
        <w:rPr>
          <w:rFonts w:cs="Times New Roman"/>
          <w:color w:val="000000"/>
          <w:szCs w:val="24"/>
        </w:rPr>
        <w:t xml:space="preserve">муниципальной системы образования </w:t>
      </w:r>
      <w:r w:rsidRPr="00353962">
        <w:rPr>
          <w:rFonts w:cs="Times New Roman"/>
          <w:color w:val="000000"/>
          <w:szCs w:val="24"/>
        </w:rPr>
        <w:t xml:space="preserve"> осуществляется в соответствии с</w:t>
      </w:r>
      <w:r>
        <w:rPr>
          <w:rFonts w:cs="Times New Roman"/>
          <w:color w:val="000000"/>
          <w:szCs w:val="24"/>
        </w:rPr>
        <w:t xml:space="preserve"> </w:t>
      </w:r>
      <w:r>
        <w:t>муниципальной  программой муниципального образования «</w:t>
      </w:r>
      <w:proofErr w:type="spellStart"/>
      <w:r>
        <w:t>Тайшетский</w:t>
      </w:r>
      <w:proofErr w:type="spellEnd"/>
      <w:r>
        <w:t xml:space="preserve"> район» «Развитие муниципальной системы образования (2015-2020 годы)».</w:t>
      </w:r>
      <w:r w:rsidRPr="00353962">
        <w:rPr>
          <w:rFonts w:cs="Times New Roman"/>
          <w:color w:val="000000"/>
          <w:szCs w:val="24"/>
        </w:rPr>
        <w:t xml:space="preserve"> </w:t>
      </w:r>
    </w:p>
    <w:p w:rsidR="00353962" w:rsidRPr="00353962" w:rsidRDefault="00353962" w:rsidP="00353962">
      <w:pPr>
        <w:autoSpaceDE w:val="0"/>
        <w:autoSpaceDN w:val="0"/>
        <w:adjustRightInd w:val="0"/>
        <w:ind w:firstLine="708"/>
        <w:rPr>
          <w:rFonts w:cs="Times New Roman"/>
          <w:color w:val="000000"/>
          <w:szCs w:val="24"/>
        </w:rPr>
      </w:pPr>
      <w:r w:rsidRPr="00353962">
        <w:rPr>
          <w:rFonts w:cs="Times New Roman"/>
          <w:color w:val="000000"/>
          <w:szCs w:val="24"/>
        </w:rPr>
        <w:t xml:space="preserve">Целью </w:t>
      </w:r>
      <w:r>
        <w:rPr>
          <w:rFonts w:cs="Times New Roman"/>
          <w:color w:val="000000"/>
          <w:szCs w:val="24"/>
        </w:rPr>
        <w:t xml:space="preserve">муниципальной </w:t>
      </w:r>
      <w:r w:rsidRPr="00353962">
        <w:rPr>
          <w:rFonts w:cs="Times New Roman"/>
          <w:color w:val="000000"/>
          <w:szCs w:val="24"/>
        </w:rPr>
        <w:t xml:space="preserve">программы является </w:t>
      </w:r>
      <w:r w:rsidR="00CB3167">
        <w:t>о</w:t>
      </w:r>
      <w:r w:rsidR="00CB3167" w:rsidRPr="003E501C">
        <w:t xml:space="preserve">беспечение доступности современного качественного общего (дошкольного, начального общего, основного общего, среднего </w:t>
      </w:r>
      <w:r w:rsidR="00CB3167" w:rsidRPr="005E0135">
        <w:t>общего</w:t>
      </w:r>
      <w:r w:rsidR="00CB3167" w:rsidRPr="003E501C">
        <w:t>) и дополнительного образования</w:t>
      </w:r>
      <w:r w:rsidR="00CB3167">
        <w:t>.</w:t>
      </w:r>
      <w:r w:rsidRPr="00353962">
        <w:rPr>
          <w:rFonts w:cs="Times New Roman"/>
          <w:color w:val="000000"/>
          <w:szCs w:val="24"/>
        </w:rPr>
        <w:t xml:space="preserve"> Для достижения цели </w:t>
      </w:r>
      <w:r w:rsidR="00860E26">
        <w:rPr>
          <w:rFonts w:cs="Times New Roman"/>
          <w:color w:val="000000"/>
          <w:szCs w:val="24"/>
        </w:rPr>
        <w:t>муниципальной</w:t>
      </w:r>
      <w:r w:rsidRPr="00353962">
        <w:rPr>
          <w:rFonts w:cs="Times New Roman"/>
          <w:color w:val="000000"/>
          <w:szCs w:val="24"/>
        </w:rPr>
        <w:t xml:space="preserve"> программой предусмотрено решение </w:t>
      </w:r>
      <w:r w:rsidR="00CB3167">
        <w:rPr>
          <w:rFonts w:cs="Times New Roman"/>
          <w:color w:val="000000"/>
          <w:szCs w:val="24"/>
        </w:rPr>
        <w:t>следующих задач:</w:t>
      </w:r>
      <w:r w:rsidRPr="00353962">
        <w:rPr>
          <w:rFonts w:cs="Times New Roman"/>
          <w:color w:val="000000"/>
          <w:szCs w:val="24"/>
        </w:rPr>
        <w:t xml:space="preserve"> </w:t>
      </w:r>
    </w:p>
    <w:p w:rsidR="00CB3167" w:rsidRPr="003E501C" w:rsidRDefault="00CB3167" w:rsidP="00CB3167">
      <w:pPr>
        <w:numPr>
          <w:ilvl w:val="0"/>
          <w:numId w:val="4"/>
        </w:numPr>
        <w:tabs>
          <w:tab w:val="left" w:pos="709"/>
          <w:tab w:val="left" w:pos="851"/>
          <w:tab w:val="left" w:pos="993"/>
        </w:tabs>
        <w:ind w:left="34" w:firstLine="533"/>
      </w:pPr>
      <w:r w:rsidRPr="003E501C">
        <w:t>Организация предоставления доступного и качественного образования в муниципальных дошкольных образовательных организациях.</w:t>
      </w:r>
    </w:p>
    <w:p w:rsidR="00CB3167" w:rsidRPr="003E501C" w:rsidRDefault="00CB3167" w:rsidP="00CB3167">
      <w:pPr>
        <w:numPr>
          <w:ilvl w:val="0"/>
          <w:numId w:val="4"/>
        </w:numPr>
        <w:tabs>
          <w:tab w:val="left" w:pos="709"/>
          <w:tab w:val="left" w:pos="851"/>
          <w:tab w:val="left" w:pos="993"/>
        </w:tabs>
        <w:ind w:left="34" w:firstLine="533"/>
      </w:pPr>
      <w:r w:rsidRPr="003E501C">
        <w:t>Организация предоставления доступного и качественного общего образования в муниципальных образовательных организациях.</w:t>
      </w:r>
    </w:p>
    <w:p w:rsidR="00CB3167" w:rsidRPr="003E501C" w:rsidRDefault="00CB3167" w:rsidP="00CB3167">
      <w:pPr>
        <w:numPr>
          <w:ilvl w:val="0"/>
          <w:numId w:val="4"/>
        </w:numPr>
        <w:tabs>
          <w:tab w:val="left" w:pos="709"/>
          <w:tab w:val="left" w:pos="851"/>
          <w:tab w:val="left" w:pos="993"/>
        </w:tabs>
        <w:ind w:left="34" w:firstLine="533"/>
      </w:pPr>
      <w:r w:rsidRPr="003E501C">
        <w:t>Организация предоставления доступного и качественного дополнительного образования детям.</w:t>
      </w:r>
    </w:p>
    <w:p w:rsidR="00CB3167" w:rsidRPr="003E501C" w:rsidRDefault="00CB3167" w:rsidP="00CB3167">
      <w:pPr>
        <w:numPr>
          <w:ilvl w:val="0"/>
          <w:numId w:val="4"/>
        </w:numPr>
        <w:tabs>
          <w:tab w:val="left" w:pos="175"/>
          <w:tab w:val="left" w:pos="709"/>
          <w:tab w:val="left" w:pos="851"/>
          <w:tab w:val="left" w:pos="993"/>
        </w:tabs>
        <w:ind w:left="34" w:firstLine="533"/>
      </w:pPr>
      <w:r w:rsidRPr="003E501C">
        <w:t>Обеспечение организационных, информационных и финансово-экономических условий предоставления образования.</w:t>
      </w:r>
    </w:p>
    <w:p w:rsidR="00CB3167" w:rsidRDefault="00CB3167" w:rsidP="00CB3167">
      <w:pPr>
        <w:tabs>
          <w:tab w:val="left" w:pos="175"/>
          <w:tab w:val="left" w:pos="709"/>
          <w:tab w:val="left" w:pos="851"/>
          <w:tab w:val="left" w:pos="993"/>
        </w:tabs>
        <w:ind w:left="34" w:firstLine="533"/>
      </w:pPr>
      <w:r w:rsidRPr="003E501C">
        <w:t>5. Организация отдыха и оздоровления детей в образовательных организациях муниципального образования "</w:t>
      </w:r>
      <w:proofErr w:type="spellStart"/>
      <w:r w:rsidRPr="003E501C">
        <w:t>Тайшетский</w:t>
      </w:r>
      <w:proofErr w:type="spellEnd"/>
      <w:r w:rsidRPr="003E501C">
        <w:t xml:space="preserve"> район" в каникулярное время.</w:t>
      </w:r>
    </w:p>
    <w:p w:rsidR="00CB3167" w:rsidRDefault="00CB3167" w:rsidP="00CB3167">
      <w:pPr>
        <w:tabs>
          <w:tab w:val="left" w:pos="709"/>
          <w:tab w:val="left" w:pos="851"/>
          <w:tab w:val="left" w:pos="993"/>
        </w:tabs>
        <w:ind w:firstLine="533"/>
        <w:rPr>
          <w:i/>
          <w:color w:val="FF0000"/>
          <w:sz w:val="20"/>
          <w:szCs w:val="20"/>
        </w:rPr>
      </w:pPr>
      <w:r w:rsidRPr="00FA6650">
        <w:t>6. Увеличение  количества зданий  образовательных организаций  и улучшение технического состояния зданий и сооружений образовательных организаций</w:t>
      </w:r>
      <w:r w:rsidRPr="00C74BC1">
        <w:rPr>
          <w:i/>
          <w:color w:val="FF0000"/>
          <w:sz w:val="20"/>
          <w:szCs w:val="20"/>
        </w:rPr>
        <w:t xml:space="preserve"> </w:t>
      </w:r>
    </w:p>
    <w:p w:rsidR="00997250" w:rsidRDefault="00997250" w:rsidP="00997250">
      <w:pPr>
        <w:widowControl w:val="0"/>
        <w:tabs>
          <w:tab w:val="left" w:pos="317"/>
        </w:tabs>
        <w:autoSpaceDE w:val="0"/>
        <w:autoSpaceDN w:val="0"/>
        <w:adjustRightInd w:val="0"/>
      </w:pPr>
      <w:r>
        <w:t>Для обеспечения реализации программы развития выделено 6 подпрограмм:</w:t>
      </w:r>
      <w:r w:rsidRPr="00997250">
        <w:t xml:space="preserve"> </w:t>
      </w:r>
    </w:p>
    <w:p w:rsidR="00997250" w:rsidRPr="003E501C" w:rsidRDefault="00997250" w:rsidP="00997250">
      <w:pPr>
        <w:widowControl w:val="0"/>
        <w:tabs>
          <w:tab w:val="left" w:pos="317"/>
        </w:tabs>
        <w:autoSpaceDE w:val="0"/>
        <w:autoSpaceDN w:val="0"/>
        <w:adjustRightInd w:val="0"/>
      </w:pPr>
      <w:r>
        <w:t>1. "</w:t>
      </w:r>
      <w:r w:rsidRPr="003E501C">
        <w:t>Развитие системы дошкольного образования" на 2015-20</w:t>
      </w:r>
      <w:r>
        <w:t>20</w:t>
      </w:r>
      <w:r w:rsidRPr="003E501C">
        <w:t xml:space="preserve"> годы</w:t>
      </w:r>
      <w:r>
        <w:t>;</w:t>
      </w:r>
    </w:p>
    <w:p w:rsidR="00997250" w:rsidRPr="003E501C" w:rsidRDefault="00997250" w:rsidP="00997250">
      <w:pPr>
        <w:widowControl w:val="0"/>
        <w:tabs>
          <w:tab w:val="left" w:pos="317"/>
        </w:tabs>
        <w:autoSpaceDE w:val="0"/>
        <w:autoSpaceDN w:val="0"/>
        <w:adjustRightInd w:val="0"/>
      </w:pPr>
      <w:r>
        <w:t xml:space="preserve">2. </w:t>
      </w:r>
      <w:r w:rsidRPr="003E501C">
        <w:t>"Развитие системы общего образования" на 2015-20</w:t>
      </w:r>
      <w:r>
        <w:t>20</w:t>
      </w:r>
      <w:r w:rsidRPr="003E501C">
        <w:t xml:space="preserve"> годы</w:t>
      </w:r>
      <w:r>
        <w:t>;</w:t>
      </w:r>
    </w:p>
    <w:p w:rsidR="00997250" w:rsidRPr="003E501C" w:rsidRDefault="00997250" w:rsidP="00997250">
      <w:pPr>
        <w:widowControl w:val="0"/>
        <w:tabs>
          <w:tab w:val="left" w:pos="317"/>
        </w:tabs>
        <w:autoSpaceDE w:val="0"/>
        <w:autoSpaceDN w:val="0"/>
        <w:adjustRightInd w:val="0"/>
      </w:pPr>
      <w:r>
        <w:t xml:space="preserve">3. </w:t>
      </w:r>
      <w:r w:rsidRPr="003E501C">
        <w:t>"Развитие системы дополнительного образования детей"</w:t>
      </w:r>
      <w:r>
        <w:t>;</w:t>
      </w:r>
    </w:p>
    <w:p w:rsidR="00997250" w:rsidRPr="003E501C" w:rsidRDefault="00997250" w:rsidP="00997250">
      <w:pPr>
        <w:widowControl w:val="0"/>
        <w:tabs>
          <w:tab w:val="left" w:pos="317"/>
        </w:tabs>
        <w:autoSpaceDE w:val="0"/>
        <w:autoSpaceDN w:val="0"/>
        <w:adjustRightInd w:val="0"/>
      </w:pPr>
      <w:r>
        <w:t xml:space="preserve">4. </w:t>
      </w:r>
      <w:r w:rsidRPr="003E501C">
        <w:t>"Обеспечение реализации муниципальной программы "Развитие муниципальной системы образования" на 2015-20</w:t>
      </w:r>
      <w:r>
        <w:t>20</w:t>
      </w:r>
      <w:r w:rsidRPr="003E501C">
        <w:t xml:space="preserve"> годы и прочие мероприятия в области образования"</w:t>
      </w:r>
      <w:r>
        <w:t>;</w:t>
      </w:r>
    </w:p>
    <w:p w:rsidR="00997250" w:rsidRDefault="00997250" w:rsidP="00997250">
      <w:pPr>
        <w:tabs>
          <w:tab w:val="left" w:pos="0"/>
        </w:tabs>
        <w:autoSpaceDE w:val="0"/>
        <w:autoSpaceDN w:val="0"/>
        <w:adjustRightInd w:val="0"/>
        <w:ind w:left="-8"/>
      </w:pPr>
      <w:r w:rsidRPr="003E501C">
        <w:t>5.</w:t>
      </w:r>
      <w:r>
        <w:t xml:space="preserve"> </w:t>
      </w:r>
      <w:r w:rsidRPr="003E501C">
        <w:t>"Организация отдыха и оздоровления детей в образовательных организациях муниципального образования "</w:t>
      </w:r>
      <w:proofErr w:type="spellStart"/>
      <w:r w:rsidRPr="003E501C">
        <w:t>Тайшетский</w:t>
      </w:r>
      <w:proofErr w:type="spellEnd"/>
      <w:r w:rsidRPr="003E501C">
        <w:t xml:space="preserve"> район" в каникулярное время"</w:t>
      </w:r>
      <w:r>
        <w:t>;</w:t>
      </w:r>
    </w:p>
    <w:p w:rsidR="00997250" w:rsidRDefault="00997250" w:rsidP="00997250">
      <w:pPr>
        <w:widowControl w:val="0"/>
        <w:autoSpaceDE w:val="0"/>
        <w:autoSpaceDN w:val="0"/>
        <w:adjustRightInd w:val="0"/>
        <w:outlineLvl w:val="2"/>
      </w:pPr>
      <w:r w:rsidRPr="00574A48">
        <w:t>6.</w:t>
      </w:r>
      <w:r>
        <w:t xml:space="preserve"> </w:t>
      </w:r>
      <w:r w:rsidRPr="00574A48">
        <w:t>"Развитие  и укрепление  материально-технической базы образовательных учреждений Тайшетского района</w:t>
      </w:r>
      <w:r>
        <w:t>"</w:t>
      </w:r>
      <w:r w:rsidRPr="00574A48">
        <w:t xml:space="preserve"> на 2016</w:t>
      </w:r>
      <w:r>
        <w:t xml:space="preserve">-2020 </w:t>
      </w:r>
      <w:r w:rsidRPr="00574A48">
        <w:t>год</w:t>
      </w:r>
      <w:r>
        <w:t>ы".</w:t>
      </w:r>
    </w:p>
    <w:p w:rsidR="00997250" w:rsidRDefault="00997250" w:rsidP="00997250">
      <w:pPr>
        <w:widowControl w:val="0"/>
        <w:autoSpaceDE w:val="0"/>
        <w:autoSpaceDN w:val="0"/>
        <w:adjustRightInd w:val="0"/>
        <w:outlineLvl w:val="2"/>
      </w:pPr>
      <w:r>
        <w:t>На 2017 год  были определены основные направления  деятельности:</w:t>
      </w:r>
    </w:p>
    <w:p w:rsidR="00997250" w:rsidRPr="00997250" w:rsidRDefault="00997250" w:rsidP="00997250">
      <w:pPr>
        <w:shd w:val="clear" w:color="auto" w:fill="FFFFFF"/>
        <w:ind w:firstLine="708"/>
        <w:rPr>
          <w:szCs w:val="24"/>
        </w:rPr>
      </w:pPr>
      <w:r w:rsidRPr="00997250">
        <w:rPr>
          <w:szCs w:val="24"/>
        </w:rPr>
        <w:lastRenderedPageBreak/>
        <w:t>- реализация муниципальной программы «Развитие муниципальной</w:t>
      </w:r>
      <w:r w:rsidR="00587188">
        <w:rPr>
          <w:szCs w:val="24"/>
        </w:rPr>
        <w:t xml:space="preserve"> системы образования» (2015-2020</w:t>
      </w:r>
      <w:r w:rsidRPr="00997250">
        <w:rPr>
          <w:szCs w:val="24"/>
        </w:rPr>
        <w:t xml:space="preserve"> годы);</w:t>
      </w:r>
    </w:p>
    <w:p w:rsidR="00997250" w:rsidRPr="00997250" w:rsidRDefault="00997250" w:rsidP="00997250">
      <w:pPr>
        <w:shd w:val="clear" w:color="auto" w:fill="FFFFFF"/>
        <w:ind w:firstLine="708"/>
        <w:rPr>
          <w:szCs w:val="24"/>
        </w:rPr>
      </w:pPr>
      <w:r w:rsidRPr="00997250">
        <w:rPr>
          <w:szCs w:val="24"/>
        </w:rPr>
        <w:t>- совершенствование нормативно-правовой базы функционирования образовательных организаций и Управления образования в условиях Федерального закона от 29.12.2012 № 273-ФЗ «Об образовании в РФ»;</w:t>
      </w:r>
    </w:p>
    <w:p w:rsidR="00997250" w:rsidRPr="00997250" w:rsidRDefault="00997250" w:rsidP="00997250">
      <w:pPr>
        <w:shd w:val="clear" w:color="auto" w:fill="FFFFFF"/>
        <w:ind w:firstLine="708"/>
        <w:rPr>
          <w:szCs w:val="24"/>
        </w:rPr>
      </w:pPr>
      <w:r w:rsidRPr="00997250">
        <w:rPr>
          <w:szCs w:val="24"/>
        </w:rPr>
        <w:t>- обеспечение выполнения Указов Президента Российской Федерации от 7 мая 2012 года №№ 597-599 «О мероприятиях по реализации государственной социальной политики»  и «О мерах  по реализации государственной политики в области образования и науки».</w:t>
      </w:r>
    </w:p>
    <w:p w:rsidR="00997250" w:rsidRPr="00997250" w:rsidRDefault="00997250" w:rsidP="00997250">
      <w:pPr>
        <w:rPr>
          <w:i/>
          <w:szCs w:val="24"/>
        </w:rPr>
      </w:pPr>
      <w:r w:rsidRPr="00997250">
        <w:rPr>
          <w:szCs w:val="24"/>
        </w:rPr>
        <w:t xml:space="preserve">       </w:t>
      </w:r>
      <w:r w:rsidRPr="00997250">
        <w:rPr>
          <w:i/>
          <w:szCs w:val="24"/>
        </w:rPr>
        <w:t>В сфере дошкольного образования:</w:t>
      </w:r>
    </w:p>
    <w:p w:rsidR="00997250" w:rsidRPr="00997250" w:rsidRDefault="00997250" w:rsidP="00997250">
      <w:pPr>
        <w:autoSpaceDE w:val="0"/>
        <w:autoSpaceDN w:val="0"/>
        <w:adjustRightInd w:val="0"/>
        <w:ind w:firstLine="708"/>
        <w:rPr>
          <w:szCs w:val="24"/>
        </w:rPr>
      </w:pPr>
      <w:r w:rsidRPr="00997250">
        <w:rPr>
          <w:szCs w:val="24"/>
        </w:rPr>
        <w:t xml:space="preserve">  - сопровождение реализации ФГОС дошкольного образования;</w:t>
      </w:r>
    </w:p>
    <w:p w:rsidR="00997250" w:rsidRPr="00997250" w:rsidRDefault="00997250" w:rsidP="00997250">
      <w:pPr>
        <w:autoSpaceDE w:val="0"/>
        <w:autoSpaceDN w:val="0"/>
        <w:adjustRightInd w:val="0"/>
        <w:rPr>
          <w:szCs w:val="24"/>
        </w:rPr>
      </w:pPr>
      <w:r w:rsidRPr="00997250">
        <w:rPr>
          <w:szCs w:val="24"/>
        </w:rPr>
        <w:t xml:space="preserve"> -  сохранение 100 % доступности дошкольного образования для детей в возрасте от 3 до 7 лет;</w:t>
      </w:r>
    </w:p>
    <w:p w:rsidR="00997250" w:rsidRPr="00997250" w:rsidRDefault="00997250" w:rsidP="00997250">
      <w:pPr>
        <w:autoSpaceDE w:val="0"/>
        <w:autoSpaceDN w:val="0"/>
        <w:adjustRightInd w:val="0"/>
        <w:rPr>
          <w:color w:val="000000"/>
          <w:szCs w:val="24"/>
        </w:rPr>
      </w:pPr>
      <w:r w:rsidRPr="00997250">
        <w:rPr>
          <w:szCs w:val="24"/>
        </w:rPr>
        <w:t xml:space="preserve"> - создание условий для получения дошкольного образования детьми в возрасте от 2  до 3 лет;</w:t>
      </w:r>
    </w:p>
    <w:p w:rsidR="00997250" w:rsidRPr="00997250" w:rsidRDefault="00997250" w:rsidP="00997250">
      <w:pPr>
        <w:widowControl w:val="0"/>
        <w:tabs>
          <w:tab w:val="left" w:pos="567"/>
        </w:tabs>
        <w:autoSpaceDE w:val="0"/>
        <w:autoSpaceDN w:val="0"/>
        <w:adjustRightInd w:val="0"/>
        <w:ind w:hanging="360"/>
        <w:rPr>
          <w:szCs w:val="24"/>
        </w:rPr>
      </w:pPr>
      <w:r w:rsidRPr="00997250">
        <w:rPr>
          <w:szCs w:val="24"/>
        </w:rPr>
        <w:t xml:space="preserve">     </w:t>
      </w:r>
      <w:r w:rsidRPr="00997250">
        <w:rPr>
          <w:szCs w:val="24"/>
        </w:rPr>
        <w:tab/>
        <w:t xml:space="preserve">          </w:t>
      </w:r>
      <w:r>
        <w:rPr>
          <w:szCs w:val="24"/>
        </w:rPr>
        <w:t xml:space="preserve"> </w:t>
      </w:r>
      <w:r w:rsidRPr="00997250">
        <w:rPr>
          <w:szCs w:val="24"/>
        </w:rPr>
        <w:t xml:space="preserve"> -  развитие инклюзивного образования в системе дошкольного образования;</w:t>
      </w:r>
    </w:p>
    <w:p w:rsidR="00997250" w:rsidRPr="00997250" w:rsidRDefault="00997250" w:rsidP="00997250">
      <w:pPr>
        <w:widowControl w:val="0"/>
        <w:autoSpaceDE w:val="0"/>
        <w:autoSpaceDN w:val="0"/>
        <w:adjustRightInd w:val="0"/>
        <w:ind w:hanging="360"/>
        <w:rPr>
          <w:szCs w:val="24"/>
        </w:rPr>
      </w:pPr>
      <w:r w:rsidRPr="00997250">
        <w:rPr>
          <w:szCs w:val="24"/>
        </w:rPr>
        <w:t xml:space="preserve">    </w:t>
      </w:r>
      <w:r w:rsidRPr="00997250">
        <w:rPr>
          <w:szCs w:val="24"/>
        </w:rPr>
        <w:tab/>
      </w:r>
      <w:r w:rsidRPr="00997250">
        <w:rPr>
          <w:szCs w:val="24"/>
        </w:rPr>
        <w:tab/>
        <w:t>-   продолжение функционирования АИС «Комплектование ДОУ»;</w:t>
      </w:r>
    </w:p>
    <w:p w:rsidR="00997250" w:rsidRPr="00997250" w:rsidRDefault="00997250" w:rsidP="00997250">
      <w:pPr>
        <w:widowControl w:val="0"/>
        <w:autoSpaceDE w:val="0"/>
        <w:autoSpaceDN w:val="0"/>
        <w:adjustRightInd w:val="0"/>
        <w:ind w:hanging="360"/>
        <w:rPr>
          <w:szCs w:val="24"/>
        </w:rPr>
      </w:pPr>
      <w:r w:rsidRPr="00997250">
        <w:rPr>
          <w:szCs w:val="24"/>
        </w:rPr>
        <w:tab/>
        <w:t xml:space="preserve">           </w:t>
      </w:r>
      <w:r>
        <w:rPr>
          <w:szCs w:val="24"/>
        </w:rPr>
        <w:t xml:space="preserve"> </w:t>
      </w:r>
      <w:r w:rsidRPr="00997250">
        <w:rPr>
          <w:szCs w:val="24"/>
        </w:rPr>
        <w:t>-   обеспечение материальной базы  ДОУ для работы в  АИС «Комплектование ДОУ»;</w:t>
      </w:r>
    </w:p>
    <w:p w:rsidR="00997250" w:rsidRPr="00997250" w:rsidRDefault="00997250" w:rsidP="00997250">
      <w:pPr>
        <w:widowControl w:val="0"/>
        <w:autoSpaceDE w:val="0"/>
        <w:autoSpaceDN w:val="0"/>
        <w:adjustRightInd w:val="0"/>
        <w:ind w:hanging="360"/>
        <w:rPr>
          <w:szCs w:val="24"/>
        </w:rPr>
      </w:pPr>
      <w:r w:rsidRPr="00997250">
        <w:rPr>
          <w:szCs w:val="24"/>
        </w:rPr>
        <w:tab/>
      </w:r>
      <w:r w:rsidRPr="00997250">
        <w:rPr>
          <w:szCs w:val="24"/>
        </w:rPr>
        <w:tab/>
        <w:t xml:space="preserve"> - создание сервисов </w:t>
      </w:r>
      <w:r>
        <w:rPr>
          <w:szCs w:val="24"/>
        </w:rPr>
        <w:t xml:space="preserve">для родителей, посещающих ДОУ. </w:t>
      </w:r>
    </w:p>
    <w:p w:rsidR="00997250" w:rsidRPr="00997250" w:rsidRDefault="00997250" w:rsidP="00997250">
      <w:pPr>
        <w:rPr>
          <w:szCs w:val="24"/>
        </w:rPr>
      </w:pPr>
      <w:r w:rsidRPr="00997250">
        <w:rPr>
          <w:i/>
          <w:szCs w:val="24"/>
        </w:rPr>
        <w:t xml:space="preserve">         В сфере общего образования</w:t>
      </w:r>
      <w:r w:rsidRPr="00997250">
        <w:rPr>
          <w:szCs w:val="24"/>
        </w:rPr>
        <w:t>:</w:t>
      </w:r>
    </w:p>
    <w:p w:rsidR="00997250" w:rsidRPr="00997250" w:rsidRDefault="00997250" w:rsidP="00997250">
      <w:pPr>
        <w:ind w:firstLine="708"/>
        <w:rPr>
          <w:szCs w:val="24"/>
        </w:rPr>
      </w:pPr>
      <w:r w:rsidRPr="00997250">
        <w:rPr>
          <w:szCs w:val="24"/>
        </w:rPr>
        <w:t>- сопровождение реализации ФГОС общего  образования, ФГОС для детей с ОВЗ и ФГОС для детей с интеллектуальными нарушениями, обеспечение преемственности ФГОС всех уровней;</w:t>
      </w:r>
    </w:p>
    <w:p w:rsidR="00997250" w:rsidRPr="00997250" w:rsidRDefault="00997250" w:rsidP="00997250">
      <w:pPr>
        <w:ind w:firstLine="708"/>
        <w:rPr>
          <w:szCs w:val="24"/>
        </w:rPr>
      </w:pPr>
      <w:r w:rsidRPr="00997250">
        <w:rPr>
          <w:szCs w:val="24"/>
        </w:rPr>
        <w:t xml:space="preserve">  -  повышение качества общего образования во взаимосвязи с результатами государственной итоговой аттестации;</w:t>
      </w:r>
    </w:p>
    <w:p w:rsidR="00997250" w:rsidRPr="00997250" w:rsidRDefault="00997250" w:rsidP="00997250">
      <w:pPr>
        <w:rPr>
          <w:szCs w:val="24"/>
        </w:rPr>
      </w:pPr>
      <w:r>
        <w:rPr>
          <w:szCs w:val="24"/>
        </w:rPr>
        <w:t xml:space="preserve"> </w:t>
      </w:r>
      <w:r w:rsidRPr="00997250">
        <w:rPr>
          <w:szCs w:val="24"/>
        </w:rPr>
        <w:t xml:space="preserve">- развития системы инклюзивного образования детей; </w:t>
      </w:r>
    </w:p>
    <w:p w:rsidR="00997250" w:rsidRPr="00997250" w:rsidRDefault="00997250" w:rsidP="00997250">
      <w:pPr>
        <w:rPr>
          <w:szCs w:val="24"/>
        </w:rPr>
      </w:pPr>
      <w:r>
        <w:rPr>
          <w:szCs w:val="24"/>
        </w:rPr>
        <w:t xml:space="preserve">  </w:t>
      </w:r>
      <w:r w:rsidRPr="00997250">
        <w:rPr>
          <w:szCs w:val="24"/>
        </w:rPr>
        <w:t>- методическое сопровождение школ со стабильно низкими образовательными результатами;</w:t>
      </w:r>
    </w:p>
    <w:p w:rsidR="00997250" w:rsidRPr="00997250" w:rsidRDefault="00997250" w:rsidP="00997250">
      <w:pPr>
        <w:rPr>
          <w:szCs w:val="24"/>
        </w:rPr>
      </w:pPr>
      <w:r w:rsidRPr="00997250">
        <w:rPr>
          <w:szCs w:val="24"/>
        </w:rPr>
        <w:t>- увеличение доли школьнико</w:t>
      </w:r>
      <w:r>
        <w:rPr>
          <w:szCs w:val="24"/>
        </w:rPr>
        <w:t xml:space="preserve">в, обучающихся в первую смену. </w:t>
      </w:r>
      <w:r w:rsidRPr="00997250">
        <w:rPr>
          <w:szCs w:val="24"/>
        </w:rPr>
        <w:t xml:space="preserve"> </w:t>
      </w:r>
    </w:p>
    <w:p w:rsidR="00997250" w:rsidRPr="00997250" w:rsidRDefault="00997250" w:rsidP="00997250">
      <w:pPr>
        <w:rPr>
          <w:i/>
          <w:szCs w:val="24"/>
        </w:rPr>
      </w:pPr>
      <w:r w:rsidRPr="00997250">
        <w:rPr>
          <w:szCs w:val="24"/>
        </w:rPr>
        <w:tab/>
      </w:r>
      <w:r w:rsidRPr="00997250">
        <w:rPr>
          <w:i/>
          <w:szCs w:val="24"/>
        </w:rPr>
        <w:t>В сфере дополнительного образования:</w:t>
      </w:r>
    </w:p>
    <w:p w:rsidR="00997250" w:rsidRPr="00997250" w:rsidRDefault="00997250" w:rsidP="00997250">
      <w:pPr>
        <w:rPr>
          <w:szCs w:val="24"/>
        </w:rPr>
      </w:pPr>
      <w:r w:rsidRPr="00997250">
        <w:rPr>
          <w:szCs w:val="24"/>
        </w:rPr>
        <w:t>- повышение доли охвата детей  от 5 до 18 лет, обучающихся по программам дополнительного образования;</w:t>
      </w:r>
    </w:p>
    <w:p w:rsidR="00997250" w:rsidRPr="00997250" w:rsidRDefault="00997250" w:rsidP="00997250">
      <w:pPr>
        <w:rPr>
          <w:szCs w:val="24"/>
        </w:rPr>
      </w:pPr>
      <w:r w:rsidRPr="00997250">
        <w:rPr>
          <w:szCs w:val="24"/>
        </w:rPr>
        <w:t>- развитие сетевого взаимодействия образовательных организаций, учреждений культуры и спорта;</w:t>
      </w:r>
    </w:p>
    <w:p w:rsidR="00997250" w:rsidRPr="00997250" w:rsidRDefault="00997250" w:rsidP="00997250">
      <w:pPr>
        <w:rPr>
          <w:szCs w:val="24"/>
        </w:rPr>
      </w:pPr>
      <w:r>
        <w:rPr>
          <w:szCs w:val="24"/>
        </w:rPr>
        <w:t xml:space="preserve">- </w:t>
      </w:r>
      <w:r w:rsidRPr="00997250">
        <w:rPr>
          <w:szCs w:val="24"/>
        </w:rPr>
        <w:t xml:space="preserve"> расширение спектра дополнительных услуг технической направленности;</w:t>
      </w:r>
    </w:p>
    <w:p w:rsidR="00997250" w:rsidRPr="00997250" w:rsidRDefault="00997250" w:rsidP="00997250">
      <w:pPr>
        <w:rPr>
          <w:szCs w:val="24"/>
        </w:rPr>
      </w:pPr>
      <w:r w:rsidRPr="00997250">
        <w:rPr>
          <w:szCs w:val="24"/>
        </w:rPr>
        <w:lastRenderedPageBreak/>
        <w:t>- повышение доли школьников, стоящих на различных видах учетов, дополнительным образо</w:t>
      </w:r>
      <w:r>
        <w:rPr>
          <w:szCs w:val="24"/>
        </w:rPr>
        <w:t>ванием и внеурочной занятостью.</w:t>
      </w:r>
    </w:p>
    <w:p w:rsidR="00997250" w:rsidRPr="00997250" w:rsidRDefault="00997250" w:rsidP="00997250">
      <w:pPr>
        <w:rPr>
          <w:i/>
          <w:szCs w:val="24"/>
        </w:rPr>
      </w:pPr>
      <w:r w:rsidRPr="00997250">
        <w:rPr>
          <w:i/>
          <w:szCs w:val="24"/>
        </w:rPr>
        <w:t>В сфере воспитания:</w:t>
      </w:r>
    </w:p>
    <w:p w:rsidR="00997250" w:rsidRPr="00997250" w:rsidRDefault="00997250" w:rsidP="00997250">
      <w:pPr>
        <w:ind w:firstLine="708"/>
        <w:rPr>
          <w:szCs w:val="24"/>
        </w:rPr>
      </w:pPr>
      <w:r w:rsidRPr="00997250">
        <w:rPr>
          <w:szCs w:val="24"/>
        </w:rPr>
        <w:t>- развитие Российского движения школьников, движения «</w:t>
      </w:r>
      <w:proofErr w:type="spellStart"/>
      <w:r w:rsidRPr="00997250">
        <w:rPr>
          <w:szCs w:val="24"/>
        </w:rPr>
        <w:t>Юнармия</w:t>
      </w:r>
      <w:proofErr w:type="spellEnd"/>
      <w:r w:rsidRPr="00997250">
        <w:rPr>
          <w:szCs w:val="24"/>
        </w:rPr>
        <w:t>» в контексте реализации программы воспитательной компоненты;</w:t>
      </w:r>
    </w:p>
    <w:p w:rsidR="00997250" w:rsidRPr="00997250" w:rsidRDefault="00997250" w:rsidP="00997250">
      <w:pPr>
        <w:rPr>
          <w:szCs w:val="24"/>
        </w:rPr>
      </w:pPr>
      <w:r w:rsidRPr="00997250">
        <w:rPr>
          <w:szCs w:val="24"/>
        </w:rPr>
        <w:t>- совершенствование работы Открытого родительского университета в просвещении родительской общественности;</w:t>
      </w:r>
    </w:p>
    <w:p w:rsidR="00997250" w:rsidRPr="00997250" w:rsidRDefault="00997250" w:rsidP="00997250">
      <w:pPr>
        <w:rPr>
          <w:szCs w:val="24"/>
        </w:rPr>
      </w:pPr>
      <w:r w:rsidRPr="00997250">
        <w:rPr>
          <w:szCs w:val="24"/>
        </w:rPr>
        <w:t>- повышение эффективности реализации воспитательных систем при активном участии районных общественных организаций – детского парламента, родительского собрания, Совета ветеранов, Советов женщин и отцов, Общественного совета по развитию образования;</w:t>
      </w:r>
    </w:p>
    <w:p w:rsidR="00997250" w:rsidRPr="00997250" w:rsidRDefault="00997250" w:rsidP="00997250">
      <w:pPr>
        <w:rPr>
          <w:szCs w:val="24"/>
        </w:rPr>
      </w:pPr>
      <w:r w:rsidRPr="00997250">
        <w:rPr>
          <w:szCs w:val="24"/>
        </w:rPr>
        <w:t>- развитие этнокультурной составляющей программы воспитания;</w:t>
      </w:r>
    </w:p>
    <w:p w:rsidR="00997250" w:rsidRPr="00997250" w:rsidRDefault="00997250" w:rsidP="00997250">
      <w:pPr>
        <w:rPr>
          <w:szCs w:val="24"/>
        </w:rPr>
      </w:pPr>
      <w:r w:rsidRPr="00997250">
        <w:rPr>
          <w:szCs w:val="24"/>
        </w:rPr>
        <w:t>- развитие системы агробизнесобразования на территории района, расширение сети ОО, участвующих в проекте;</w:t>
      </w:r>
    </w:p>
    <w:p w:rsidR="00997250" w:rsidRPr="00997250" w:rsidRDefault="00997250" w:rsidP="00997250">
      <w:pPr>
        <w:ind w:firstLine="708"/>
        <w:rPr>
          <w:szCs w:val="24"/>
        </w:rPr>
      </w:pPr>
      <w:r w:rsidRPr="00997250">
        <w:rPr>
          <w:szCs w:val="24"/>
        </w:rPr>
        <w:t>- правовая социализация всех участников образовательного процесса.</w:t>
      </w:r>
    </w:p>
    <w:p w:rsidR="00997250" w:rsidRPr="00997250" w:rsidRDefault="00997250" w:rsidP="00997250">
      <w:pPr>
        <w:rPr>
          <w:i/>
          <w:szCs w:val="24"/>
        </w:rPr>
      </w:pPr>
      <w:r w:rsidRPr="00997250">
        <w:rPr>
          <w:i/>
          <w:szCs w:val="24"/>
        </w:rPr>
        <w:t>В сфере кадрового обеспечения:</w:t>
      </w:r>
    </w:p>
    <w:p w:rsidR="00997250" w:rsidRPr="00997250" w:rsidRDefault="00997250" w:rsidP="00997250">
      <w:pPr>
        <w:rPr>
          <w:szCs w:val="24"/>
        </w:rPr>
      </w:pPr>
      <w:r w:rsidRPr="00997250">
        <w:rPr>
          <w:szCs w:val="24"/>
        </w:rPr>
        <w:t>- повышение уровня квалификации педагогов ОО;</w:t>
      </w:r>
    </w:p>
    <w:p w:rsidR="00997250" w:rsidRPr="00997250" w:rsidRDefault="00997250" w:rsidP="00997250">
      <w:pPr>
        <w:rPr>
          <w:szCs w:val="24"/>
        </w:rPr>
      </w:pPr>
      <w:r w:rsidRPr="00997250">
        <w:rPr>
          <w:szCs w:val="24"/>
        </w:rPr>
        <w:t xml:space="preserve">- продолжение деятельности существующих муниципальных </w:t>
      </w:r>
      <w:proofErr w:type="spellStart"/>
      <w:r w:rsidRPr="00997250">
        <w:rPr>
          <w:szCs w:val="24"/>
        </w:rPr>
        <w:t>стажировочных</w:t>
      </w:r>
      <w:proofErr w:type="spellEnd"/>
      <w:r w:rsidRPr="00997250">
        <w:rPr>
          <w:szCs w:val="24"/>
        </w:rPr>
        <w:t xml:space="preserve"> площадок, расширение сети муниципальных </w:t>
      </w:r>
      <w:proofErr w:type="spellStart"/>
      <w:r w:rsidRPr="00997250">
        <w:rPr>
          <w:szCs w:val="24"/>
        </w:rPr>
        <w:t>стажировочных</w:t>
      </w:r>
      <w:proofErr w:type="spellEnd"/>
      <w:r w:rsidRPr="00997250">
        <w:rPr>
          <w:szCs w:val="24"/>
        </w:rPr>
        <w:t xml:space="preserve"> площадок;</w:t>
      </w:r>
    </w:p>
    <w:p w:rsidR="00997250" w:rsidRPr="00997250" w:rsidRDefault="00997250" w:rsidP="00997250">
      <w:pPr>
        <w:rPr>
          <w:szCs w:val="24"/>
        </w:rPr>
      </w:pPr>
      <w:r w:rsidRPr="00997250">
        <w:rPr>
          <w:szCs w:val="24"/>
        </w:rPr>
        <w:t>- организация  участия  педагогов в исследовании педагогических компетенций;</w:t>
      </w:r>
    </w:p>
    <w:p w:rsidR="00997250" w:rsidRPr="00997250" w:rsidRDefault="00997250" w:rsidP="00997250">
      <w:pPr>
        <w:rPr>
          <w:szCs w:val="24"/>
        </w:rPr>
      </w:pPr>
      <w:r w:rsidRPr="00997250">
        <w:rPr>
          <w:szCs w:val="24"/>
        </w:rPr>
        <w:t>- активизация  участия  педагогов в конкурсах педагогического мастерства;</w:t>
      </w:r>
    </w:p>
    <w:p w:rsidR="00997250" w:rsidRPr="00997250" w:rsidRDefault="00997250" w:rsidP="00997250">
      <w:pPr>
        <w:rPr>
          <w:szCs w:val="24"/>
        </w:rPr>
      </w:pPr>
      <w:r w:rsidRPr="00997250">
        <w:rPr>
          <w:szCs w:val="24"/>
        </w:rPr>
        <w:t>- поддержка инновационной деятельности ОО, педагогов;</w:t>
      </w:r>
    </w:p>
    <w:p w:rsidR="00997250" w:rsidRPr="00997250" w:rsidRDefault="00997250" w:rsidP="00997250">
      <w:pPr>
        <w:rPr>
          <w:szCs w:val="24"/>
        </w:rPr>
      </w:pPr>
      <w:r w:rsidRPr="00997250">
        <w:rPr>
          <w:szCs w:val="24"/>
        </w:rPr>
        <w:t>- развитие внутренней системы оценки качества образования в рамках НОКО;</w:t>
      </w:r>
    </w:p>
    <w:p w:rsidR="00997250" w:rsidRPr="00997250" w:rsidRDefault="00997250" w:rsidP="00997250">
      <w:pPr>
        <w:rPr>
          <w:szCs w:val="24"/>
        </w:rPr>
      </w:pPr>
      <w:r w:rsidRPr="00997250">
        <w:rPr>
          <w:szCs w:val="24"/>
        </w:rPr>
        <w:t>- разработка муниципального проекта по реализации целевого обучения по педагогическим специальностям.</w:t>
      </w:r>
    </w:p>
    <w:p w:rsidR="00997250" w:rsidRPr="00997250" w:rsidRDefault="00997250" w:rsidP="00997250">
      <w:pPr>
        <w:rPr>
          <w:i/>
          <w:szCs w:val="24"/>
        </w:rPr>
      </w:pPr>
      <w:r w:rsidRPr="00997250">
        <w:rPr>
          <w:i/>
          <w:szCs w:val="24"/>
        </w:rPr>
        <w:t>В сфере финансово-экономической деятельности:</w:t>
      </w:r>
    </w:p>
    <w:p w:rsidR="00997250" w:rsidRPr="00997250" w:rsidRDefault="00997250" w:rsidP="00997250">
      <w:pPr>
        <w:rPr>
          <w:szCs w:val="24"/>
        </w:rPr>
      </w:pPr>
      <w:r w:rsidRPr="00997250">
        <w:rPr>
          <w:szCs w:val="24"/>
        </w:rPr>
        <w:t>- эффективное расходование денежных средств областного бюджета, направленных на выплату заработной платы педагогическим работникам;</w:t>
      </w:r>
    </w:p>
    <w:p w:rsidR="008F5641" w:rsidRDefault="00997250" w:rsidP="00C94BC9">
      <w:pPr>
        <w:rPr>
          <w:b/>
          <w:szCs w:val="24"/>
        </w:rPr>
      </w:pPr>
      <w:r w:rsidRPr="00997250">
        <w:rPr>
          <w:szCs w:val="24"/>
        </w:rPr>
        <w:t>- эффективное расходование средств муниципального бюджета, направленных на функционирование ОО.</w:t>
      </w:r>
      <w:r w:rsidRPr="00997250">
        <w:rPr>
          <w:b/>
          <w:szCs w:val="24"/>
        </w:rPr>
        <w:t xml:space="preserve"> </w:t>
      </w:r>
    </w:p>
    <w:p w:rsidR="009A441B" w:rsidRPr="00C94BC9" w:rsidRDefault="009A441B" w:rsidP="00C94BC9">
      <w:pPr>
        <w:rPr>
          <w:b/>
          <w:szCs w:val="24"/>
        </w:rPr>
      </w:pPr>
    </w:p>
    <w:sdt>
      <w:sdtPr>
        <w:id w:val="1111160826"/>
        <w:lock w:val="sdtContentLocked"/>
      </w:sdtPr>
      <w:sdtEndPr/>
      <w:sdtContent>
        <w:p w:rsidR="00AA4C09" w:rsidRDefault="00AA4C09" w:rsidP="00AA4C09">
          <w:pPr>
            <w:pStyle w:val="4"/>
          </w:pPr>
          <w:r>
            <w:t>Инфраструктура</w:t>
          </w:r>
        </w:p>
      </w:sdtContent>
    </w:sdt>
    <w:p w:rsidR="00DE748E" w:rsidRPr="000718D4" w:rsidRDefault="00C94BC9" w:rsidP="00DE748E">
      <w:pPr>
        <w:pStyle w:val="12"/>
        <w:shd w:val="clear" w:color="auto" w:fill="auto"/>
        <w:spacing w:line="360" w:lineRule="auto"/>
        <w:ind w:right="20" w:firstLine="567"/>
        <w:jc w:val="both"/>
        <w:rPr>
          <w:sz w:val="24"/>
          <w:szCs w:val="24"/>
        </w:rPr>
      </w:pPr>
      <w:r>
        <w:t xml:space="preserve">Структура  УО представлена на рисунке 1. Особую роль в формировании основных направлений образовательной  политики в муниципалитете играет Общественный совет по вопросам развития образования. </w:t>
      </w:r>
      <w:r w:rsidR="00DE748E" w:rsidRPr="00935506">
        <w:rPr>
          <w:sz w:val="24"/>
          <w:szCs w:val="24"/>
        </w:rPr>
        <w:t xml:space="preserve">Государственно-общественный характер </w:t>
      </w:r>
      <w:r w:rsidR="00DE748E" w:rsidRPr="00935506">
        <w:rPr>
          <w:sz w:val="24"/>
          <w:szCs w:val="24"/>
        </w:rPr>
        <w:lastRenderedPageBreak/>
        <w:t>Общественного  Сове</w:t>
      </w:r>
      <w:r w:rsidR="00DE748E" w:rsidRPr="00935506">
        <w:rPr>
          <w:sz w:val="24"/>
          <w:szCs w:val="24"/>
        </w:rPr>
        <w:softHyphen/>
        <w:t>та определяется тем, что он является формой не</w:t>
      </w:r>
      <w:r w:rsidR="00DE748E" w:rsidRPr="00935506">
        <w:rPr>
          <w:sz w:val="24"/>
          <w:szCs w:val="24"/>
        </w:rPr>
        <w:softHyphen/>
        <w:t>посредственного участия местного сообщества в реализации органами местного самоуправления пол</w:t>
      </w:r>
      <w:r w:rsidR="00DE748E" w:rsidRPr="00935506">
        <w:rPr>
          <w:sz w:val="24"/>
          <w:szCs w:val="24"/>
        </w:rPr>
        <w:softHyphen/>
        <w:t>номочий в сфере образования. Эти полномочия делегированы государством на уровень муници</w:t>
      </w:r>
      <w:r w:rsidR="00DE748E" w:rsidRPr="00935506">
        <w:rPr>
          <w:sz w:val="24"/>
          <w:szCs w:val="24"/>
        </w:rPr>
        <w:softHyphen/>
        <w:t>пального образования посредством согласования между органом местного самоуправления и мест</w:t>
      </w:r>
      <w:r w:rsidR="00DE748E" w:rsidRPr="00935506">
        <w:rPr>
          <w:sz w:val="24"/>
          <w:szCs w:val="24"/>
        </w:rPr>
        <w:softHyphen/>
        <w:t>ным сообществом наиболее важных управленче</w:t>
      </w:r>
      <w:r w:rsidR="00DE748E" w:rsidRPr="00935506">
        <w:rPr>
          <w:sz w:val="24"/>
          <w:szCs w:val="24"/>
        </w:rPr>
        <w:softHyphen/>
        <w:t>ских решений по вопросам развития образования на территории муниципального образования.</w:t>
      </w:r>
    </w:p>
    <w:p w:rsidR="00DE748E" w:rsidRDefault="00DE748E" w:rsidP="00DE748E">
      <w:pPr>
        <w:widowControl w:val="0"/>
        <w:autoSpaceDE w:val="0"/>
        <w:autoSpaceDN w:val="0"/>
        <w:adjustRightInd w:val="0"/>
        <w:ind w:right="-1" w:firstLine="708"/>
        <w:rPr>
          <w:rFonts w:cs="Times New Roman"/>
          <w:szCs w:val="24"/>
        </w:rPr>
      </w:pPr>
      <w:r>
        <w:rPr>
          <w:rFonts w:cs="Times New Roman"/>
          <w:szCs w:val="24"/>
        </w:rPr>
        <w:t>На новый уровень  в этом году выведена работа с родителями – активизирована работа районного родительского  собрания,</w:t>
      </w:r>
      <w:r w:rsidR="00F57B1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председателем которого стал Рубцов А.Ю., директор  средней школы № 14 г. Тайшета. Проведено 4 районных родительских собрания, два из которых – это практикумы по процедуре проведения государственной итоговой аттестации. На декабрьском родительском собрании  специалистами Центра профилактики  обсуждались вопросы по профилактике суицидов среди  несовершеннолетних.  Надеемся, что в этом году общение родителей с Управлением образования, представителями образовательных организаций станет еще более продуктивным и эффективным. </w:t>
      </w:r>
    </w:p>
    <w:p w:rsidR="00093C7A" w:rsidRDefault="00093C7A" w:rsidP="00DE748E">
      <w:pPr>
        <w:widowControl w:val="0"/>
        <w:autoSpaceDE w:val="0"/>
        <w:autoSpaceDN w:val="0"/>
        <w:adjustRightInd w:val="0"/>
        <w:ind w:right="-1" w:firstLine="708"/>
        <w:rPr>
          <w:rFonts w:cs="Times New Roman"/>
          <w:szCs w:val="24"/>
        </w:rPr>
      </w:pPr>
    </w:p>
    <w:p w:rsidR="00F57B13" w:rsidRDefault="00F57B13" w:rsidP="00DE748E">
      <w:pPr>
        <w:widowControl w:val="0"/>
        <w:autoSpaceDE w:val="0"/>
        <w:autoSpaceDN w:val="0"/>
        <w:adjustRightInd w:val="0"/>
        <w:ind w:right="-1" w:firstLine="708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00452" cy="2885440"/>
            <wp:effectExtent l="0" t="0" r="0" b="0"/>
            <wp:docPr id="20" name="Рисунок 20" descr="http://uo-taishet.ru/images/2016/29/Struk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o-taishet.ru/images/2016/29/Struktu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93" cy="289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AC5" w:rsidRDefault="00631AC5" w:rsidP="000C7399">
      <w:pPr>
        <w:pStyle w:val="aff1"/>
      </w:pPr>
    </w:p>
    <w:p w:rsidR="00631AC5" w:rsidRDefault="00F57B13" w:rsidP="009276DF">
      <w:r>
        <w:t>Рисунок 1. Структура Управления образования администрации Тайшетского района</w:t>
      </w:r>
    </w:p>
    <w:p w:rsidR="00F57B13" w:rsidRDefault="00F57B13" w:rsidP="003847E2">
      <w:pPr>
        <w:ind w:firstLine="708"/>
      </w:pPr>
      <w:r>
        <w:t xml:space="preserve">Информационное и кадровое обеспечение осуществляет Центр развития образования, функции бухгалтерского обслуживания – Централизованная бухгалтерия. </w:t>
      </w:r>
    </w:p>
    <w:p w:rsidR="00F41B5F" w:rsidRDefault="00F41B5F" w:rsidP="009276DF"/>
    <w:sdt>
      <w:sdtPr>
        <w:id w:val="40183349"/>
        <w:lock w:val="sdtContentLocked"/>
      </w:sdtPr>
      <w:sdtEndPr/>
      <w:sdtContent>
        <w:p w:rsidR="0040516E" w:rsidRDefault="0040516E" w:rsidP="0040516E">
          <w:pPr>
            <w:pStyle w:val="4"/>
          </w:pPr>
          <w:r w:rsidRPr="0040516E">
            <w:t>Общая характеристика сети образовательных организаций</w:t>
          </w:r>
        </w:p>
      </w:sdtContent>
    </w:sdt>
    <w:p w:rsidR="00631AC5" w:rsidRDefault="00093C7A" w:rsidP="00D34FAA">
      <w:pPr>
        <w:pStyle w:val="aff1"/>
        <w:ind w:firstLine="567"/>
      </w:pPr>
      <w:r>
        <w:t>Муниципальная сеть образовательных организаций представлена 72 образовательными организациями</w:t>
      </w:r>
      <w:r w:rsidR="00CF3DD5">
        <w:t>, из них 3</w:t>
      </w:r>
      <w:r>
        <w:t>5 – дошкольными, 35 – общеобразовательными, 2 – дополнительного образования.</w:t>
      </w:r>
    </w:p>
    <w:p w:rsidR="00CF3DD5" w:rsidRDefault="00CF3DD5" w:rsidP="00CF3DD5">
      <w:pPr>
        <w:ind w:left="-142"/>
      </w:pPr>
      <w:r>
        <w:rPr>
          <w:noProof/>
          <w:lang w:eastAsia="ru-RU"/>
        </w:rPr>
        <w:drawing>
          <wp:inline distT="0" distB="0" distL="0" distR="0">
            <wp:extent cx="5486400" cy="2371725"/>
            <wp:effectExtent l="0" t="0" r="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F3DD5" w:rsidRDefault="00CF3DD5" w:rsidP="00CF3DD5">
      <w:pPr>
        <w:ind w:left="-142"/>
        <w:jc w:val="center"/>
      </w:pPr>
      <w:r>
        <w:t>Рисунок 2.  Структура сети образовательных организаций в 2017 году</w:t>
      </w:r>
    </w:p>
    <w:p w:rsidR="00CF3DD5" w:rsidRDefault="00CF3DD5" w:rsidP="00CF3DD5">
      <w:pPr>
        <w:ind w:left="-142"/>
        <w:jc w:val="center"/>
      </w:pPr>
    </w:p>
    <w:p w:rsidR="00CF3DD5" w:rsidRDefault="00CF3DD5" w:rsidP="00CF3DD5">
      <w:pPr>
        <w:ind w:firstLine="567"/>
      </w:pPr>
      <w:r>
        <w:t>Динамика изменения сети ОО представлена в таблице 1.</w:t>
      </w:r>
    </w:p>
    <w:p w:rsidR="00CF3DD5" w:rsidRDefault="00CF3DD5" w:rsidP="00CF3DD5">
      <w:pPr>
        <w:ind w:firstLine="567"/>
        <w:jc w:val="center"/>
      </w:pPr>
      <w:r>
        <w:t>Таблица 1. Изменение состава  и численности образовательных организаций района</w:t>
      </w:r>
    </w:p>
    <w:tbl>
      <w:tblPr>
        <w:tblW w:w="93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2"/>
        <w:gridCol w:w="1802"/>
        <w:gridCol w:w="1942"/>
        <w:gridCol w:w="1942"/>
        <w:gridCol w:w="1942"/>
      </w:tblGrid>
      <w:tr w:rsidR="00CF3DD5" w:rsidTr="00447AD4">
        <w:trPr>
          <w:trHeight w:val="493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D5" w:rsidRDefault="00CF3DD5" w:rsidP="00447AD4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ОО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2014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2015  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2016   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2017   </w:t>
            </w:r>
          </w:p>
        </w:tc>
      </w:tr>
      <w:tr w:rsidR="00CF3DD5" w:rsidTr="00447AD4">
        <w:trPr>
          <w:trHeight w:val="255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СОШ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31</w:t>
            </w:r>
          </w:p>
        </w:tc>
      </w:tr>
      <w:tr w:rsidR="00CF3DD5" w:rsidTr="00447AD4">
        <w:trPr>
          <w:trHeight w:val="247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ООШ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</w:tr>
      <w:tr w:rsidR="00CF3DD5" w:rsidTr="00447AD4">
        <w:trPr>
          <w:trHeight w:val="247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НОШ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</w:t>
            </w:r>
          </w:p>
        </w:tc>
      </w:tr>
      <w:tr w:rsidR="00CF3DD5" w:rsidTr="00447AD4">
        <w:trPr>
          <w:trHeight w:val="247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МКДОО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37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35</w:t>
            </w:r>
          </w:p>
        </w:tc>
      </w:tr>
      <w:tr w:rsidR="00CF3DD5" w:rsidTr="00447AD4">
        <w:trPr>
          <w:trHeight w:val="247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ОДО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</w:tr>
      <w:tr w:rsidR="00CF3DD5" w:rsidTr="00447AD4">
        <w:trPr>
          <w:trHeight w:val="247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Всего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78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74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73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DD5" w:rsidRDefault="00CF3DD5" w:rsidP="00CF3DD5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72</w:t>
            </w:r>
          </w:p>
        </w:tc>
      </w:tr>
    </w:tbl>
    <w:p w:rsidR="003847E2" w:rsidRDefault="003847E2" w:rsidP="000C7399">
      <w:pPr>
        <w:pStyle w:val="aff1"/>
      </w:pPr>
    </w:p>
    <w:p w:rsidR="00093C7A" w:rsidRDefault="003847E2" w:rsidP="000C7399">
      <w:pPr>
        <w:pStyle w:val="aff1"/>
      </w:pPr>
      <w:r>
        <w:t xml:space="preserve">              </w:t>
      </w:r>
      <w:r w:rsidR="006E2A75">
        <w:t xml:space="preserve">Изменения сети в сторону уменьшения количества юридических лиц  обусловлены реорганизацией образовательных организаций (путем присоединения детских садов к школам). Эти процессы  продолжены и в 2018 году.  </w:t>
      </w:r>
    </w:p>
    <w:p w:rsidR="00631AC5" w:rsidRDefault="00631AC5" w:rsidP="009276DF"/>
    <w:p w:rsidR="00801B3A" w:rsidRDefault="00801B3A" w:rsidP="009276DF"/>
    <w:p w:rsidR="00AE3580" w:rsidRDefault="00AE3580" w:rsidP="00801B3A">
      <w:pPr>
        <w:rPr>
          <w:rFonts w:eastAsiaTheme="majorEastAsia" w:cstheme="majorBidi"/>
          <w:szCs w:val="24"/>
        </w:rPr>
      </w:pPr>
      <w:r>
        <w:br w:type="page"/>
      </w:r>
    </w:p>
    <w:bookmarkStart w:id="8" w:name="_Toc495357530" w:displacedByCustomXml="next"/>
    <w:sdt>
      <w:sdtPr>
        <w:id w:val="1431236583"/>
        <w:lock w:val="sdtContentLocked"/>
      </w:sdtPr>
      <w:sdtEndPr/>
      <w:sdtContent>
        <w:p w:rsidR="008F5641" w:rsidRDefault="008C7155" w:rsidP="008F5641">
          <w:pPr>
            <w:pStyle w:val="3"/>
          </w:pPr>
          <w:r>
            <w:t xml:space="preserve">1.6. </w:t>
          </w:r>
          <w:r w:rsidR="008F5641">
            <w:t>Образовательный контекст</w:t>
          </w:r>
        </w:p>
      </w:sdtContent>
    </w:sdt>
    <w:bookmarkEnd w:id="8" w:displacedByCustomXml="prev"/>
    <w:p w:rsidR="003E4789" w:rsidRDefault="003E4789" w:rsidP="003E4789">
      <w:pPr>
        <w:pStyle w:val="aff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proofErr w:type="spellStart"/>
      <w:r w:rsidRPr="00A5094F">
        <w:rPr>
          <w:rStyle w:val="aff5"/>
          <w:rFonts w:eastAsiaTheme="majorEastAsia"/>
        </w:rPr>
        <w:t>Тайшетский</w:t>
      </w:r>
      <w:proofErr w:type="spellEnd"/>
      <w:r w:rsidRPr="00A5094F">
        <w:rPr>
          <w:rStyle w:val="aff5"/>
          <w:rFonts w:eastAsiaTheme="majorEastAsia"/>
        </w:rPr>
        <w:t xml:space="preserve">  район </w:t>
      </w:r>
      <w:r w:rsidRPr="00A5094F">
        <w:t xml:space="preserve">— муниципальный район на западе Иркутской области. Территория Тайшетского района расположена в западной части Иркутской области и входит в переходную зону от Среднесибирского </w:t>
      </w:r>
      <w:r>
        <w:t xml:space="preserve">плоскогорья к Восточному </w:t>
      </w:r>
      <w:proofErr w:type="spellStart"/>
      <w:r>
        <w:t>Саяну</w:t>
      </w:r>
      <w:proofErr w:type="spellEnd"/>
      <w:r>
        <w:t>.</w:t>
      </w:r>
    </w:p>
    <w:p w:rsidR="003E4789" w:rsidRPr="00A5094F" w:rsidRDefault="003E4789" w:rsidP="003E4789">
      <w:pPr>
        <w:pStyle w:val="aff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>
        <w:t xml:space="preserve">  Р</w:t>
      </w:r>
      <w:r w:rsidRPr="00A5094F">
        <w:t xml:space="preserve">айонный центр — город Тайшет. Площадь района составляет 27,8 тысяч кв. км (3,6% территории Иркутской области).  Граничит на севере — с Чунским, на юго-востоке — с </w:t>
      </w:r>
      <w:proofErr w:type="spellStart"/>
      <w:r w:rsidRPr="00A5094F">
        <w:t>Нижнеудинским</w:t>
      </w:r>
      <w:proofErr w:type="spellEnd"/>
      <w:r w:rsidRPr="00A5094F">
        <w:t xml:space="preserve"> районами, имеет общую границу с Красноярским краем. </w:t>
      </w:r>
      <w:r w:rsidRPr="00A5094F">
        <w:rPr>
          <w:shd w:val="clear" w:color="auto" w:fill="FFFFFF"/>
        </w:rPr>
        <w:t>В состав района входит 31 муниципальное образование (шесть городских и двадцать пять сельских поселений), на территории которых расположены 82 населенных пункта.</w:t>
      </w:r>
      <w:r w:rsidRPr="00A5094F">
        <w:t xml:space="preserve"> </w:t>
      </w:r>
    </w:p>
    <w:p w:rsidR="003E4789" w:rsidRPr="00B77337" w:rsidRDefault="003E4789" w:rsidP="003847E2">
      <w:pPr>
        <w:pStyle w:val="aff3"/>
        <w:shd w:val="clear" w:color="auto" w:fill="FFFFFF"/>
        <w:spacing w:before="0" w:beforeAutospacing="0" w:after="0" w:line="360" w:lineRule="auto"/>
        <w:ind w:firstLine="708"/>
        <w:jc w:val="both"/>
        <w:textAlignment w:val="baseline"/>
      </w:pPr>
      <w:r w:rsidRPr="00A5094F">
        <w:t>Учитывая протяженность района, большинство сельских образовательных организаций   достаточно удалено от районного центра, что создает проблемы при организации подвоза обучающихся, организации государственной итоговой аттестации, п</w:t>
      </w:r>
      <w:r w:rsidR="003847E2">
        <w:t>роведении районных мероприятий.</w:t>
      </w:r>
    </w:p>
    <w:sdt>
      <w:sdtPr>
        <w:id w:val="2071611546"/>
        <w:lock w:val="sdtContentLocked"/>
      </w:sdtPr>
      <w:sdtEndPr/>
      <w:sdtContent>
        <w:p w:rsidR="001E6120" w:rsidRDefault="001E6120" w:rsidP="001E6120">
          <w:pPr>
            <w:pStyle w:val="4"/>
          </w:pPr>
          <w:r>
            <w:t>Экономические характеристики</w:t>
          </w:r>
        </w:p>
      </w:sdtContent>
    </w:sdt>
    <w:p w:rsidR="009869D2" w:rsidRPr="009E523B" w:rsidRDefault="009869D2" w:rsidP="009869D2">
      <w:pPr>
        <w:ind w:firstLine="720"/>
        <w:rPr>
          <w:szCs w:val="24"/>
          <w:lang w:eastAsia="ru-RU"/>
        </w:rPr>
      </w:pPr>
      <w:r w:rsidRPr="009E523B">
        <w:rPr>
          <w:szCs w:val="24"/>
          <w:lang w:eastAsia="ru-RU"/>
        </w:rPr>
        <w:t>Развитие экономики муниципального образования является важнейшим фактором, определяющим возможности по повышению уровня жизни населения, пополнению местного бюджета и решению многих задач в социальной сфере и сфере муниципального хозяйства.</w:t>
      </w:r>
    </w:p>
    <w:p w:rsidR="009869D2" w:rsidRDefault="009869D2" w:rsidP="009869D2">
      <w:pPr>
        <w:ind w:firstLine="708"/>
        <w:rPr>
          <w:szCs w:val="24"/>
          <w:lang w:eastAsia="ru-RU"/>
        </w:rPr>
      </w:pPr>
      <w:r>
        <w:rPr>
          <w:szCs w:val="24"/>
          <w:lang w:eastAsia="ru-RU"/>
        </w:rPr>
        <w:t>Выручка от реализации продукции, работ, услуг (в действующих ценах) в 2017 году составила 10097,5</w:t>
      </w:r>
      <w:r w:rsidRPr="009E523B">
        <w:rPr>
          <w:szCs w:val="24"/>
          <w:lang w:eastAsia="ru-RU"/>
        </w:rPr>
        <w:t xml:space="preserve"> млн. руб.</w:t>
      </w:r>
      <w:r>
        <w:rPr>
          <w:szCs w:val="24"/>
          <w:lang w:eastAsia="ru-RU"/>
        </w:rPr>
        <w:t>, что на 232,0 млн.руб., или 2,4 % выше показателя 2016 года (рисунок 2).</w:t>
      </w:r>
      <w:r w:rsidRPr="009E523B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 xml:space="preserve"> </w:t>
      </w:r>
    </w:p>
    <w:p w:rsidR="009869D2" w:rsidRDefault="009869D2" w:rsidP="009869D2">
      <w:pPr>
        <w:ind w:firstLine="708"/>
        <w:rPr>
          <w:szCs w:val="24"/>
          <w:lang w:eastAsia="ru-RU"/>
        </w:rPr>
      </w:pPr>
      <w:r w:rsidRPr="009E523B">
        <w:rPr>
          <w:szCs w:val="24"/>
          <w:lang w:eastAsia="ru-RU"/>
        </w:rPr>
        <w:t xml:space="preserve">Выручка от реализации на душу населения  </w:t>
      </w:r>
      <w:r>
        <w:rPr>
          <w:szCs w:val="24"/>
          <w:lang w:eastAsia="ru-RU"/>
        </w:rPr>
        <w:t>увеличилась</w:t>
      </w:r>
      <w:r w:rsidRPr="009E523B">
        <w:rPr>
          <w:szCs w:val="24"/>
          <w:lang w:eastAsia="ru-RU"/>
        </w:rPr>
        <w:t xml:space="preserve"> на </w:t>
      </w:r>
      <w:r>
        <w:rPr>
          <w:szCs w:val="24"/>
          <w:lang w:eastAsia="ru-RU"/>
        </w:rPr>
        <w:t>3,3</w:t>
      </w:r>
      <w:r w:rsidRPr="009E523B">
        <w:rPr>
          <w:szCs w:val="24"/>
          <w:lang w:eastAsia="ru-RU"/>
        </w:rPr>
        <w:t xml:space="preserve">% и составила </w:t>
      </w:r>
      <w:r>
        <w:rPr>
          <w:szCs w:val="24"/>
          <w:lang w:eastAsia="ru-RU"/>
        </w:rPr>
        <w:t>136,1</w:t>
      </w:r>
      <w:r w:rsidRPr="009E523B">
        <w:rPr>
          <w:szCs w:val="24"/>
          <w:lang w:eastAsia="ru-RU"/>
        </w:rPr>
        <w:t xml:space="preserve"> тыс. руб. (201</w:t>
      </w:r>
      <w:r>
        <w:rPr>
          <w:szCs w:val="24"/>
          <w:lang w:eastAsia="ru-RU"/>
        </w:rPr>
        <w:t>6 год – 131,8</w:t>
      </w:r>
      <w:r w:rsidRPr="009E523B">
        <w:rPr>
          <w:szCs w:val="24"/>
          <w:lang w:eastAsia="ru-RU"/>
        </w:rPr>
        <w:t xml:space="preserve"> тыс.  руб.).</w:t>
      </w:r>
      <w:r w:rsidRPr="009869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 xml:space="preserve">Наибольший рост </w:t>
      </w:r>
      <w:r w:rsidRPr="009E523B">
        <w:rPr>
          <w:szCs w:val="24"/>
          <w:lang w:eastAsia="ru-RU"/>
        </w:rPr>
        <w:t xml:space="preserve">объема выручки от реализации продукции (работ, услуг) </w:t>
      </w:r>
      <w:r>
        <w:rPr>
          <w:szCs w:val="24"/>
          <w:lang w:eastAsia="ru-RU"/>
        </w:rPr>
        <w:t>отмечен в сфере торговли  - на 171,7 млн</w:t>
      </w:r>
      <w:proofErr w:type="gramStart"/>
      <w:r>
        <w:rPr>
          <w:szCs w:val="24"/>
          <w:lang w:eastAsia="ru-RU"/>
        </w:rPr>
        <w:t>.р</w:t>
      </w:r>
      <w:proofErr w:type="gramEnd"/>
      <w:r>
        <w:rPr>
          <w:szCs w:val="24"/>
          <w:lang w:eastAsia="ru-RU"/>
        </w:rPr>
        <w:t>уб. (+6,9%), в прочей деятельности – на 152,0 млн.руб. (+24,0%),  в сфере водоснабжения; водоотведения, организации сбора и утилизации отходов, деятельности по ликвидации загрязнений – на 38,6 млн.руб. (+ 17,2%), в сельском хозяйстве – на 35,1 млн.руб. (+10,1%).</w:t>
      </w:r>
    </w:p>
    <w:p w:rsidR="009869D2" w:rsidRDefault="009869D2" w:rsidP="009869D2">
      <w:pPr>
        <w:ind w:firstLine="708"/>
        <w:rPr>
          <w:szCs w:val="24"/>
          <w:lang w:eastAsia="ru-RU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5593080" cy="2612390"/>
            <wp:effectExtent l="19050" t="19050" r="26670" b="16510"/>
            <wp:wrapSquare wrapText="bothSides"/>
            <wp:docPr id="21" name="Рисунок 7" descr="Снимок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26123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869D2" w:rsidRDefault="009869D2" w:rsidP="009869D2">
      <w:pPr>
        <w:spacing w:line="240" w:lineRule="auto"/>
        <w:ind w:firstLine="708"/>
        <w:rPr>
          <w:szCs w:val="24"/>
          <w:lang w:eastAsia="ru-RU"/>
        </w:rPr>
      </w:pPr>
    </w:p>
    <w:p w:rsidR="009869D2" w:rsidRDefault="009869D2" w:rsidP="009869D2">
      <w:pPr>
        <w:spacing w:line="240" w:lineRule="auto"/>
        <w:ind w:firstLine="708"/>
        <w:rPr>
          <w:szCs w:val="24"/>
          <w:lang w:eastAsia="ru-RU"/>
        </w:rPr>
      </w:pPr>
      <w:r>
        <w:rPr>
          <w:szCs w:val="24"/>
          <w:lang w:eastAsia="ru-RU"/>
        </w:rPr>
        <w:t>Рисунок 2. Выручка от реализации прод</w:t>
      </w:r>
      <w:r>
        <w:rPr>
          <w:szCs w:val="24"/>
          <w:lang w:eastAsia="ru-RU"/>
        </w:rPr>
        <w:lastRenderedPageBreak/>
        <w:t>укции, работ, услуг, млн. рублей</w:t>
      </w:r>
    </w:p>
    <w:p w:rsidR="009869D2" w:rsidRDefault="009869D2" w:rsidP="00447AD4">
      <w:pPr>
        <w:spacing w:line="240" w:lineRule="auto"/>
        <w:ind w:firstLine="0"/>
        <w:rPr>
          <w:szCs w:val="24"/>
          <w:lang w:eastAsia="ru-RU"/>
        </w:rPr>
      </w:pPr>
    </w:p>
    <w:p w:rsidR="009869D2" w:rsidRDefault="009869D2" w:rsidP="00922BA8">
      <w:pPr>
        <w:ind w:firstLine="708"/>
        <w:rPr>
          <w:szCs w:val="24"/>
          <w:lang w:eastAsia="ru-RU"/>
        </w:rPr>
      </w:pPr>
      <w:r>
        <w:rPr>
          <w:szCs w:val="24"/>
          <w:lang w:eastAsia="ru-RU"/>
        </w:rPr>
        <w:t xml:space="preserve">В отраслевой структуре  </w:t>
      </w:r>
      <w:r w:rsidRPr="009E523B">
        <w:rPr>
          <w:szCs w:val="24"/>
          <w:lang w:eastAsia="ru-RU"/>
        </w:rPr>
        <w:t>выручки от реализации продукции (работ, услуг)</w:t>
      </w:r>
      <w:r>
        <w:rPr>
          <w:szCs w:val="24"/>
          <w:lang w:eastAsia="ru-RU"/>
        </w:rPr>
        <w:t xml:space="preserve"> наибольший удельный вес имеют обрабатывающие производства – 30,1% (3035,3 млн</w:t>
      </w:r>
      <w:proofErr w:type="gramStart"/>
      <w:r>
        <w:rPr>
          <w:szCs w:val="24"/>
          <w:lang w:eastAsia="ru-RU"/>
        </w:rPr>
        <w:t>.р</w:t>
      </w:r>
      <w:proofErr w:type="gramEnd"/>
      <w:r>
        <w:rPr>
          <w:szCs w:val="24"/>
          <w:lang w:eastAsia="ru-RU"/>
        </w:rPr>
        <w:t>уб.), оптовая и розничная торговля – 26,4% (2660,7 млн.руб.), лесное хозяйство – 8,8 % (888,3 млн.руб.).</w:t>
      </w:r>
    </w:p>
    <w:p w:rsidR="009869D2" w:rsidRDefault="009869D2" w:rsidP="009869D2">
      <w:pPr>
        <w:spacing w:line="240" w:lineRule="auto"/>
        <w:ind w:firstLine="708"/>
        <w:jc w:val="center"/>
        <w:rPr>
          <w:szCs w:val="24"/>
          <w:lang w:eastAsia="ru-RU"/>
        </w:rPr>
      </w:pPr>
    </w:p>
    <w:p w:rsidR="009869D2" w:rsidRDefault="009869D2" w:rsidP="009869D2">
      <w:pPr>
        <w:spacing w:line="240" w:lineRule="auto"/>
        <w:ind w:firstLine="708"/>
        <w:jc w:val="center"/>
        <w:rPr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402477" cy="3264535"/>
            <wp:effectExtent l="0" t="0" r="8255" b="0"/>
            <wp:docPr id="22" name="Рисунок 0" descr="Снимок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280" cy="329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9D2" w:rsidRPr="009869D2" w:rsidRDefault="009869D2" w:rsidP="003847E2">
      <w:pPr>
        <w:ind w:firstLine="708"/>
        <w:jc w:val="center"/>
        <w:rPr>
          <w:szCs w:val="24"/>
          <w:lang w:eastAsia="ru-RU"/>
        </w:rPr>
      </w:pPr>
      <w:r>
        <w:rPr>
          <w:szCs w:val="24"/>
          <w:lang w:eastAsia="ru-RU"/>
        </w:rPr>
        <w:t xml:space="preserve">Рисунок 3. </w:t>
      </w:r>
      <w:r w:rsidRPr="009869D2">
        <w:rPr>
          <w:szCs w:val="24"/>
          <w:lang w:eastAsia="ru-RU"/>
        </w:rPr>
        <w:t>Структура выручки от реализации продукции, работ, услуг в 2017 году</w:t>
      </w:r>
    </w:p>
    <w:p w:rsidR="009869D2" w:rsidRDefault="009869D2" w:rsidP="003847E2">
      <w:pPr>
        <w:ind w:firstLine="708"/>
        <w:rPr>
          <w:szCs w:val="24"/>
          <w:lang w:eastAsia="ru-RU"/>
        </w:rPr>
      </w:pPr>
      <w:proofErr w:type="gramStart"/>
      <w:r>
        <w:rPr>
          <w:szCs w:val="24"/>
          <w:lang w:eastAsia="ru-RU"/>
        </w:rPr>
        <w:t>В</w:t>
      </w:r>
      <w:r w:rsidRPr="009E523B">
        <w:rPr>
          <w:szCs w:val="24"/>
          <w:lang w:eastAsia="ru-RU"/>
        </w:rPr>
        <w:t xml:space="preserve"> сравнении с </w:t>
      </w:r>
      <w:r>
        <w:rPr>
          <w:szCs w:val="24"/>
          <w:lang w:eastAsia="ru-RU"/>
        </w:rPr>
        <w:t>фактом 2016 года</w:t>
      </w:r>
      <w:r w:rsidRPr="009E523B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 xml:space="preserve">значительное </w:t>
      </w:r>
      <w:r w:rsidRPr="009E523B">
        <w:rPr>
          <w:szCs w:val="24"/>
          <w:lang w:eastAsia="ru-RU"/>
        </w:rPr>
        <w:t>снижени</w:t>
      </w:r>
      <w:r>
        <w:rPr>
          <w:szCs w:val="24"/>
          <w:lang w:eastAsia="ru-RU"/>
        </w:rPr>
        <w:t>е выручки наблюдается в  отраслях</w:t>
      </w:r>
      <w:r w:rsidRPr="009E523B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 xml:space="preserve">"Лесное хозяйство и предоставление услуг в этой области"-  до 82% </w:t>
      </w:r>
      <w:r w:rsidRPr="00DE4043">
        <w:rPr>
          <w:szCs w:val="24"/>
          <w:lang w:eastAsia="ru-RU"/>
        </w:rPr>
        <w:t>(основная причина  - значительное снижение объемов производства на таких предприятиях как:</w:t>
      </w:r>
      <w:proofErr w:type="gramEnd"/>
      <w:r w:rsidRPr="00DE4043">
        <w:rPr>
          <w:szCs w:val="24"/>
          <w:lang w:eastAsia="ru-RU"/>
        </w:rPr>
        <w:t xml:space="preserve"> </w:t>
      </w:r>
      <w:proofErr w:type="gramStart"/>
      <w:r w:rsidRPr="00DE4043">
        <w:rPr>
          <w:szCs w:val="24"/>
          <w:lang w:eastAsia="ru-RU"/>
        </w:rPr>
        <w:t>ООО "</w:t>
      </w:r>
      <w:proofErr w:type="spellStart"/>
      <w:r w:rsidRPr="00DE4043">
        <w:rPr>
          <w:szCs w:val="24"/>
          <w:lang w:eastAsia="ru-RU"/>
        </w:rPr>
        <w:t>Талинга</w:t>
      </w:r>
      <w:proofErr w:type="spellEnd"/>
      <w:r w:rsidRPr="00DE4043">
        <w:rPr>
          <w:szCs w:val="24"/>
          <w:lang w:eastAsia="ru-RU"/>
        </w:rPr>
        <w:t>", ООО</w:t>
      </w:r>
      <w:r>
        <w:rPr>
          <w:szCs w:val="24"/>
          <w:lang w:eastAsia="ru-RU"/>
        </w:rPr>
        <w:t xml:space="preserve"> "Контур, ЗАО "</w:t>
      </w:r>
      <w:proofErr w:type="spellStart"/>
      <w:r>
        <w:rPr>
          <w:szCs w:val="24"/>
          <w:lang w:eastAsia="ru-RU"/>
        </w:rPr>
        <w:t>Юртинсклес</w:t>
      </w:r>
      <w:proofErr w:type="spellEnd"/>
      <w:r>
        <w:rPr>
          <w:szCs w:val="24"/>
          <w:lang w:eastAsia="ru-RU"/>
        </w:rPr>
        <w:t>",</w:t>
      </w:r>
      <w:r w:rsidRPr="00DE4043">
        <w:rPr>
          <w:szCs w:val="24"/>
        </w:rPr>
        <w:t xml:space="preserve"> </w:t>
      </w:r>
      <w:r w:rsidRPr="00DE4043">
        <w:rPr>
          <w:szCs w:val="24"/>
          <w:lang w:eastAsia="ru-RU"/>
        </w:rPr>
        <w:t>ФКУ ОИУ-235/14</w:t>
      </w:r>
      <w:r>
        <w:rPr>
          <w:szCs w:val="24"/>
          <w:lang w:eastAsia="ru-RU"/>
        </w:rPr>
        <w:t xml:space="preserve">,  </w:t>
      </w:r>
      <w:r w:rsidRPr="00DE4043">
        <w:rPr>
          <w:szCs w:val="24"/>
          <w:lang w:eastAsia="ru-RU"/>
        </w:rPr>
        <w:t>ФКУ ОИУ-235/25</w:t>
      </w:r>
      <w:r w:rsidR="00922BA8">
        <w:rPr>
          <w:szCs w:val="24"/>
          <w:lang w:eastAsia="ru-RU"/>
        </w:rPr>
        <w:t>)</w:t>
      </w:r>
      <w:r>
        <w:rPr>
          <w:szCs w:val="24"/>
          <w:lang w:eastAsia="ru-RU"/>
        </w:rPr>
        <w:t>.</w:t>
      </w:r>
      <w:proofErr w:type="gramEnd"/>
    </w:p>
    <w:p w:rsidR="005B7F0B" w:rsidRDefault="005B7F0B" w:rsidP="005B7F0B">
      <w:pPr>
        <w:pStyle w:val="aff3"/>
        <w:spacing w:before="0" w:beforeAutospacing="0" w:after="0" w:afterAutospacing="0" w:line="360" w:lineRule="auto"/>
        <w:jc w:val="both"/>
      </w:pPr>
      <w:r w:rsidRPr="00604A80">
        <w:t xml:space="preserve">     </w:t>
      </w:r>
      <w:r>
        <w:t xml:space="preserve">   </w:t>
      </w:r>
      <w:r w:rsidRPr="00604A80">
        <w:t>Объем отгруженных товаров</w:t>
      </w:r>
      <w:r>
        <w:t xml:space="preserve"> собственного производства, выполненных работ и услуг собственными силами</w:t>
      </w:r>
      <w:r w:rsidRPr="00604A80">
        <w:t xml:space="preserve"> </w:t>
      </w:r>
      <w:r>
        <w:t>за 2017 год в стоимостном выражении возрос на 68,8 млн.руб., или на 1,8% к уровню 2016 года и достиг 3795,3 млн.руб.</w:t>
      </w:r>
    </w:p>
    <w:p w:rsidR="005B7F0B" w:rsidRDefault="005B7F0B" w:rsidP="005B7F0B">
      <w:pPr>
        <w:pStyle w:val="aff3"/>
        <w:spacing w:before="0" w:beforeAutospacing="0" w:after="0" w:afterAutospacing="0"/>
        <w:jc w:val="both"/>
      </w:pPr>
    </w:p>
    <w:p w:rsidR="005B7F0B" w:rsidRDefault="005B7F0B" w:rsidP="005B7F0B">
      <w:pPr>
        <w:pStyle w:val="aff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723890" cy="2724150"/>
            <wp:effectExtent l="19050" t="19050" r="10160" b="19050"/>
            <wp:wrapSquare wrapText="bothSides"/>
            <wp:docPr id="24" name="Рисунок 2" descr="Снимок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241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B7F0B" w:rsidRDefault="005B7F0B" w:rsidP="005B7F0B">
      <w:pPr>
        <w:pStyle w:val="aff3"/>
        <w:spacing w:before="0" w:beforeAutospacing="0" w:after="0" w:afterAutospacing="0"/>
        <w:jc w:val="both"/>
      </w:pPr>
    </w:p>
    <w:p w:rsidR="005B7F0B" w:rsidRDefault="005B7F0B" w:rsidP="005B7F0B">
      <w:pPr>
        <w:pStyle w:val="aff3"/>
        <w:spacing w:before="0" w:beforeAutospacing="0" w:after="0" w:afterAutospacing="0"/>
        <w:jc w:val="both"/>
      </w:pPr>
    </w:p>
    <w:p w:rsidR="005B7F0B" w:rsidRDefault="005B7F0B" w:rsidP="005B7F0B">
      <w:pPr>
        <w:pStyle w:val="aff3"/>
        <w:spacing w:before="0" w:beforeAutospacing="0" w:after="0" w:afterAutospacing="0"/>
        <w:jc w:val="both"/>
      </w:pPr>
    </w:p>
    <w:p w:rsidR="005B7F0B" w:rsidRDefault="005B7F0B" w:rsidP="005B7F0B">
      <w:pPr>
        <w:pStyle w:val="aff3"/>
        <w:spacing w:before="0" w:beforeAutospacing="0" w:after="0" w:afterAutospacing="0"/>
        <w:jc w:val="both"/>
      </w:pPr>
    </w:p>
    <w:p w:rsidR="005B7F0B" w:rsidRDefault="005B7F0B" w:rsidP="005B7F0B">
      <w:pPr>
        <w:pStyle w:val="aff3"/>
        <w:spacing w:before="0" w:beforeAutospacing="0" w:after="0" w:afterAutospacing="0"/>
        <w:jc w:val="both"/>
      </w:pPr>
    </w:p>
    <w:p w:rsidR="005B7F0B" w:rsidRDefault="005B7F0B" w:rsidP="005B7F0B">
      <w:pPr>
        <w:pStyle w:val="aff3"/>
        <w:spacing w:before="0" w:beforeAutospacing="0" w:after="0" w:afterAutospacing="0"/>
        <w:jc w:val="both"/>
      </w:pPr>
    </w:p>
    <w:p w:rsidR="005B7F0B" w:rsidRDefault="005B7F0B" w:rsidP="005B7F0B">
      <w:pPr>
        <w:pStyle w:val="aff3"/>
        <w:spacing w:before="0" w:beforeAutospacing="0" w:after="0" w:afterAutospacing="0"/>
        <w:jc w:val="both"/>
      </w:pPr>
    </w:p>
    <w:p w:rsidR="005B7F0B" w:rsidRDefault="005B7F0B" w:rsidP="005B7F0B">
      <w:pPr>
        <w:pStyle w:val="aff3"/>
        <w:spacing w:before="0" w:beforeAutospacing="0" w:after="0" w:afterAutospacing="0"/>
        <w:jc w:val="both"/>
      </w:pPr>
    </w:p>
    <w:p w:rsidR="005B7F0B" w:rsidRDefault="005B7F0B" w:rsidP="005B7F0B">
      <w:pPr>
        <w:pStyle w:val="aff3"/>
        <w:spacing w:before="0" w:beforeAutospacing="0" w:after="0" w:afterAutospacing="0"/>
        <w:jc w:val="both"/>
      </w:pPr>
    </w:p>
    <w:p w:rsidR="005B7F0B" w:rsidRDefault="005B7F0B" w:rsidP="005B7F0B">
      <w:pPr>
        <w:pStyle w:val="aff3"/>
        <w:spacing w:before="0" w:beforeAutospacing="0" w:after="0" w:afterAutospacing="0"/>
        <w:jc w:val="both"/>
      </w:pPr>
    </w:p>
    <w:p w:rsidR="005B7F0B" w:rsidRDefault="005B7F0B" w:rsidP="005B7F0B">
      <w:pPr>
        <w:pStyle w:val="aff3"/>
        <w:spacing w:before="0" w:beforeAutospacing="0" w:after="0" w:afterAutospacing="0"/>
        <w:jc w:val="both"/>
      </w:pPr>
    </w:p>
    <w:p w:rsidR="005B7F0B" w:rsidRDefault="005B7F0B" w:rsidP="005B7F0B">
      <w:pPr>
        <w:pStyle w:val="aff3"/>
        <w:spacing w:before="0" w:beforeAutospacing="0" w:after="0" w:afterAutospacing="0"/>
        <w:jc w:val="both"/>
      </w:pPr>
    </w:p>
    <w:p w:rsidR="005B7F0B" w:rsidRDefault="005B7F0B" w:rsidP="005B7F0B">
      <w:pPr>
        <w:pStyle w:val="aff3"/>
        <w:spacing w:before="0" w:beforeAutospacing="0" w:after="0" w:afterAutospacing="0"/>
        <w:jc w:val="both"/>
      </w:pPr>
    </w:p>
    <w:p w:rsidR="005B7F0B" w:rsidRDefault="005B7F0B" w:rsidP="005B7F0B">
      <w:pPr>
        <w:pStyle w:val="aff3"/>
        <w:spacing w:before="0" w:beforeAutospacing="0" w:after="0" w:afterAutospacing="0"/>
        <w:jc w:val="both"/>
      </w:pPr>
      <w:r w:rsidRPr="00E517FD">
        <w:t xml:space="preserve"> </w:t>
      </w:r>
    </w:p>
    <w:p w:rsidR="005B7F0B" w:rsidRDefault="005B7F0B" w:rsidP="005B7F0B">
      <w:pPr>
        <w:pStyle w:val="aff3"/>
        <w:spacing w:before="0" w:beforeAutospacing="0" w:after="0" w:afterAutospacing="0"/>
        <w:jc w:val="both"/>
      </w:pPr>
    </w:p>
    <w:p w:rsidR="005B7F0B" w:rsidRDefault="005B7F0B" w:rsidP="003847E2">
      <w:pPr>
        <w:pStyle w:val="aff3"/>
        <w:spacing w:before="0" w:beforeAutospacing="0" w:after="0" w:afterAutospacing="0" w:line="360" w:lineRule="auto"/>
        <w:jc w:val="both"/>
      </w:pPr>
      <w:r>
        <w:t xml:space="preserve">Рисунок 4. Объем отгруженных товаров собственного производства, выполненных работ и услуг собственными силами. </w:t>
      </w:r>
    </w:p>
    <w:p w:rsidR="005B7F0B" w:rsidRDefault="005B7F0B" w:rsidP="005B7F0B">
      <w:pPr>
        <w:pStyle w:val="aff3"/>
        <w:spacing w:before="0" w:beforeAutospacing="0" w:after="0" w:afterAutospacing="0"/>
        <w:jc w:val="both"/>
      </w:pPr>
    </w:p>
    <w:p w:rsidR="005B7F0B" w:rsidRPr="00604A80" w:rsidRDefault="005B7F0B" w:rsidP="005B7F0B">
      <w:pPr>
        <w:pStyle w:val="aff3"/>
        <w:spacing w:before="0" w:beforeAutospacing="0" w:after="0" w:afterAutospacing="0" w:line="360" w:lineRule="auto"/>
        <w:ind w:firstLine="708"/>
        <w:jc w:val="both"/>
      </w:pPr>
      <w:r w:rsidRPr="00604A80">
        <w:t xml:space="preserve">Основу промышленного производства района составляют обрабатывающие производства – </w:t>
      </w:r>
      <w:r>
        <w:t>80,0</w:t>
      </w:r>
      <w:r w:rsidRPr="00604A80">
        <w:t xml:space="preserve">% общего объема отгрузки. На долю </w:t>
      </w:r>
      <w:r>
        <w:t>"Д</w:t>
      </w:r>
      <w:r w:rsidRPr="00604A80">
        <w:t>обыч</w:t>
      </w:r>
      <w:r>
        <w:t>а</w:t>
      </w:r>
      <w:r w:rsidRPr="00604A80">
        <w:t xml:space="preserve"> по</w:t>
      </w:r>
      <w:r>
        <w:t>лезных ископаемых" приходится - 0,2</w:t>
      </w:r>
      <w:r w:rsidRPr="00604A80">
        <w:t xml:space="preserve">% отгрузки, </w:t>
      </w:r>
      <w:r>
        <w:t>на "Обеспечение электрической энергией, газом и паром; кондиционирование воздуха» около - 12,9</w:t>
      </w:r>
      <w:r w:rsidRPr="00604A80">
        <w:t xml:space="preserve"> </w:t>
      </w:r>
      <w:r>
        <w:t>%, на "Водоснабжение; водоотведение, организацию сбора и утилизации отходов" – 6,9%</w:t>
      </w:r>
      <w:r w:rsidRPr="00604A80">
        <w:t>.</w:t>
      </w:r>
    </w:p>
    <w:p w:rsidR="005B7F0B" w:rsidRPr="006739D6" w:rsidRDefault="005B7F0B" w:rsidP="005B7F0B">
      <w:pPr>
        <w:pStyle w:val="32"/>
        <w:suppressAutoHyphens/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 w:rsidRPr="00AB6E26">
        <w:rPr>
          <w:color w:val="000000"/>
          <w:sz w:val="24"/>
          <w:szCs w:val="24"/>
        </w:rPr>
        <w:t>В составе промышленн</w:t>
      </w:r>
      <w:r>
        <w:rPr>
          <w:color w:val="000000"/>
          <w:sz w:val="24"/>
          <w:szCs w:val="24"/>
        </w:rPr>
        <w:t>ых</w:t>
      </w:r>
      <w:r w:rsidRPr="00AB6E26">
        <w:rPr>
          <w:color w:val="000000"/>
          <w:sz w:val="24"/>
          <w:szCs w:val="24"/>
        </w:rPr>
        <w:t xml:space="preserve"> производств  интенсивность </w:t>
      </w:r>
      <w:r w:rsidRPr="007A54AC">
        <w:rPr>
          <w:sz w:val="24"/>
          <w:szCs w:val="24"/>
        </w:rPr>
        <w:t xml:space="preserve">объемов производства </w:t>
      </w:r>
      <w:r>
        <w:rPr>
          <w:color w:val="000000"/>
          <w:sz w:val="24"/>
          <w:szCs w:val="24"/>
        </w:rPr>
        <w:t>снизилась</w:t>
      </w:r>
      <w:r w:rsidRPr="00146FE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в следующих отраслях: "П</w:t>
      </w:r>
      <w:r w:rsidRPr="00AC2B48">
        <w:rPr>
          <w:color w:val="000000"/>
          <w:sz w:val="24"/>
          <w:szCs w:val="24"/>
        </w:rPr>
        <w:t xml:space="preserve">роизводство продуктов </w:t>
      </w:r>
      <w:proofErr w:type="spellStart"/>
      <w:r w:rsidRPr="00AC2B48">
        <w:rPr>
          <w:color w:val="000000"/>
          <w:sz w:val="24"/>
          <w:szCs w:val="24"/>
        </w:rPr>
        <w:t>мукомольно</w:t>
      </w:r>
      <w:proofErr w:type="spellEnd"/>
      <w:r w:rsidRPr="00AC2B48">
        <w:rPr>
          <w:color w:val="000000"/>
          <w:sz w:val="24"/>
          <w:szCs w:val="24"/>
        </w:rPr>
        <w:t xml:space="preserve"> - крупяной промышленности </w:t>
      </w:r>
      <w:r>
        <w:rPr>
          <w:color w:val="000000"/>
          <w:sz w:val="24"/>
          <w:szCs w:val="24"/>
        </w:rPr>
        <w:t>" до 80,6%, "</w:t>
      </w:r>
      <w:r w:rsidRPr="00AC2B48">
        <w:t xml:space="preserve"> </w:t>
      </w:r>
      <w:r w:rsidRPr="00AC2B48">
        <w:rPr>
          <w:sz w:val="24"/>
          <w:szCs w:val="24"/>
        </w:rPr>
        <w:t xml:space="preserve">Производство хлеба и мучных кондитерских изделий недлительного хранения </w:t>
      </w:r>
      <w:r>
        <w:rPr>
          <w:sz w:val="24"/>
          <w:szCs w:val="24"/>
        </w:rPr>
        <w:t>" до 74,6%, "И</w:t>
      </w:r>
      <w:r w:rsidRPr="00AC2B48">
        <w:rPr>
          <w:sz w:val="24"/>
          <w:szCs w:val="24"/>
        </w:rPr>
        <w:t xml:space="preserve">здательская и полиграфическая деятельность </w:t>
      </w:r>
      <w:r>
        <w:rPr>
          <w:sz w:val="24"/>
          <w:szCs w:val="24"/>
        </w:rPr>
        <w:t>" до 65,3%, "</w:t>
      </w:r>
      <w:r w:rsidRPr="007D22B6">
        <w:rPr>
          <w:sz w:val="24"/>
          <w:szCs w:val="24"/>
        </w:rPr>
        <w:t>Производство прочих неметаллических минеральных продуктов</w:t>
      </w:r>
      <w:r>
        <w:rPr>
          <w:sz w:val="24"/>
          <w:szCs w:val="24"/>
        </w:rPr>
        <w:t>" до 55,7%.</w:t>
      </w:r>
    </w:p>
    <w:p w:rsidR="005B7F0B" w:rsidRDefault="005B7F0B" w:rsidP="005B7F0B">
      <w:pPr>
        <w:pStyle w:val="aff3"/>
        <w:spacing w:before="0" w:beforeAutospacing="0" w:after="0" w:afterAutospacing="0" w:line="360" w:lineRule="auto"/>
        <w:jc w:val="both"/>
        <w:rPr>
          <w:color w:val="000000"/>
        </w:rPr>
      </w:pPr>
      <w:r>
        <w:t xml:space="preserve">         </w:t>
      </w:r>
      <w:r w:rsidRPr="00E27054">
        <w:t>В то же время</w:t>
      </w:r>
      <w:r w:rsidR="00443E52">
        <w:t xml:space="preserve"> </w:t>
      </w:r>
      <w:r>
        <w:t xml:space="preserve">  наблюдается </w:t>
      </w:r>
      <w:r w:rsidRPr="00E27054">
        <w:t xml:space="preserve"> </w:t>
      </w:r>
      <w:r>
        <w:t xml:space="preserve"> существенный </w:t>
      </w:r>
      <w:r w:rsidRPr="00E27054">
        <w:t xml:space="preserve">рост объемов </w:t>
      </w:r>
      <w:r w:rsidRPr="00DA379F">
        <w:t>производств</w:t>
      </w:r>
      <w:r>
        <w:t>а</w:t>
      </w:r>
      <w:r w:rsidRPr="00DA379F">
        <w:t xml:space="preserve"> </w:t>
      </w:r>
      <w:r>
        <w:t>в отраслях: "</w:t>
      </w:r>
      <w:r w:rsidRPr="00AC2B48">
        <w:t>Производств</w:t>
      </w:r>
      <w:r>
        <w:t>о цельномолочной продукции" на 19%, "</w:t>
      </w:r>
      <w:r w:rsidRPr="00AC2B48">
        <w:t>Обработка древесины и производство изделий из дерева</w:t>
      </w:r>
      <w:r>
        <w:t>" на 12,1%, "</w:t>
      </w:r>
      <w:r w:rsidRPr="002E443C">
        <w:t>Производство резиновых и пластмассовых изделий</w:t>
      </w:r>
      <w:r>
        <w:t xml:space="preserve">" на 13,6% </w:t>
      </w:r>
      <w:r>
        <w:rPr>
          <w:color w:val="000000"/>
        </w:rPr>
        <w:t xml:space="preserve">компенсировал </w:t>
      </w:r>
      <w:proofErr w:type="gramStart"/>
      <w:r w:rsidRPr="00FD6BE1">
        <w:t>снижение объемов производства</w:t>
      </w:r>
      <w:r>
        <w:t>,</w:t>
      </w:r>
      <w:r w:rsidRPr="00146FE2">
        <w:rPr>
          <w:color w:val="000000"/>
        </w:rPr>
        <w:t xml:space="preserve"> </w:t>
      </w:r>
      <w:r>
        <w:rPr>
          <w:color w:val="000000"/>
        </w:rPr>
        <w:t>допущенное в других отраслях и этим обеспечил</w:t>
      </w:r>
      <w:proofErr w:type="gramEnd"/>
      <w:r>
        <w:rPr>
          <w:color w:val="000000"/>
        </w:rPr>
        <w:t xml:space="preserve">  прирост объемов отгрузки товаров собственного производства, выполненных работ и услуг собственными силами в промышленности.</w:t>
      </w:r>
    </w:p>
    <w:p w:rsidR="005B7F0B" w:rsidRPr="00E27054" w:rsidRDefault="005B7F0B" w:rsidP="005B7F0B">
      <w:pPr>
        <w:pStyle w:val="aff3"/>
        <w:spacing w:before="0" w:beforeAutospacing="0" w:after="0" w:afterAutospacing="0"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173990</wp:posOffset>
            </wp:positionV>
            <wp:extent cx="6115050" cy="3600450"/>
            <wp:effectExtent l="19050" t="0" r="19050" b="0"/>
            <wp:wrapSquare wrapText="bothSides"/>
            <wp:docPr id="2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>
        <w:t xml:space="preserve">Рисунок 5. Индекс физического объема производства по видам деятельн6ости. </w:t>
      </w:r>
    </w:p>
    <w:p w:rsidR="005B7F0B" w:rsidRDefault="005B7F0B" w:rsidP="005B7F0B">
      <w:pPr>
        <w:pStyle w:val="aff3"/>
        <w:spacing w:before="0" w:beforeAutospacing="0" w:after="0" w:afterAutospacing="0" w:line="360" w:lineRule="auto"/>
        <w:jc w:val="both"/>
      </w:pPr>
      <w:r>
        <w:rPr>
          <w:bCs/>
        </w:rPr>
        <w:t xml:space="preserve">       </w:t>
      </w:r>
      <w:r w:rsidRPr="00425E84">
        <w:t>Индекс промышленного производства за</w:t>
      </w:r>
      <w:r>
        <w:t xml:space="preserve"> 2017 год </w:t>
      </w:r>
      <w:r w:rsidRPr="003069CB">
        <w:t xml:space="preserve">составил </w:t>
      </w:r>
      <w:r>
        <w:t xml:space="preserve">109,1 </w:t>
      </w:r>
      <w:r w:rsidRPr="003069CB">
        <w:t>%</w:t>
      </w:r>
      <w:r>
        <w:t>,  в том числе:</w:t>
      </w:r>
    </w:p>
    <w:p w:rsidR="005B7F0B" w:rsidRDefault="005B7F0B" w:rsidP="005B7F0B">
      <w:pPr>
        <w:pStyle w:val="aff3"/>
        <w:spacing w:before="0" w:beforeAutospacing="0" w:after="0" w:afterAutospacing="0" w:line="360" w:lineRule="auto"/>
        <w:jc w:val="both"/>
      </w:pPr>
      <w:r>
        <w:t>- "Д</w:t>
      </w:r>
      <w:r w:rsidRPr="003069CB">
        <w:t>обыч</w:t>
      </w:r>
      <w:r>
        <w:t>а</w:t>
      </w:r>
      <w:r w:rsidRPr="003069CB">
        <w:t xml:space="preserve"> полезных ископаемых</w:t>
      </w:r>
      <w:r>
        <w:t>"</w:t>
      </w:r>
      <w:r w:rsidRPr="003069CB">
        <w:t xml:space="preserve"> – </w:t>
      </w:r>
      <w:r>
        <w:t xml:space="preserve">109,3 </w:t>
      </w:r>
      <w:r w:rsidRPr="003069CB">
        <w:t>%</w:t>
      </w:r>
      <w:r>
        <w:t>;</w:t>
      </w:r>
    </w:p>
    <w:p w:rsidR="005B7F0B" w:rsidRDefault="005B7F0B" w:rsidP="005B7F0B">
      <w:pPr>
        <w:pStyle w:val="aff3"/>
        <w:spacing w:before="0" w:beforeAutospacing="0" w:after="0" w:afterAutospacing="0" w:line="360" w:lineRule="auto"/>
        <w:jc w:val="both"/>
      </w:pPr>
      <w:r>
        <w:t>- "О</w:t>
      </w:r>
      <w:r w:rsidRPr="003069CB">
        <w:t>брабатывающе</w:t>
      </w:r>
      <w:r>
        <w:t>е</w:t>
      </w:r>
      <w:r w:rsidRPr="003069CB">
        <w:t xml:space="preserve"> производств</w:t>
      </w:r>
      <w:r>
        <w:t>о" – 110,3 %;</w:t>
      </w:r>
    </w:p>
    <w:p w:rsidR="005B7F0B" w:rsidRDefault="005B7F0B" w:rsidP="005B7F0B">
      <w:pPr>
        <w:pStyle w:val="aff3"/>
        <w:spacing w:before="0" w:beforeAutospacing="0" w:after="0" w:afterAutospacing="0" w:line="360" w:lineRule="auto"/>
        <w:jc w:val="both"/>
      </w:pPr>
      <w:r>
        <w:t>- "Обеспечение электрической энергией, газом и паром; кондиционирование воздуха"-</w:t>
      </w:r>
      <w:r w:rsidRPr="003069CB">
        <w:t xml:space="preserve"> </w:t>
      </w:r>
      <w:r>
        <w:t xml:space="preserve">99,9 </w:t>
      </w:r>
      <w:r w:rsidRPr="003069CB">
        <w:t>%</w:t>
      </w:r>
      <w:r>
        <w:t>;</w:t>
      </w:r>
    </w:p>
    <w:p w:rsidR="005B7F0B" w:rsidRPr="003069CB" w:rsidRDefault="005B7F0B" w:rsidP="005B7F0B">
      <w:pPr>
        <w:pStyle w:val="aff3"/>
        <w:spacing w:before="0" w:beforeAutospacing="0" w:after="0" w:afterAutospacing="0" w:line="360" w:lineRule="auto"/>
        <w:jc w:val="both"/>
      </w:pPr>
      <w:r>
        <w:t>- "Водоснабжение; водоотведение, организация сбора и утилизации отходов, деятельность по ликвидации загрязнений" – 100,7 %</w:t>
      </w:r>
      <w:r w:rsidRPr="003069CB">
        <w:t>.</w:t>
      </w:r>
    </w:p>
    <w:p w:rsidR="00A36101" w:rsidRPr="00A36101" w:rsidRDefault="00A36101" w:rsidP="00A36101">
      <w:pPr>
        <w:ind w:firstLine="708"/>
        <w:rPr>
          <w:kern w:val="24"/>
          <w:szCs w:val="24"/>
        </w:rPr>
      </w:pPr>
      <w:r>
        <w:rPr>
          <w:kern w:val="24"/>
          <w:szCs w:val="24"/>
        </w:rPr>
        <w:t>Целью инвестиционной политики администрации Тайшетского района является стимулирование инвестиционной активности и привлечение инвестиций в экономику</w:t>
      </w:r>
      <w:r w:rsidR="00443E52">
        <w:rPr>
          <w:kern w:val="24"/>
          <w:szCs w:val="24"/>
        </w:rPr>
        <w:t xml:space="preserve"> Тайшетского района, на создание</w:t>
      </w:r>
      <w:r>
        <w:rPr>
          <w:kern w:val="24"/>
          <w:szCs w:val="24"/>
        </w:rPr>
        <w:t xml:space="preserve"> благоприятных условий для обеспечения защиты прав, интересов и имущества участников инвестици</w:t>
      </w:r>
      <w:r w:rsidR="00443E52">
        <w:rPr>
          <w:kern w:val="24"/>
          <w:szCs w:val="24"/>
        </w:rPr>
        <w:t>онной деятельности, формирование</w:t>
      </w:r>
      <w:r>
        <w:rPr>
          <w:kern w:val="24"/>
          <w:szCs w:val="24"/>
        </w:rPr>
        <w:t xml:space="preserve"> здоровой конкурентной среды и защиты прав российских и иностранных инвесторов. </w:t>
      </w:r>
      <w:r w:rsidRPr="006E2462">
        <w:rPr>
          <w:kern w:val="24"/>
          <w:szCs w:val="24"/>
        </w:rPr>
        <w:t xml:space="preserve">Общий </w:t>
      </w:r>
      <w:r w:rsidRPr="006044E6">
        <w:rPr>
          <w:kern w:val="24"/>
          <w:szCs w:val="24"/>
        </w:rPr>
        <w:t xml:space="preserve">объем инвестиций в основной капитал составил </w:t>
      </w:r>
      <w:r>
        <w:rPr>
          <w:kern w:val="24"/>
          <w:szCs w:val="24"/>
        </w:rPr>
        <w:t>4672,3</w:t>
      </w:r>
      <w:r w:rsidRPr="006044E6">
        <w:rPr>
          <w:kern w:val="24"/>
          <w:szCs w:val="24"/>
        </w:rPr>
        <w:t xml:space="preserve"> млн. руб.</w:t>
      </w:r>
      <w:r>
        <w:rPr>
          <w:kern w:val="24"/>
          <w:szCs w:val="24"/>
        </w:rPr>
        <w:t xml:space="preserve">  </w:t>
      </w:r>
      <w:r w:rsidRPr="006044E6">
        <w:rPr>
          <w:kern w:val="24"/>
          <w:szCs w:val="24"/>
        </w:rPr>
        <w:t xml:space="preserve">Объем инвестиций на душу населения при этом показателе   составил </w:t>
      </w:r>
      <w:r>
        <w:rPr>
          <w:kern w:val="24"/>
          <w:szCs w:val="24"/>
        </w:rPr>
        <w:t>63,0</w:t>
      </w:r>
      <w:r w:rsidRPr="006044E6">
        <w:rPr>
          <w:kern w:val="24"/>
          <w:szCs w:val="24"/>
        </w:rPr>
        <w:t xml:space="preserve"> тыс. руб. на человека</w:t>
      </w:r>
      <w:r>
        <w:rPr>
          <w:kern w:val="24"/>
          <w:szCs w:val="24"/>
        </w:rPr>
        <w:t xml:space="preserve">.  </w:t>
      </w:r>
      <w:r w:rsidRPr="00CC14E3">
        <w:rPr>
          <w:szCs w:val="24"/>
          <w:lang w:eastAsia="ru-RU"/>
        </w:rPr>
        <w:t>Наибольший удельный</w:t>
      </w:r>
      <w:r w:rsidRPr="00BD516E">
        <w:t xml:space="preserve"> </w:t>
      </w:r>
      <w:r w:rsidRPr="00CC14E3">
        <w:rPr>
          <w:szCs w:val="24"/>
          <w:lang w:eastAsia="ru-RU"/>
        </w:rPr>
        <w:t>вес в объеме инвестиций в основной капитал по видам экономической деятельности </w:t>
      </w:r>
      <w:r>
        <w:rPr>
          <w:szCs w:val="24"/>
          <w:lang w:eastAsia="ru-RU"/>
        </w:rPr>
        <w:t>прослеживается в следующих отраслях</w:t>
      </w:r>
      <w:r w:rsidRPr="00CC14E3">
        <w:rPr>
          <w:szCs w:val="24"/>
          <w:lang w:eastAsia="ru-RU"/>
        </w:rPr>
        <w:t>:</w:t>
      </w:r>
    </w:p>
    <w:p w:rsidR="00A36101" w:rsidRDefault="00A36101" w:rsidP="00A36101">
      <w:pPr>
        <w:rPr>
          <w:szCs w:val="24"/>
          <w:lang w:eastAsia="ru-RU"/>
        </w:rPr>
      </w:pPr>
      <w:r>
        <w:rPr>
          <w:szCs w:val="24"/>
          <w:lang w:eastAsia="ru-RU"/>
        </w:rPr>
        <w:t xml:space="preserve">           -   </w:t>
      </w:r>
      <w:r w:rsidRPr="00CC14E3">
        <w:rPr>
          <w:szCs w:val="24"/>
          <w:lang w:eastAsia="ru-RU"/>
        </w:rPr>
        <w:t>"</w:t>
      </w:r>
      <w:r>
        <w:rPr>
          <w:szCs w:val="24"/>
          <w:lang w:eastAsia="ru-RU"/>
        </w:rPr>
        <w:t>Промышленность</w:t>
      </w:r>
      <w:r w:rsidRPr="00CC14E3">
        <w:rPr>
          <w:szCs w:val="24"/>
          <w:lang w:eastAsia="ru-RU"/>
        </w:rPr>
        <w:t>" (</w:t>
      </w:r>
      <w:r>
        <w:rPr>
          <w:szCs w:val="24"/>
          <w:lang w:eastAsia="ru-RU"/>
        </w:rPr>
        <w:t>66,9</w:t>
      </w:r>
      <w:r w:rsidRPr="00CC14E3">
        <w:rPr>
          <w:szCs w:val="24"/>
          <w:lang w:eastAsia="ru-RU"/>
        </w:rPr>
        <w:t>%);</w:t>
      </w:r>
    </w:p>
    <w:p w:rsidR="00A36101" w:rsidRPr="00C77858" w:rsidRDefault="00A36101" w:rsidP="00A36101">
      <w:pPr>
        <w:pStyle w:val="aff3"/>
        <w:keepNext/>
        <w:keepLines/>
        <w:suppressLineNumbers/>
        <w:suppressAutoHyphens/>
        <w:spacing w:before="0" w:beforeAutospacing="0" w:after="0" w:afterAutospacing="0" w:line="360" w:lineRule="auto"/>
        <w:contextualSpacing/>
        <w:jc w:val="both"/>
      </w:pPr>
      <w:r>
        <w:lastRenderedPageBreak/>
        <w:t xml:space="preserve">           -  </w:t>
      </w:r>
      <w:r w:rsidRPr="00C77858">
        <w:t>"</w:t>
      </w:r>
      <w:r>
        <w:t>Транспортировка и хранение</w:t>
      </w:r>
      <w:r w:rsidRPr="00C77858">
        <w:t>" (</w:t>
      </w:r>
      <w:r>
        <w:t>22,2</w:t>
      </w:r>
      <w:r w:rsidRPr="00C77858">
        <w:t>%);</w:t>
      </w:r>
    </w:p>
    <w:p w:rsidR="00A36101" w:rsidRDefault="00A36101" w:rsidP="00A36101">
      <w:pPr>
        <w:pStyle w:val="aff3"/>
        <w:keepNext/>
        <w:keepLines/>
        <w:suppressLineNumbers/>
        <w:suppressAutoHyphens/>
        <w:spacing w:before="0" w:beforeAutospacing="0" w:after="0" w:afterAutospacing="0" w:line="360" w:lineRule="auto"/>
        <w:contextualSpacing/>
        <w:jc w:val="both"/>
      </w:pPr>
      <w:r>
        <w:t xml:space="preserve">           -  </w:t>
      </w:r>
      <w:r w:rsidRPr="00C77858">
        <w:t>"</w:t>
      </w:r>
      <w:r>
        <w:t>Прочие</w:t>
      </w:r>
      <w:r w:rsidRPr="00C77858">
        <w:t>" (</w:t>
      </w:r>
      <w:r>
        <w:t>7,8%).</w:t>
      </w:r>
    </w:p>
    <w:p w:rsidR="00A36101" w:rsidRPr="00FB5E6A" w:rsidRDefault="00A36101" w:rsidP="00A36101">
      <w:pPr>
        <w:rPr>
          <w:szCs w:val="24"/>
        </w:rPr>
      </w:pPr>
      <w:r w:rsidRPr="0076008C">
        <w:rPr>
          <w:noProof/>
          <w:szCs w:val="24"/>
          <w:lang w:eastAsia="ru-RU"/>
        </w:rPr>
        <w:drawing>
          <wp:inline distT="0" distB="0" distL="0" distR="0">
            <wp:extent cx="4841050" cy="2856016"/>
            <wp:effectExtent l="0" t="0" r="17145" b="1905"/>
            <wp:docPr id="2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36101" w:rsidRDefault="00A36101" w:rsidP="00A36101">
      <w:pPr>
        <w:pStyle w:val="aff3"/>
        <w:keepNext/>
        <w:keepLines/>
        <w:suppressLineNumbers/>
        <w:suppressAutoHyphens/>
        <w:spacing w:before="0" w:beforeAutospacing="0" w:after="0" w:afterAutospacing="0" w:line="360" w:lineRule="auto"/>
        <w:contextualSpacing/>
        <w:jc w:val="both"/>
      </w:pPr>
      <w:r>
        <w:t xml:space="preserve">Рисунок 6. Отраслевая структура инвестиций за счет всех источников финансирования, млн. рублей. </w:t>
      </w:r>
    </w:p>
    <w:p w:rsidR="00A36101" w:rsidRDefault="00A36101" w:rsidP="00A36101">
      <w:pPr>
        <w:rPr>
          <w:szCs w:val="24"/>
        </w:rPr>
      </w:pPr>
      <w:r w:rsidRPr="00214852">
        <w:rPr>
          <w:szCs w:val="24"/>
        </w:rPr>
        <w:t>Большое внимание уделяется развитию инфраструктуры  социальной сферы района.</w:t>
      </w:r>
    </w:p>
    <w:p w:rsidR="00A36101" w:rsidRDefault="00A36101" w:rsidP="00A36101">
      <w:pPr>
        <w:rPr>
          <w:szCs w:val="24"/>
        </w:rPr>
      </w:pPr>
      <w:r>
        <w:rPr>
          <w:szCs w:val="24"/>
        </w:rPr>
        <w:t xml:space="preserve">В текущем году на реализацию мероприятий </w:t>
      </w:r>
      <w:r w:rsidRPr="00DD5C6C">
        <w:rPr>
          <w:szCs w:val="24"/>
        </w:rPr>
        <w:t>перечня проектов народных инициатив муниципального образования "</w:t>
      </w:r>
      <w:proofErr w:type="spellStart"/>
      <w:r w:rsidRPr="00DD5C6C">
        <w:rPr>
          <w:szCs w:val="24"/>
        </w:rPr>
        <w:t>Тайшетский</w:t>
      </w:r>
      <w:proofErr w:type="spellEnd"/>
      <w:r w:rsidRPr="00DD5C6C">
        <w:rPr>
          <w:szCs w:val="24"/>
        </w:rPr>
        <w:t xml:space="preserve"> район" на 2017 год  </w:t>
      </w:r>
      <w:r>
        <w:rPr>
          <w:szCs w:val="24"/>
        </w:rPr>
        <w:t>было выделено 11,0 млн</w:t>
      </w:r>
      <w:proofErr w:type="gramStart"/>
      <w:r>
        <w:rPr>
          <w:szCs w:val="24"/>
        </w:rPr>
        <w:t>.р</w:t>
      </w:r>
      <w:proofErr w:type="gramEnd"/>
      <w:r>
        <w:rPr>
          <w:szCs w:val="24"/>
        </w:rPr>
        <w:t>уб.</w:t>
      </w:r>
      <w:r w:rsidRPr="00DD5C6C">
        <w:rPr>
          <w:szCs w:val="24"/>
        </w:rPr>
        <w:t xml:space="preserve"> Данные средс</w:t>
      </w:r>
      <w:r>
        <w:rPr>
          <w:szCs w:val="24"/>
        </w:rPr>
        <w:t>тва были направлены на улучшение</w:t>
      </w:r>
      <w:r w:rsidRPr="00DD5C6C">
        <w:rPr>
          <w:szCs w:val="24"/>
        </w:rPr>
        <w:t xml:space="preserve"> качества и доступности образования в образовательных организациях. В 28 дошкольных образовательных организациях были установлены системы видеонаблюдения, </w:t>
      </w:r>
      <w:r>
        <w:rPr>
          <w:szCs w:val="24"/>
        </w:rPr>
        <w:t>произведено</w:t>
      </w:r>
      <w:r w:rsidRPr="00DD5C6C">
        <w:rPr>
          <w:szCs w:val="24"/>
        </w:rPr>
        <w:t xml:space="preserve"> огораживание МКОУ </w:t>
      </w:r>
      <w:r>
        <w:rPr>
          <w:szCs w:val="24"/>
        </w:rPr>
        <w:t>«</w:t>
      </w:r>
      <w:r w:rsidRPr="00DD5C6C">
        <w:rPr>
          <w:szCs w:val="24"/>
        </w:rPr>
        <w:t>СОШ №</w:t>
      </w:r>
      <w:r>
        <w:rPr>
          <w:szCs w:val="24"/>
        </w:rPr>
        <w:t xml:space="preserve"> </w:t>
      </w:r>
      <w:r w:rsidRPr="00DD5C6C">
        <w:rPr>
          <w:szCs w:val="24"/>
        </w:rPr>
        <w:t>85 г. Тайшета</w:t>
      </w:r>
      <w:r>
        <w:rPr>
          <w:szCs w:val="24"/>
        </w:rPr>
        <w:t>»</w:t>
      </w:r>
      <w:r w:rsidRPr="00DD5C6C">
        <w:rPr>
          <w:szCs w:val="24"/>
        </w:rPr>
        <w:t xml:space="preserve"> и МКОУ СОШ №</w:t>
      </w:r>
      <w:r>
        <w:rPr>
          <w:szCs w:val="24"/>
        </w:rPr>
        <w:t xml:space="preserve"> </w:t>
      </w:r>
      <w:r w:rsidRPr="00DD5C6C">
        <w:rPr>
          <w:szCs w:val="24"/>
        </w:rPr>
        <w:t>16</w:t>
      </w:r>
      <w:r w:rsidR="00707282">
        <w:rPr>
          <w:szCs w:val="24"/>
        </w:rPr>
        <w:t xml:space="preserve"> г</w:t>
      </w:r>
      <w:r>
        <w:rPr>
          <w:szCs w:val="24"/>
        </w:rPr>
        <w:t>. Бирюсинска</w:t>
      </w:r>
      <w:r w:rsidRPr="00DD5C6C">
        <w:rPr>
          <w:szCs w:val="24"/>
        </w:rPr>
        <w:t xml:space="preserve">, осуществлено устройство водоснабжения и водоотведения в МКДОУ </w:t>
      </w:r>
      <w:proofErr w:type="spellStart"/>
      <w:r w:rsidRPr="00DD5C6C">
        <w:rPr>
          <w:szCs w:val="24"/>
        </w:rPr>
        <w:t>Соляновском</w:t>
      </w:r>
      <w:proofErr w:type="spellEnd"/>
      <w:r w:rsidRPr="00DD5C6C">
        <w:rPr>
          <w:szCs w:val="24"/>
        </w:rPr>
        <w:t xml:space="preserve"> и </w:t>
      </w:r>
      <w:proofErr w:type="spellStart"/>
      <w:r w:rsidRPr="00DD5C6C">
        <w:rPr>
          <w:szCs w:val="24"/>
        </w:rPr>
        <w:t>Разгонском</w:t>
      </w:r>
      <w:proofErr w:type="spellEnd"/>
      <w:r w:rsidRPr="00DD5C6C">
        <w:rPr>
          <w:szCs w:val="24"/>
        </w:rPr>
        <w:t xml:space="preserve"> детских садах, выполнен ремонт отопления  и отделки 3-х кабинетов </w:t>
      </w:r>
      <w:r w:rsidR="002146FF">
        <w:rPr>
          <w:szCs w:val="24"/>
        </w:rPr>
        <w:t xml:space="preserve">в МКОУ </w:t>
      </w:r>
      <w:proofErr w:type="spellStart"/>
      <w:r w:rsidRPr="00DD5C6C">
        <w:rPr>
          <w:szCs w:val="24"/>
        </w:rPr>
        <w:t>Шелеховской</w:t>
      </w:r>
      <w:proofErr w:type="spellEnd"/>
      <w:r w:rsidRPr="00DD5C6C">
        <w:rPr>
          <w:szCs w:val="24"/>
        </w:rPr>
        <w:t xml:space="preserve"> СОШ, ремонт и канализация </w:t>
      </w:r>
      <w:r w:rsidR="002146FF">
        <w:rPr>
          <w:szCs w:val="24"/>
        </w:rPr>
        <w:t xml:space="preserve"> в МКДОУ </w:t>
      </w:r>
      <w:proofErr w:type="spellStart"/>
      <w:r w:rsidR="002146FF">
        <w:rPr>
          <w:szCs w:val="24"/>
        </w:rPr>
        <w:t>Тальском</w:t>
      </w:r>
      <w:proofErr w:type="spellEnd"/>
      <w:r w:rsidRPr="00DD5C6C">
        <w:rPr>
          <w:szCs w:val="24"/>
        </w:rPr>
        <w:t xml:space="preserve"> детск</w:t>
      </w:r>
      <w:r w:rsidR="002146FF">
        <w:rPr>
          <w:szCs w:val="24"/>
        </w:rPr>
        <w:t xml:space="preserve">ом </w:t>
      </w:r>
      <w:r w:rsidRPr="00DD5C6C">
        <w:rPr>
          <w:szCs w:val="24"/>
        </w:rPr>
        <w:t xml:space="preserve"> сад</w:t>
      </w:r>
      <w:r w:rsidR="002146FF">
        <w:rPr>
          <w:szCs w:val="24"/>
        </w:rPr>
        <w:t>у</w:t>
      </w:r>
      <w:r w:rsidRPr="00DD5C6C">
        <w:rPr>
          <w:szCs w:val="24"/>
        </w:rPr>
        <w:t xml:space="preserve">, ремонт отопления и канализации </w:t>
      </w:r>
      <w:r w:rsidR="002146FF">
        <w:rPr>
          <w:szCs w:val="24"/>
        </w:rPr>
        <w:t xml:space="preserve"> в МКДОУ </w:t>
      </w:r>
      <w:proofErr w:type="spellStart"/>
      <w:r w:rsidR="002146FF">
        <w:rPr>
          <w:szCs w:val="24"/>
        </w:rPr>
        <w:t>Пуляевском</w:t>
      </w:r>
      <w:proofErr w:type="spellEnd"/>
      <w:r w:rsidR="002146FF">
        <w:rPr>
          <w:szCs w:val="24"/>
        </w:rPr>
        <w:t xml:space="preserve">  детском </w:t>
      </w:r>
      <w:r w:rsidRPr="00DD5C6C">
        <w:rPr>
          <w:szCs w:val="24"/>
        </w:rPr>
        <w:t xml:space="preserve"> сад</w:t>
      </w:r>
      <w:r w:rsidR="002146FF">
        <w:rPr>
          <w:szCs w:val="24"/>
        </w:rPr>
        <w:t>у</w:t>
      </w:r>
      <w:r w:rsidRPr="00DD5C6C">
        <w:rPr>
          <w:szCs w:val="24"/>
        </w:rPr>
        <w:t xml:space="preserve">, ремонт отопления </w:t>
      </w:r>
      <w:r w:rsidR="002146FF">
        <w:rPr>
          <w:szCs w:val="24"/>
        </w:rPr>
        <w:t xml:space="preserve"> в </w:t>
      </w:r>
      <w:proofErr w:type="spellStart"/>
      <w:r w:rsidR="002146FF">
        <w:rPr>
          <w:szCs w:val="24"/>
        </w:rPr>
        <w:t>Полинчетской</w:t>
      </w:r>
      <w:proofErr w:type="spellEnd"/>
      <w:r w:rsidR="002146FF">
        <w:rPr>
          <w:szCs w:val="24"/>
        </w:rPr>
        <w:t xml:space="preserve"> </w:t>
      </w:r>
      <w:r w:rsidRPr="00DD5C6C">
        <w:rPr>
          <w:szCs w:val="24"/>
        </w:rPr>
        <w:t xml:space="preserve"> СОШ (</w:t>
      </w:r>
      <w:r w:rsidR="002146FF">
        <w:rPr>
          <w:szCs w:val="24"/>
        </w:rPr>
        <w:t xml:space="preserve">МКОУ </w:t>
      </w:r>
      <w:proofErr w:type="spellStart"/>
      <w:r w:rsidR="002146FF">
        <w:rPr>
          <w:szCs w:val="24"/>
        </w:rPr>
        <w:t>Тамтачетской</w:t>
      </w:r>
      <w:proofErr w:type="spellEnd"/>
      <w:r w:rsidRPr="00DD5C6C">
        <w:rPr>
          <w:szCs w:val="24"/>
        </w:rPr>
        <w:t xml:space="preserve"> СОШ).</w:t>
      </w:r>
    </w:p>
    <w:p w:rsidR="00A36101" w:rsidRDefault="00A36101" w:rsidP="007D5994">
      <w:pPr>
        <w:ind w:firstLine="567"/>
        <w:rPr>
          <w:szCs w:val="24"/>
        </w:rPr>
      </w:pPr>
      <w:r w:rsidRPr="00FF5B61">
        <w:rPr>
          <w:szCs w:val="24"/>
        </w:rPr>
        <w:t>В рамках реализации государственной программы  Иркутской области "Развитие образования" на 2014-2020 годы проведен выборочный капитальный ремонт здания МКДОУ детский сад "Рябинка" г. Тайшета и капитальный ремонт здания МКДОУ детский сад "Ромашка" г. Тайшета. Размер инвестиционных вложений составил 16,7 млн.руб.</w:t>
      </w:r>
    </w:p>
    <w:p w:rsidR="007D5994" w:rsidRPr="00BF6ED6" w:rsidRDefault="007D5994" w:rsidP="007D5994">
      <w:pPr>
        <w:ind w:firstLine="567"/>
        <w:rPr>
          <w:bCs/>
          <w:szCs w:val="24"/>
          <w:shd w:val="clear" w:color="auto" w:fill="FFFFFF"/>
        </w:rPr>
      </w:pPr>
      <w:r w:rsidRPr="00BF6ED6">
        <w:rPr>
          <w:szCs w:val="24"/>
        </w:rPr>
        <w:t>Общий объем фонда оплаты труда в 2017 году составил 8102,8 млн. руб., или 108,6% к  факту 2016 года</w:t>
      </w:r>
      <w:r w:rsidRPr="00BF6ED6">
        <w:rPr>
          <w:bCs/>
          <w:szCs w:val="24"/>
          <w:shd w:val="clear" w:color="auto" w:fill="FFFFFF"/>
        </w:rPr>
        <w:t>.</w:t>
      </w:r>
    </w:p>
    <w:p w:rsidR="007D5994" w:rsidRDefault="007D5994" w:rsidP="007D5994">
      <w:pPr>
        <w:ind w:firstLine="567"/>
        <w:rPr>
          <w:szCs w:val="24"/>
        </w:rPr>
      </w:pPr>
      <w:r w:rsidRPr="00BF6ED6">
        <w:rPr>
          <w:szCs w:val="24"/>
        </w:rPr>
        <w:t>Наибольшая доля в фонде оплаты труда в МО "</w:t>
      </w:r>
      <w:proofErr w:type="spellStart"/>
      <w:r w:rsidRPr="00BF6ED6">
        <w:rPr>
          <w:szCs w:val="24"/>
        </w:rPr>
        <w:t>Тайшетский</w:t>
      </w:r>
      <w:proofErr w:type="spellEnd"/>
      <w:r w:rsidRPr="00BF6ED6">
        <w:rPr>
          <w:szCs w:val="24"/>
        </w:rPr>
        <w:t xml:space="preserve"> район"  в разрезе основных видов деятельности принадлежит отраслям сферы транспортировки и хранения – 24,0%,  государственного управления – 18,0%, образования – 12% и  строительства – 11%.</w:t>
      </w:r>
    </w:p>
    <w:p w:rsidR="007D5994" w:rsidRDefault="007D5994" w:rsidP="007D5994">
      <w:pPr>
        <w:spacing w:line="240" w:lineRule="auto"/>
        <w:ind w:firstLine="567"/>
        <w:jc w:val="center"/>
        <w:rPr>
          <w:b/>
          <w:szCs w:val="24"/>
        </w:rPr>
      </w:pPr>
      <w:r>
        <w:rPr>
          <w:b/>
          <w:noProof/>
          <w:szCs w:val="24"/>
          <w:lang w:eastAsia="ru-RU"/>
        </w:rPr>
        <w:lastRenderedPageBreak/>
        <w:drawing>
          <wp:inline distT="0" distB="0" distL="0" distR="0">
            <wp:extent cx="5693484" cy="4187031"/>
            <wp:effectExtent l="19050" t="19050" r="21590" b="23495"/>
            <wp:docPr id="28" name="Рисунок 17" descr="Снимок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77" cy="42014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5994" w:rsidRDefault="007D5994" w:rsidP="007D5994">
      <w:pPr>
        <w:rPr>
          <w:szCs w:val="24"/>
        </w:rPr>
      </w:pPr>
      <w:r>
        <w:rPr>
          <w:szCs w:val="24"/>
        </w:rPr>
        <w:t>Рисунок 7. Доля отраслей в общем объеме фонда оплаты труда в МО «</w:t>
      </w:r>
      <w:proofErr w:type="spellStart"/>
      <w:r>
        <w:rPr>
          <w:szCs w:val="24"/>
        </w:rPr>
        <w:t>Тайшетский</w:t>
      </w:r>
      <w:proofErr w:type="spellEnd"/>
      <w:r>
        <w:rPr>
          <w:szCs w:val="24"/>
        </w:rPr>
        <w:t xml:space="preserve"> район» в 2017 году, в %.</w:t>
      </w:r>
    </w:p>
    <w:p w:rsidR="007D5994" w:rsidRDefault="007D5994" w:rsidP="007D5994">
      <w:pPr>
        <w:rPr>
          <w:szCs w:val="24"/>
        </w:rPr>
      </w:pPr>
      <w:r w:rsidRPr="00356FBC">
        <w:rPr>
          <w:szCs w:val="24"/>
        </w:rPr>
        <w:t>Основным</w:t>
      </w:r>
      <w:r>
        <w:rPr>
          <w:szCs w:val="24"/>
        </w:rPr>
        <w:t xml:space="preserve"> драйвером роста фонда оплаты труда стала  сфера "Строительство" – 110,9 % к факту 2016 года (увеличение  среднесписочной численности работающих с 110 чел. в 2016 году до 193 чел. в 2017 году с высокооплачиваемыми рабочими местами – рост фонда оплаты труда с 83,5 млн</w:t>
      </w:r>
      <w:proofErr w:type="gramStart"/>
      <w:r>
        <w:rPr>
          <w:szCs w:val="24"/>
        </w:rPr>
        <w:t>.р</w:t>
      </w:r>
      <w:proofErr w:type="gramEnd"/>
      <w:r>
        <w:rPr>
          <w:szCs w:val="24"/>
        </w:rPr>
        <w:t>уб. в 2016 году до 234,6 млн.руб. в 2017 году, темп роста 281,0%.).</w:t>
      </w:r>
    </w:p>
    <w:p w:rsidR="00B2399B" w:rsidRPr="00707282" w:rsidRDefault="00B2399B" w:rsidP="00FE0FF5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  <w:between w:val="single" w:sz="4" w:space="1" w:color="auto"/>
          <w:bar w:val="single" w:sz="4" w:color="auto"/>
        </w:pBdr>
        <w:rPr>
          <w:bCs/>
          <w:szCs w:val="24"/>
          <w:shd w:val="clear" w:color="auto" w:fill="FFFFFF"/>
        </w:rPr>
      </w:pPr>
      <w:r>
        <w:rPr>
          <w:szCs w:val="24"/>
        </w:rPr>
        <w:t xml:space="preserve"> </w:t>
      </w:r>
      <w:r>
        <w:rPr>
          <w:b/>
          <w:noProof/>
          <w:szCs w:val="24"/>
          <w:lang w:eastAsia="ru-RU"/>
        </w:rPr>
        <w:t xml:space="preserve"> </w:t>
      </w:r>
      <w:r w:rsidRPr="004B5234">
        <w:rPr>
          <w:noProof/>
          <w:szCs w:val="24"/>
          <w:lang w:eastAsia="ru-RU"/>
        </w:rPr>
        <w:t>С</w:t>
      </w:r>
      <w:proofErr w:type="spellStart"/>
      <w:r w:rsidRPr="00010E05">
        <w:rPr>
          <w:bCs/>
          <w:szCs w:val="24"/>
          <w:shd w:val="clear" w:color="auto" w:fill="FFFFFF"/>
        </w:rPr>
        <w:t>реднемесячная</w:t>
      </w:r>
      <w:proofErr w:type="spellEnd"/>
      <w:r w:rsidRPr="00010E05">
        <w:rPr>
          <w:bCs/>
          <w:szCs w:val="24"/>
          <w:shd w:val="clear" w:color="auto" w:fill="FFFFFF"/>
        </w:rPr>
        <w:t xml:space="preserve">  номинальная  начисленная заработная  плата на одного работника  </w:t>
      </w:r>
      <w:r>
        <w:rPr>
          <w:bCs/>
          <w:szCs w:val="24"/>
          <w:shd w:val="clear" w:color="auto" w:fill="FFFFFF"/>
        </w:rPr>
        <w:t>по полному кругу организаций  составила 29567</w:t>
      </w:r>
      <w:r w:rsidRPr="004C07B3">
        <w:rPr>
          <w:bCs/>
          <w:szCs w:val="24"/>
          <w:shd w:val="clear" w:color="auto" w:fill="FFFFFF"/>
        </w:rPr>
        <w:t xml:space="preserve"> </w:t>
      </w:r>
      <w:r>
        <w:rPr>
          <w:bCs/>
          <w:szCs w:val="24"/>
          <w:shd w:val="clear" w:color="auto" w:fill="FFFFFF"/>
        </w:rPr>
        <w:t>рублей (темп роста – 109,2%). В разрезе основных отраслей  разброс значений колеблется от минимального  размера 8853 рублей (сельское хозяйство)  до наибольшей величины средней заработной платы  46474 рубля (транспортировка и хранение).</w:t>
      </w:r>
      <w:r>
        <w:rPr>
          <w:kern w:val="1"/>
        </w:rPr>
        <w:t xml:space="preserve"> </w:t>
      </w:r>
      <w:r w:rsidR="00707282">
        <w:rPr>
          <w:kern w:val="1"/>
        </w:rPr>
        <w:t xml:space="preserve"> </w:t>
      </w:r>
      <w:r w:rsidRPr="001E72C2">
        <w:rPr>
          <w:bCs/>
          <w:szCs w:val="24"/>
          <w:shd w:val="clear" w:color="auto" w:fill="FFFFFF"/>
        </w:rPr>
        <w:t>Лидерами по уровню заработной платы остаются отрасли</w:t>
      </w:r>
      <w:r>
        <w:rPr>
          <w:bCs/>
          <w:szCs w:val="24"/>
          <w:shd w:val="clear" w:color="auto" w:fill="FFFFFF"/>
        </w:rPr>
        <w:t>: "Транспортировка и хранение ", "Государственное управление"</w:t>
      </w:r>
      <w:r w:rsidRPr="001E72C2">
        <w:rPr>
          <w:bCs/>
          <w:szCs w:val="24"/>
          <w:shd w:val="clear" w:color="auto" w:fill="FFFFFF"/>
        </w:rPr>
        <w:t xml:space="preserve"> </w:t>
      </w:r>
      <w:r>
        <w:rPr>
          <w:bCs/>
          <w:szCs w:val="24"/>
          <w:shd w:val="clear" w:color="auto" w:fill="FFFFFF"/>
        </w:rPr>
        <w:t xml:space="preserve"> и "Строительство" (рисунок 8)</w:t>
      </w:r>
      <w:r w:rsidRPr="001E72C2">
        <w:rPr>
          <w:bCs/>
          <w:szCs w:val="24"/>
          <w:shd w:val="clear" w:color="auto" w:fill="FFFFFF"/>
        </w:rPr>
        <w:t xml:space="preserve">.  </w:t>
      </w:r>
    </w:p>
    <w:p w:rsidR="00B2399B" w:rsidRDefault="00511A38" w:rsidP="00B2399B">
      <w:pPr>
        <w:jc w:val="center"/>
        <w:rPr>
          <w:b/>
          <w:noProof/>
          <w:szCs w:val="24"/>
        </w:rPr>
      </w:pPr>
      <w:r>
        <w:rPr>
          <w:noProof/>
          <w:lang w:eastAsia="ru-RU"/>
        </w:rPr>
        <w:pict>
          <v:shape id="Text Box 73" o:spid="_x0000_s1029" type="#_x0000_t202" style="position:absolute;left:0;text-align:left;margin-left:380.2pt;margin-top:51.2pt;width:32.25pt;height:7.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" strokecolor="white">
            <v:textbox>
              <w:txbxContent>
                <w:p w:rsidR="00930EAF" w:rsidRDefault="00930EAF" w:rsidP="00B2399B">
                  <w:r>
                    <w:t>%</w:t>
                  </w:r>
                </w:p>
              </w:txbxContent>
            </v:textbox>
          </v:shape>
        </w:pict>
      </w:r>
    </w:p>
    <w:p w:rsidR="00B2399B" w:rsidRDefault="00B2399B" w:rsidP="00B2399B">
      <w:pPr>
        <w:ind w:firstLine="720"/>
        <w:jc w:val="center"/>
        <w:rPr>
          <w:color w:val="000000"/>
          <w:szCs w:val="24"/>
        </w:rPr>
      </w:pPr>
      <w:r>
        <w:rPr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5707380" cy="6654800"/>
            <wp:effectExtent l="19050" t="0" r="7620" b="0"/>
            <wp:docPr id="38" name="Рисунок 37" descr="Снимок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99B" w:rsidRDefault="00B2399B" w:rsidP="00B2399B">
      <w:pPr>
        <w:rPr>
          <w:szCs w:val="24"/>
        </w:rPr>
      </w:pPr>
      <w:r w:rsidRPr="00B2399B">
        <w:rPr>
          <w:szCs w:val="24"/>
        </w:rPr>
        <w:t xml:space="preserve">Рисунок 8. </w:t>
      </w:r>
      <w:r>
        <w:rPr>
          <w:szCs w:val="24"/>
        </w:rPr>
        <w:t>Динамика среднемесячной заработной платы в отраслях экономики, руб.</w:t>
      </w:r>
    </w:p>
    <w:p w:rsidR="00B2399B" w:rsidRPr="00B2399B" w:rsidRDefault="00B2399B" w:rsidP="00B2399B">
      <w:pPr>
        <w:rPr>
          <w:szCs w:val="24"/>
        </w:rPr>
      </w:pPr>
      <w:r w:rsidRPr="0041143F">
        <w:rPr>
          <w:bCs/>
          <w:szCs w:val="24"/>
          <w:shd w:val="clear" w:color="auto" w:fill="FFFFFF"/>
        </w:rPr>
        <w:t xml:space="preserve">Величина среднемесячной номинальной заработной платы </w:t>
      </w:r>
      <w:r>
        <w:rPr>
          <w:bCs/>
          <w:szCs w:val="24"/>
          <w:shd w:val="clear" w:color="auto" w:fill="FFFFFF"/>
        </w:rPr>
        <w:t xml:space="preserve">работников </w:t>
      </w:r>
      <w:r w:rsidRPr="0041143F">
        <w:rPr>
          <w:bCs/>
          <w:szCs w:val="24"/>
          <w:shd w:val="clear" w:color="auto" w:fill="FFFFFF"/>
        </w:rPr>
        <w:t>бюджетн</w:t>
      </w:r>
      <w:r>
        <w:rPr>
          <w:bCs/>
          <w:szCs w:val="24"/>
          <w:shd w:val="clear" w:color="auto" w:fill="FFFFFF"/>
        </w:rPr>
        <w:t>ой</w:t>
      </w:r>
      <w:r w:rsidRPr="0041143F">
        <w:rPr>
          <w:bCs/>
          <w:szCs w:val="24"/>
          <w:shd w:val="clear" w:color="auto" w:fill="FFFFFF"/>
        </w:rPr>
        <w:t xml:space="preserve"> </w:t>
      </w:r>
      <w:r>
        <w:rPr>
          <w:bCs/>
          <w:szCs w:val="24"/>
          <w:shd w:val="clear" w:color="auto" w:fill="FFFFFF"/>
        </w:rPr>
        <w:t>сферы, финансируемая из консолидированного местного бюджета</w:t>
      </w:r>
      <w:r w:rsidRPr="0041143F">
        <w:rPr>
          <w:bCs/>
          <w:szCs w:val="24"/>
          <w:shd w:val="clear" w:color="auto" w:fill="FFFFFF"/>
        </w:rPr>
        <w:t xml:space="preserve"> составила </w:t>
      </w:r>
      <w:r w:rsidRPr="0041143F">
        <w:rPr>
          <w:bCs/>
          <w:szCs w:val="24"/>
          <w:shd w:val="clear" w:color="auto" w:fill="FFFFFF"/>
        </w:rPr>
        <w:br/>
      </w:r>
      <w:r>
        <w:rPr>
          <w:bCs/>
          <w:szCs w:val="24"/>
          <w:shd w:val="clear" w:color="auto" w:fill="FFFFFF"/>
        </w:rPr>
        <w:t>25387</w:t>
      </w:r>
      <w:r w:rsidRPr="0041143F">
        <w:rPr>
          <w:bCs/>
          <w:szCs w:val="24"/>
          <w:shd w:val="clear" w:color="auto" w:fill="FFFFFF"/>
        </w:rPr>
        <w:t xml:space="preserve"> рубл</w:t>
      </w:r>
      <w:r>
        <w:rPr>
          <w:bCs/>
          <w:szCs w:val="24"/>
          <w:shd w:val="clear" w:color="auto" w:fill="FFFFFF"/>
        </w:rPr>
        <w:t>ей</w:t>
      </w:r>
      <w:r w:rsidRPr="0041143F">
        <w:rPr>
          <w:bCs/>
          <w:szCs w:val="24"/>
          <w:shd w:val="clear" w:color="auto" w:fill="FFFFFF"/>
        </w:rPr>
        <w:t xml:space="preserve">, </w:t>
      </w:r>
      <w:r>
        <w:rPr>
          <w:bCs/>
          <w:szCs w:val="24"/>
          <w:shd w:val="clear" w:color="auto" w:fill="FFFFFF"/>
        </w:rPr>
        <w:t>или 106,0% к факту 2016 года</w:t>
      </w:r>
      <w:r w:rsidRPr="0041143F">
        <w:rPr>
          <w:bCs/>
          <w:szCs w:val="24"/>
          <w:shd w:val="clear" w:color="auto" w:fill="FFFFFF"/>
        </w:rPr>
        <w:t>.</w:t>
      </w:r>
      <w:r>
        <w:rPr>
          <w:szCs w:val="24"/>
        </w:rPr>
        <w:t xml:space="preserve"> </w:t>
      </w:r>
      <w:proofErr w:type="gramStart"/>
      <w:r w:rsidRPr="000A21AB">
        <w:rPr>
          <w:szCs w:val="24"/>
        </w:rPr>
        <w:t xml:space="preserve">Увеличение среднемесячной заработной платы отмечено в сфере </w:t>
      </w:r>
      <w:r>
        <w:rPr>
          <w:szCs w:val="24"/>
        </w:rPr>
        <w:t>"</w:t>
      </w:r>
      <w:r w:rsidRPr="000A21AB">
        <w:rPr>
          <w:szCs w:val="24"/>
        </w:rPr>
        <w:t>Образование</w:t>
      </w:r>
      <w:r>
        <w:rPr>
          <w:szCs w:val="24"/>
        </w:rPr>
        <w:t>"</w:t>
      </w:r>
      <w:r w:rsidRPr="000A21AB">
        <w:rPr>
          <w:szCs w:val="24"/>
        </w:rPr>
        <w:t xml:space="preserve"> на </w:t>
      </w:r>
      <w:r>
        <w:rPr>
          <w:szCs w:val="24"/>
        </w:rPr>
        <w:t>7,8</w:t>
      </w:r>
      <w:r w:rsidRPr="000A21AB">
        <w:rPr>
          <w:szCs w:val="24"/>
        </w:rPr>
        <w:t xml:space="preserve"> % и в сфере "Культура и искусство" на </w:t>
      </w:r>
      <w:r>
        <w:rPr>
          <w:szCs w:val="24"/>
        </w:rPr>
        <w:t>6,9</w:t>
      </w:r>
      <w:r w:rsidRPr="000A21AB">
        <w:rPr>
          <w:szCs w:val="24"/>
        </w:rPr>
        <w:t>%</w:t>
      </w:r>
      <w:r>
        <w:rPr>
          <w:szCs w:val="24"/>
        </w:rPr>
        <w:t xml:space="preserve">, в сфере "Физическая культура" на 16,2% </w:t>
      </w:r>
      <w:r w:rsidRPr="000A21AB">
        <w:rPr>
          <w:szCs w:val="24"/>
        </w:rPr>
        <w:t xml:space="preserve"> в результате </w:t>
      </w:r>
      <w:r w:rsidRPr="007A4221">
        <w:rPr>
          <w:szCs w:val="24"/>
        </w:rPr>
        <w:t>увеличения   минимального размера оплаты труда в соответствии с Региональным соглашением от 26.01.2017 г. "О минимальной заработной плате в Иркутской</w:t>
      </w:r>
      <w:r w:rsidRPr="00C5061E">
        <w:rPr>
          <w:szCs w:val="24"/>
        </w:rPr>
        <w:t xml:space="preserve"> области</w:t>
      </w:r>
      <w:r>
        <w:rPr>
          <w:szCs w:val="24"/>
        </w:rPr>
        <w:t>"</w:t>
      </w:r>
      <w:r w:rsidRPr="00C5061E">
        <w:rPr>
          <w:szCs w:val="24"/>
        </w:rPr>
        <w:t xml:space="preserve"> с 01.0</w:t>
      </w:r>
      <w:r>
        <w:rPr>
          <w:szCs w:val="24"/>
        </w:rPr>
        <w:t>1</w:t>
      </w:r>
      <w:r w:rsidRPr="00C5061E">
        <w:rPr>
          <w:szCs w:val="24"/>
        </w:rPr>
        <w:t>.201</w:t>
      </w:r>
      <w:r>
        <w:rPr>
          <w:szCs w:val="24"/>
        </w:rPr>
        <w:t>7</w:t>
      </w:r>
      <w:r w:rsidRPr="00C5061E">
        <w:rPr>
          <w:szCs w:val="24"/>
        </w:rPr>
        <w:t xml:space="preserve"> г.</w:t>
      </w:r>
      <w:r>
        <w:rPr>
          <w:szCs w:val="24"/>
        </w:rPr>
        <w:t xml:space="preserve"> -</w:t>
      </w:r>
      <w:r w:rsidRPr="00C5061E">
        <w:rPr>
          <w:szCs w:val="24"/>
        </w:rPr>
        <w:t xml:space="preserve"> в </w:t>
      </w:r>
      <w:r>
        <w:rPr>
          <w:szCs w:val="24"/>
        </w:rPr>
        <w:t>сумме</w:t>
      </w:r>
      <w:r w:rsidRPr="00C5061E">
        <w:rPr>
          <w:szCs w:val="24"/>
        </w:rPr>
        <w:t xml:space="preserve"> </w:t>
      </w:r>
      <w:r>
        <w:rPr>
          <w:szCs w:val="24"/>
        </w:rPr>
        <w:t>8259</w:t>
      </w:r>
      <w:r w:rsidRPr="00C5061E">
        <w:rPr>
          <w:szCs w:val="24"/>
        </w:rPr>
        <w:t xml:space="preserve"> рублей, </w:t>
      </w:r>
      <w:r>
        <w:rPr>
          <w:szCs w:val="24"/>
        </w:rPr>
        <w:t>с 01.04.2017 г. – в сумме 8798 рублей</w:t>
      </w:r>
      <w:proofErr w:type="gramEnd"/>
      <w:r>
        <w:rPr>
          <w:szCs w:val="24"/>
        </w:rPr>
        <w:t>, с 01.07.2017 г. – в сумме 9286 рублей, а также</w:t>
      </w:r>
      <w:r w:rsidRPr="0030661F">
        <w:rPr>
          <w:szCs w:val="24"/>
        </w:rPr>
        <w:t xml:space="preserve"> </w:t>
      </w:r>
      <w:r>
        <w:rPr>
          <w:szCs w:val="24"/>
        </w:rPr>
        <w:t xml:space="preserve">доведение средней </w:t>
      </w:r>
      <w:r>
        <w:rPr>
          <w:szCs w:val="24"/>
        </w:rPr>
        <w:lastRenderedPageBreak/>
        <w:t>заработной платы работников основной профессии до "линейки",  установленной министерством образования Иркутской области,  министерством культуры и архивов Иркутской области, министерством спорта Иркутской области</w:t>
      </w:r>
      <w:r w:rsidRPr="00C5061E">
        <w:rPr>
          <w:szCs w:val="24"/>
        </w:rPr>
        <w:t>.</w:t>
      </w:r>
    </w:p>
    <w:p w:rsidR="00B2399B" w:rsidRPr="00B82E9B" w:rsidRDefault="00B2399B" w:rsidP="00B2399B">
      <w:pPr>
        <w:tabs>
          <w:tab w:val="left" w:pos="4111"/>
        </w:tabs>
        <w:rPr>
          <w:szCs w:val="24"/>
        </w:rPr>
      </w:pPr>
      <w:r>
        <w:rPr>
          <w:bCs/>
          <w:szCs w:val="24"/>
          <w:shd w:val="clear" w:color="auto" w:fill="FFFFFF"/>
        </w:rPr>
        <w:t xml:space="preserve"> </w:t>
      </w:r>
      <w:r w:rsidRPr="00B82E9B">
        <w:rPr>
          <w:bCs/>
          <w:szCs w:val="24"/>
          <w:shd w:val="clear" w:color="auto" w:fill="FFFFFF"/>
        </w:rPr>
        <w:t>В 201</w:t>
      </w:r>
      <w:r>
        <w:rPr>
          <w:bCs/>
          <w:szCs w:val="24"/>
          <w:shd w:val="clear" w:color="auto" w:fill="FFFFFF"/>
        </w:rPr>
        <w:t xml:space="preserve">7 </w:t>
      </w:r>
      <w:r w:rsidRPr="00B82E9B">
        <w:rPr>
          <w:bCs/>
          <w:szCs w:val="24"/>
          <w:shd w:val="clear" w:color="auto" w:fill="FFFFFF"/>
        </w:rPr>
        <w:t xml:space="preserve">году </w:t>
      </w:r>
      <w:r w:rsidRPr="00B82E9B">
        <w:rPr>
          <w:szCs w:val="24"/>
        </w:rPr>
        <w:t>продолжилась реализации Указа Президента Российской Федерации от 7 мая 2012 года № 597 по доведению в 2012-2018 годах заработной платы работников бюджетных учреждений до средней зарплаты в регионе.</w:t>
      </w:r>
    </w:p>
    <w:p w:rsidR="00B2399B" w:rsidRPr="006E7D7D" w:rsidRDefault="00B2399B" w:rsidP="006E7D7D">
      <w:pPr>
        <w:tabs>
          <w:tab w:val="left" w:pos="4111"/>
        </w:tabs>
        <w:rPr>
          <w:szCs w:val="24"/>
        </w:rPr>
      </w:pPr>
      <w:r>
        <w:rPr>
          <w:szCs w:val="24"/>
        </w:rPr>
        <w:t xml:space="preserve">  </w:t>
      </w:r>
      <w:r w:rsidRPr="00B82E9B">
        <w:rPr>
          <w:szCs w:val="24"/>
        </w:rPr>
        <w:t>Среднемесячная номинальная заработная плата категорий работников социальной сферы в организациях муниципальной собственности за 201</w:t>
      </w:r>
      <w:r>
        <w:rPr>
          <w:szCs w:val="24"/>
        </w:rPr>
        <w:t>6</w:t>
      </w:r>
      <w:r w:rsidRPr="00B82E9B">
        <w:rPr>
          <w:szCs w:val="24"/>
        </w:rPr>
        <w:t>-201</w:t>
      </w:r>
      <w:r>
        <w:rPr>
          <w:szCs w:val="24"/>
        </w:rPr>
        <w:t>7</w:t>
      </w:r>
      <w:r w:rsidRPr="00B82E9B">
        <w:rPr>
          <w:szCs w:val="24"/>
        </w:rPr>
        <w:t xml:space="preserve"> года составила</w:t>
      </w:r>
      <w:r w:rsidR="006E7D7D">
        <w:rPr>
          <w:szCs w:val="24"/>
        </w:rPr>
        <w:t xml:space="preserve"> (рисунки 9-11)</w:t>
      </w:r>
      <w:r w:rsidRPr="00B82E9B">
        <w:rPr>
          <w:szCs w:val="24"/>
        </w:rPr>
        <w:t>:</w:t>
      </w:r>
    </w:p>
    <w:p w:rsidR="00B2399B" w:rsidRDefault="00B2399B" w:rsidP="00B2399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48645" cy="2714625"/>
            <wp:effectExtent l="0" t="0" r="0" b="0"/>
            <wp:docPr id="168" name="Рисунок 167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016" cy="271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39BB">
        <w:rPr>
          <w:noProof/>
          <w:lang w:eastAsia="ru-RU"/>
        </w:rPr>
        <w:t xml:space="preserve"> </w:t>
      </w:r>
    </w:p>
    <w:p w:rsidR="00B2399B" w:rsidRDefault="00B2399B" w:rsidP="00245EDB">
      <w:pPr>
        <w:jc w:val="center"/>
        <w:rPr>
          <w:noProof/>
          <w:lang w:eastAsia="ru-RU"/>
        </w:rPr>
      </w:pPr>
      <w:r>
        <w:rPr>
          <w:noProof/>
          <w:lang w:eastAsia="ru-RU"/>
        </w:rPr>
        <w:t>Рисунок 9. Среднемесячная заработна</w:t>
      </w:r>
      <w:r w:rsidR="00DD1FFE">
        <w:rPr>
          <w:noProof/>
          <w:lang w:eastAsia="ru-RU"/>
        </w:rPr>
        <w:t>я</w:t>
      </w:r>
      <w:r>
        <w:rPr>
          <w:noProof/>
          <w:lang w:eastAsia="ru-RU"/>
        </w:rPr>
        <w:t xml:space="preserve"> плата педагогов МКДОУ, руб.</w:t>
      </w:r>
    </w:p>
    <w:p w:rsidR="00B2399B" w:rsidRDefault="00B2399B" w:rsidP="00B2399B">
      <w:pPr>
        <w:jc w:val="center"/>
        <w:rPr>
          <w:noProof/>
          <w:lang w:eastAsia="ru-RU"/>
        </w:rPr>
      </w:pPr>
    </w:p>
    <w:p w:rsidR="00B2399B" w:rsidRDefault="00B2399B" w:rsidP="00B2399B">
      <w:pPr>
        <w:jc w:val="center"/>
        <w:rPr>
          <w:b/>
          <w:noProof/>
          <w:szCs w:val="24"/>
          <w:lang w:eastAsia="ru-RU"/>
        </w:rPr>
      </w:pPr>
      <w:r>
        <w:rPr>
          <w:b/>
          <w:noProof/>
          <w:szCs w:val="24"/>
          <w:lang w:eastAsia="ru-RU"/>
        </w:rPr>
        <w:drawing>
          <wp:inline distT="0" distB="0" distL="0" distR="0">
            <wp:extent cx="4182464" cy="2801620"/>
            <wp:effectExtent l="0" t="0" r="8890" b="0"/>
            <wp:docPr id="169" name="Рисунок 168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428" cy="283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EDB" w:rsidRDefault="00245EDB" w:rsidP="00245EDB">
      <w:pPr>
        <w:jc w:val="center"/>
        <w:rPr>
          <w:noProof/>
          <w:lang w:eastAsia="ru-RU"/>
        </w:rPr>
      </w:pPr>
      <w:r>
        <w:rPr>
          <w:noProof/>
          <w:lang w:eastAsia="ru-RU"/>
        </w:rPr>
        <w:t>Рисунок 10. Среднемесячная заработна</w:t>
      </w:r>
      <w:r w:rsidR="00DD1FFE">
        <w:rPr>
          <w:noProof/>
          <w:lang w:eastAsia="ru-RU"/>
        </w:rPr>
        <w:t>я</w:t>
      </w:r>
      <w:r>
        <w:rPr>
          <w:noProof/>
          <w:lang w:eastAsia="ru-RU"/>
        </w:rPr>
        <w:t xml:space="preserve"> плата педагогов ОУ, руб.</w:t>
      </w:r>
    </w:p>
    <w:p w:rsidR="00B2399B" w:rsidRDefault="00B2399B" w:rsidP="00B2399B">
      <w:pPr>
        <w:jc w:val="center"/>
        <w:rPr>
          <w:b/>
          <w:noProof/>
          <w:szCs w:val="24"/>
          <w:lang w:eastAsia="ru-RU"/>
        </w:rPr>
      </w:pPr>
    </w:p>
    <w:p w:rsidR="00B2399B" w:rsidRDefault="00B2399B" w:rsidP="00B2399B">
      <w:pPr>
        <w:jc w:val="center"/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40769" cy="2666534"/>
            <wp:effectExtent l="0" t="0" r="7620" b="635"/>
            <wp:docPr id="170" name="Рисунок 169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630" cy="267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39BB">
        <w:rPr>
          <w:noProof/>
          <w:lang w:eastAsia="ru-RU"/>
        </w:rPr>
        <w:t xml:space="preserve"> </w:t>
      </w:r>
    </w:p>
    <w:p w:rsidR="005D7405" w:rsidRDefault="00245EDB" w:rsidP="00F42224">
      <w:pPr>
        <w:jc w:val="center"/>
        <w:rPr>
          <w:noProof/>
          <w:lang w:eastAsia="ru-RU"/>
        </w:rPr>
      </w:pPr>
      <w:r>
        <w:rPr>
          <w:noProof/>
          <w:lang w:eastAsia="ru-RU"/>
        </w:rPr>
        <w:t>Рисунок11. Среднемесячная заработна</w:t>
      </w:r>
      <w:r w:rsidR="00DD1FFE">
        <w:rPr>
          <w:noProof/>
          <w:lang w:eastAsia="ru-RU"/>
        </w:rPr>
        <w:t>я</w:t>
      </w:r>
      <w:r>
        <w:rPr>
          <w:noProof/>
          <w:lang w:eastAsia="ru-RU"/>
        </w:rPr>
        <w:t xml:space="preserve"> плата педагогов УДО, руб.</w:t>
      </w:r>
    </w:p>
    <w:sdt>
      <w:sdtPr>
        <w:id w:val="1175837326"/>
        <w:lock w:val="sdtContentLocked"/>
      </w:sdtPr>
      <w:sdtEndPr/>
      <w:sdtContent>
        <w:p w:rsidR="001E6120" w:rsidRDefault="001E6120" w:rsidP="001E6120">
          <w:pPr>
            <w:pStyle w:val="4"/>
          </w:pPr>
          <w:r>
            <w:t>Демографические характеристики</w:t>
          </w:r>
        </w:p>
      </w:sdtContent>
    </w:sdt>
    <w:p w:rsidR="003E4789" w:rsidRDefault="003E4789" w:rsidP="003E4789">
      <w:pPr>
        <w:pStyle w:val="aff3"/>
        <w:shd w:val="clear" w:color="auto" w:fill="FFFFFF"/>
        <w:spacing w:before="0" w:beforeAutospacing="0" w:line="360" w:lineRule="auto"/>
        <w:ind w:firstLine="709"/>
        <w:contextualSpacing/>
        <w:jc w:val="both"/>
        <w:textAlignment w:val="baseline"/>
      </w:pPr>
      <w:r w:rsidRPr="00CF728B">
        <w:t>Численность населения по состоянию на 01.01.201</w:t>
      </w:r>
      <w:r>
        <w:t>7</w:t>
      </w:r>
      <w:r w:rsidRPr="00CF728B">
        <w:t xml:space="preserve"> го</w:t>
      </w:r>
      <w:r>
        <w:t>да в муниципальном образовании "</w:t>
      </w:r>
      <w:proofErr w:type="spellStart"/>
      <w:r w:rsidRPr="00CF728B">
        <w:t>Тайшетский</w:t>
      </w:r>
      <w:proofErr w:type="spellEnd"/>
      <w:r w:rsidRPr="00CF728B">
        <w:t xml:space="preserve"> район</w:t>
      </w:r>
      <w:r>
        <w:t>"</w:t>
      </w:r>
      <w:r w:rsidRPr="00CF728B">
        <w:t xml:space="preserve"> составила </w:t>
      </w:r>
      <w:r>
        <w:t>74188</w:t>
      </w:r>
      <w:r w:rsidRPr="00CF728B">
        <w:t xml:space="preserve"> чел</w:t>
      </w:r>
      <w:r>
        <w:t xml:space="preserve">. (99% к 2016г.). В том числе городского – 56,05 тыс. человек (75,5%), сельского – 18,14 тыс. человек (24,5%). Численность населения по сравнению с 2016 годом снизилась на 693 человека, в том числе городского – на 338, сельского – на 355 человек. Причиной снижения численности населения на территории Тайшетского района является, как и в прошлые годы, миграция населения в крупные административные центры, проблемы трудоустройства, естественная убыль населения. </w:t>
      </w:r>
    </w:p>
    <w:p w:rsidR="003E4789" w:rsidRDefault="003E4789" w:rsidP="003E4789">
      <w:pPr>
        <w:pStyle w:val="ConsPlusNormal"/>
        <w:spacing w:line="360" w:lineRule="auto"/>
        <w:ind w:left="1843" w:firstLine="0"/>
        <w:jc w:val="both"/>
        <w:rPr>
          <w:rFonts w:ascii="Times New Roman" w:hAnsi="Times New Roman"/>
          <w:sz w:val="24"/>
          <w:szCs w:val="24"/>
        </w:rPr>
      </w:pPr>
      <w:r w:rsidRPr="005C519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775974" cy="2700915"/>
            <wp:effectExtent l="19050" t="0" r="14976" b="4185"/>
            <wp:docPr id="5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42224" w:rsidRDefault="00F42224" w:rsidP="003E4789">
      <w:pPr>
        <w:pStyle w:val="ConsPlusNormal"/>
        <w:spacing w:line="360" w:lineRule="auto"/>
        <w:ind w:left="1843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12. Динамика численности населения МО «</w:t>
      </w:r>
      <w:proofErr w:type="spellStart"/>
      <w:r>
        <w:rPr>
          <w:rFonts w:ascii="Times New Roman" w:hAnsi="Times New Roman"/>
          <w:sz w:val="24"/>
          <w:szCs w:val="24"/>
        </w:rPr>
        <w:t>Тайшетский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район»</w:t>
      </w:r>
    </w:p>
    <w:p w:rsidR="003E4789" w:rsidRPr="00DF7AB1" w:rsidRDefault="003E4789" w:rsidP="00DF7AB1">
      <w:pPr>
        <w:rPr>
          <w:szCs w:val="24"/>
        </w:rPr>
      </w:pPr>
      <w:r w:rsidRPr="00683FBE">
        <w:rPr>
          <w:szCs w:val="24"/>
        </w:rPr>
        <w:t xml:space="preserve">Уровень зарегистрированной безработицы на конец  2017 года составил 1,18 %, к 2016 году  снизился  на </w:t>
      </w:r>
      <w:r w:rsidRPr="00683FBE">
        <w:rPr>
          <w:szCs w:val="24"/>
          <w:lang w:eastAsia="ru-RU"/>
        </w:rPr>
        <w:t xml:space="preserve">0,14 </w:t>
      </w:r>
      <w:proofErr w:type="gramStart"/>
      <w:r w:rsidRPr="00683FBE">
        <w:rPr>
          <w:szCs w:val="24"/>
          <w:lang w:eastAsia="ru-RU"/>
        </w:rPr>
        <w:t>процентных</w:t>
      </w:r>
      <w:proofErr w:type="gramEnd"/>
      <w:r w:rsidRPr="00683FBE">
        <w:rPr>
          <w:szCs w:val="24"/>
          <w:lang w:eastAsia="ru-RU"/>
        </w:rPr>
        <w:t xml:space="preserve"> пункта.</w:t>
      </w:r>
      <w:r>
        <w:rPr>
          <w:szCs w:val="24"/>
          <w:lang w:eastAsia="ru-RU"/>
        </w:rPr>
        <w:t xml:space="preserve"> </w:t>
      </w:r>
      <w:r w:rsidRPr="001D782B">
        <w:rPr>
          <w:szCs w:val="24"/>
        </w:rPr>
        <w:t>По состоянию на 31 декабря 201</w:t>
      </w:r>
      <w:r>
        <w:rPr>
          <w:szCs w:val="24"/>
        </w:rPr>
        <w:t>7</w:t>
      </w:r>
      <w:r w:rsidRPr="001D782B">
        <w:rPr>
          <w:szCs w:val="24"/>
        </w:rPr>
        <w:t xml:space="preserve"> года </w:t>
      </w:r>
      <w:r w:rsidRPr="001D782B">
        <w:rPr>
          <w:szCs w:val="24"/>
        </w:rPr>
        <w:lastRenderedPageBreak/>
        <w:t xml:space="preserve">численность безработных граждан, зарегистрированных в органах службы занятости </w:t>
      </w:r>
      <w:r>
        <w:rPr>
          <w:szCs w:val="24"/>
        </w:rPr>
        <w:t xml:space="preserve">по </w:t>
      </w:r>
      <w:proofErr w:type="spellStart"/>
      <w:r>
        <w:rPr>
          <w:szCs w:val="24"/>
        </w:rPr>
        <w:t>Тайшетскому</w:t>
      </w:r>
      <w:proofErr w:type="spellEnd"/>
      <w:r>
        <w:rPr>
          <w:szCs w:val="24"/>
        </w:rPr>
        <w:t xml:space="preserve"> району</w:t>
      </w:r>
      <w:r w:rsidRPr="001D782B">
        <w:rPr>
          <w:szCs w:val="24"/>
        </w:rPr>
        <w:t xml:space="preserve">, составила </w:t>
      </w:r>
      <w:r>
        <w:rPr>
          <w:szCs w:val="24"/>
        </w:rPr>
        <w:t>549</w:t>
      </w:r>
      <w:r w:rsidRPr="001D782B">
        <w:rPr>
          <w:szCs w:val="24"/>
        </w:rPr>
        <w:t xml:space="preserve"> человек и снизилась относительно 31 декабря 201</w:t>
      </w:r>
      <w:r>
        <w:rPr>
          <w:szCs w:val="24"/>
        </w:rPr>
        <w:t>6</w:t>
      </w:r>
      <w:r w:rsidRPr="001D782B">
        <w:rPr>
          <w:szCs w:val="24"/>
        </w:rPr>
        <w:t xml:space="preserve"> года на </w:t>
      </w:r>
      <w:r>
        <w:rPr>
          <w:szCs w:val="24"/>
        </w:rPr>
        <w:t>77</w:t>
      </w:r>
      <w:r w:rsidRPr="001D782B">
        <w:rPr>
          <w:szCs w:val="24"/>
        </w:rPr>
        <w:t xml:space="preserve"> человек.</w:t>
      </w:r>
    </w:p>
    <w:p w:rsidR="00DF7AB1" w:rsidRPr="00DF7AB1" w:rsidRDefault="00DF7AB1" w:rsidP="00DF7AB1">
      <w:pPr>
        <w:ind w:firstLine="567"/>
        <w:rPr>
          <w:szCs w:val="24"/>
        </w:rPr>
      </w:pPr>
      <w:r w:rsidRPr="00DF7AB1">
        <w:rPr>
          <w:szCs w:val="24"/>
        </w:rPr>
        <w:t>По состоянию на 01.01.2017 года численность населения старше трудоспособного возраста в общей численности составила 21,7 %. Процесс демографического старения населения района непосредственно отражается демографической нагрузкой на трудоспособное население.</w:t>
      </w:r>
    </w:p>
    <w:p w:rsidR="00DF7AB1" w:rsidRPr="00DF7AB1" w:rsidRDefault="00DF7AB1" w:rsidP="00DF7AB1">
      <w:pPr>
        <w:ind w:firstLine="567"/>
        <w:rPr>
          <w:szCs w:val="24"/>
        </w:rPr>
      </w:pPr>
      <w:r w:rsidRPr="00DF7AB1">
        <w:rPr>
          <w:szCs w:val="24"/>
        </w:rPr>
        <w:t xml:space="preserve"> Численность населения в трудоспособном возрасте составила  55,0 %, или 40782 чел. </w:t>
      </w:r>
    </w:p>
    <w:p w:rsidR="00DF7AB1" w:rsidRPr="00DF7AB1" w:rsidRDefault="00DF7AB1" w:rsidP="00DF7AB1">
      <w:pPr>
        <w:jc w:val="center"/>
        <w:rPr>
          <w:b/>
          <w:szCs w:val="24"/>
        </w:rPr>
      </w:pPr>
      <w:r w:rsidRPr="00DF7AB1">
        <w:rPr>
          <w:b/>
          <w:noProof/>
          <w:szCs w:val="24"/>
          <w:lang w:eastAsia="ru-RU"/>
        </w:rPr>
        <w:drawing>
          <wp:inline distT="0" distB="0" distL="0" distR="0">
            <wp:extent cx="4752975" cy="4000500"/>
            <wp:effectExtent l="19050" t="0" r="9525" b="0"/>
            <wp:docPr id="5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F7AB1" w:rsidRDefault="00DF7AB1" w:rsidP="00DF7AB1">
      <w:pPr>
        <w:pStyle w:val="aff0"/>
        <w:tabs>
          <w:tab w:val="left" w:pos="284"/>
        </w:tabs>
        <w:ind w:left="0" w:firstLine="567"/>
        <w:rPr>
          <w:szCs w:val="24"/>
        </w:rPr>
      </w:pPr>
      <w:r>
        <w:rPr>
          <w:szCs w:val="24"/>
        </w:rPr>
        <w:t>Рисунок 13. Динамика возрастной структуры населения.</w:t>
      </w:r>
    </w:p>
    <w:p w:rsidR="00DF7AB1" w:rsidRDefault="00DF7AB1" w:rsidP="00DF7AB1">
      <w:pPr>
        <w:pStyle w:val="aff0"/>
        <w:tabs>
          <w:tab w:val="left" w:pos="284"/>
        </w:tabs>
        <w:ind w:left="0" w:firstLine="567"/>
        <w:rPr>
          <w:szCs w:val="24"/>
        </w:rPr>
      </w:pPr>
      <w:r>
        <w:rPr>
          <w:szCs w:val="24"/>
        </w:rPr>
        <w:t>Ч</w:t>
      </w:r>
      <w:r w:rsidRPr="00DF7AB1">
        <w:rPr>
          <w:szCs w:val="24"/>
        </w:rPr>
        <w:t>исленность трудовых ресурсов Тайшетского района на 01.01.2017 года составила 49,3 тыс</w:t>
      </w:r>
      <w:proofErr w:type="gramStart"/>
      <w:r w:rsidRPr="00DF7AB1">
        <w:rPr>
          <w:szCs w:val="24"/>
        </w:rPr>
        <w:t>.ч</w:t>
      </w:r>
      <w:proofErr w:type="gramEnd"/>
      <w:r w:rsidRPr="00DF7AB1">
        <w:rPr>
          <w:szCs w:val="24"/>
        </w:rPr>
        <w:t>ел</w:t>
      </w:r>
      <w:r>
        <w:rPr>
          <w:szCs w:val="24"/>
        </w:rPr>
        <w:t xml:space="preserve">. </w:t>
      </w:r>
      <w:r w:rsidRPr="00DF7AB1">
        <w:rPr>
          <w:szCs w:val="24"/>
        </w:rPr>
        <w:t>Среднесписочная численность работников, занятых на предприятиях  Тайшетского района</w:t>
      </w:r>
      <w:r>
        <w:rPr>
          <w:szCs w:val="24"/>
        </w:rPr>
        <w:t xml:space="preserve">, </w:t>
      </w:r>
      <w:r w:rsidRPr="00DF7AB1">
        <w:rPr>
          <w:szCs w:val="24"/>
        </w:rPr>
        <w:t xml:space="preserve"> за 2017 год составила 22,84 тыс. чел., или 99,4 % к уровню 2016 года. Наибольший удельный вес занятых на предприятиях отмечен в  сфере транспортировки и хранения (15,2 %); образовании   (14,0 %); государственном  управлении  (13,7</w:t>
      </w:r>
      <w:r>
        <w:rPr>
          <w:szCs w:val="24"/>
        </w:rPr>
        <w:t xml:space="preserve"> %);  здравоохранении</w:t>
      </w:r>
      <w:r w:rsidRPr="00DF7AB1">
        <w:rPr>
          <w:szCs w:val="24"/>
        </w:rPr>
        <w:t xml:space="preserve"> (9,9 %), строительстве –  </w:t>
      </w:r>
      <w:proofErr w:type="gramStart"/>
      <w:r w:rsidRPr="00DF7AB1">
        <w:rPr>
          <w:szCs w:val="24"/>
        </w:rPr>
        <w:t xml:space="preserve">( </w:t>
      </w:r>
      <w:proofErr w:type="gramEnd"/>
      <w:r w:rsidRPr="00DF7AB1">
        <w:rPr>
          <w:szCs w:val="24"/>
        </w:rPr>
        <w:t xml:space="preserve">7,4%). </w:t>
      </w:r>
    </w:p>
    <w:p w:rsidR="00DF7AB1" w:rsidRPr="00DF7AB1" w:rsidRDefault="00DF7AB1" w:rsidP="00DF7AB1">
      <w:pPr>
        <w:pStyle w:val="aff0"/>
        <w:tabs>
          <w:tab w:val="left" w:pos="284"/>
        </w:tabs>
        <w:ind w:left="0" w:firstLine="567"/>
        <w:rPr>
          <w:szCs w:val="24"/>
        </w:rPr>
      </w:pPr>
      <w:r w:rsidRPr="00DF7AB1">
        <w:rPr>
          <w:szCs w:val="24"/>
        </w:rPr>
        <w:t xml:space="preserve"> В разрезе основных видов деятельности снижение численности работающих произошло в следующих отраслях:</w:t>
      </w:r>
    </w:p>
    <w:p w:rsidR="00DF7AB1" w:rsidRPr="00DF7AB1" w:rsidRDefault="00DF7AB1" w:rsidP="00DF7AB1">
      <w:pPr>
        <w:ind w:firstLine="567"/>
        <w:rPr>
          <w:szCs w:val="24"/>
        </w:rPr>
      </w:pPr>
      <w:r w:rsidRPr="00DF7AB1">
        <w:rPr>
          <w:szCs w:val="24"/>
        </w:rPr>
        <w:t>- в лесном хозяйстве на 16,7 % -  ФКУ ОИУ-235/25, ФКУ ОИУ-235/14 (снижение численности спец</w:t>
      </w:r>
      <w:proofErr w:type="gramStart"/>
      <w:r w:rsidRPr="00DF7AB1">
        <w:rPr>
          <w:szCs w:val="24"/>
        </w:rPr>
        <w:t>.к</w:t>
      </w:r>
      <w:proofErr w:type="gramEnd"/>
      <w:r w:rsidRPr="00DF7AB1">
        <w:rPr>
          <w:szCs w:val="24"/>
        </w:rPr>
        <w:t>онтингента);</w:t>
      </w:r>
    </w:p>
    <w:p w:rsidR="00DF7AB1" w:rsidRPr="00DF7AB1" w:rsidRDefault="00DF7AB1" w:rsidP="00DF7AB1">
      <w:pPr>
        <w:ind w:firstLine="567"/>
        <w:rPr>
          <w:szCs w:val="24"/>
        </w:rPr>
      </w:pPr>
      <w:r w:rsidRPr="00DF7AB1">
        <w:rPr>
          <w:szCs w:val="24"/>
        </w:rPr>
        <w:lastRenderedPageBreak/>
        <w:t>- в образовании на 1,2 % - проведение ряда оптимизационных мероприятий по муниципальным образовательным учреждениям;</w:t>
      </w:r>
    </w:p>
    <w:p w:rsidR="00DF7AB1" w:rsidRPr="00DF7AB1" w:rsidRDefault="00DF7AB1" w:rsidP="00DF7AB1">
      <w:pPr>
        <w:ind w:firstLine="567"/>
        <w:rPr>
          <w:szCs w:val="24"/>
        </w:rPr>
      </w:pPr>
      <w:r w:rsidRPr="00DF7AB1">
        <w:rPr>
          <w:szCs w:val="24"/>
        </w:rPr>
        <w:t xml:space="preserve">- в здравоохранении на 3,0 % - </w:t>
      </w:r>
      <w:r>
        <w:rPr>
          <w:szCs w:val="24"/>
        </w:rPr>
        <w:t xml:space="preserve"> </w:t>
      </w:r>
      <w:r w:rsidRPr="00DF7AB1">
        <w:rPr>
          <w:szCs w:val="24"/>
        </w:rPr>
        <w:t xml:space="preserve">текучесть кадров в связи с </w:t>
      </w:r>
      <w:r>
        <w:rPr>
          <w:szCs w:val="24"/>
        </w:rPr>
        <w:t>низкой заработной платой</w:t>
      </w:r>
      <w:r w:rsidRPr="00DF7AB1">
        <w:rPr>
          <w:szCs w:val="24"/>
        </w:rPr>
        <w:t xml:space="preserve">. </w:t>
      </w:r>
    </w:p>
    <w:p w:rsidR="00DF7AB1" w:rsidRPr="00DF7AB1" w:rsidRDefault="00DF7AB1" w:rsidP="00DF7AB1">
      <w:pPr>
        <w:ind w:firstLine="567"/>
        <w:rPr>
          <w:szCs w:val="24"/>
        </w:rPr>
      </w:pPr>
      <w:r w:rsidRPr="00DF7AB1">
        <w:rPr>
          <w:szCs w:val="24"/>
        </w:rPr>
        <w:t>В тоже время рост среднесписочной численности отмечен в отраслях:</w:t>
      </w:r>
    </w:p>
    <w:p w:rsidR="00DF7AB1" w:rsidRPr="00DF7AB1" w:rsidRDefault="00DF7AB1" w:rsidP="00DF7AB1">
      <w:pPr>
        <w:ind w:firstLine="567"/>
        <w:rPr>
          <w:szCs w:val="24"/>
        </w:rPr>
      </w:pPr>
      <w:r w:rsidRPr="00DF7AB1">
        <w:rPr>
          <w:szCs w:val="24"/>
        </w:rPr>
        <w:t>- в сельском хозяйстве на 7,1 % - ООО "Конторка", КФХ;</w:t>
      </w:r>
    </w:p>
    <w:p w:rsidR="00DF7AB1" w:rsidRPr="00DF7AB1" w:rsidRDefault="00DF7AB1" w:rsidP="00DF7AB1">
      <w:pPr>
        <w:ind w:firstLine="567"/>
        <w:rPr>
          <w:szCs w:val="24"/>
        </w:rPr>
      </w:pPr>
      <w:r w:rsidRPr="00DF7AB1">
        <w:rPr>
          <w:szCs w:val="24"/>
        </w:rPr>
        <w:t>- в строительстве на 8,3 % - ООО "Инженерно-строительная компания" (открытие обособленных подразделений);</w:t>
      </w:r>
    </w:p>
    <w:p w:rsidR="00DF7AB1" w:rsidRPr="00DF7AB1" w:rsidRDefault="00DF7AB1" w:rsidP="00DF7AB1">
      <w:pPr>
        <w:ind w:firstLine="567"/>
        <w:rPr>
          <w:szCs w:val="24"/>
        </w:rPr>
      </w:pPr>
      <w:r w:rsidRPr="00DF7AB1">
        <w:rPr>
          <w:szCs w:val="24"/>
        </w:rPr>
        <w:t>- в прочих на 5,6% - ООО "ОК РУСАЛ Анодная фабрика" (реализация инвестиционного проекта).</w:t>
      </w:r>
    </w:p>
    <w:p w:rsidR="00DF7AB1" w:rsidRPr="00DF7AB1" w:rsidRDefault="00DF7AB1" w:rsidP="00DF7AB1">
      <w:pPr>
        <w:tabs>
          <w:tab w:val="left" w:pos="3540"/>
        </w:tabs>
        <w:rPr>
          <w:b/>
          <w:szCs w:val="24"/>
        </w:rPr>
      </w:pPr>
      <w:r w:rsidRPr="00DF7AB1">
        <w:rPr>
          <w:noProof/>
          <w:szCs w:val="24"/>
          <w:lang w:eastAsia="ru-RU"/>
        </w:rPr>
        <w:drawing>
          <wp:inline distT="0" distB="0" distL="0" distR="0">
            <wp:extent cx="5772150" cy="4001985"/>
            <wp:effectExtent l="19050" t="19050" r="19050" b="17780"/>
            <wp:docPr id="30" name="Рисунок 4" descr="Снимок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1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381" cy="40090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F7AB1">
        <w:rPr>
          <w:szCs w:val="24"/>
        </w:rPr>
        <w:br w:type="textWrapping" w:clear="all"/>
      </w:r>
      <w:r>
        <w:rPr>
          <w:szCs w:val="24"/>
        </w:rPr>
        <w:t xml:space="preserve">Рисунок 14. </w:t>
      </w:r>
      <w:r w:rsidRPr="00DF7AB1">
        <w:rPr>
          <w:szCs w:val="24"/>
        </w:rPr>
        <w:t>Динамика среднесписочной численности работающих в отраслях экономики, тыс.чел.</w:t>
      </w:r>
    </w:p>
    <w:p w:rsidR="00DF7022" w:rsidRPr="00DF7AB1" w:rsidRDefault="000D5BA5" w:rsidP="00DF7022">
      <w:pPr>
        <w:widowControl w:val="0"/>
        <w:rPr>
          <w:szCs w:val="24"/>
        </w:rPr>
      </w:pPr>
      <w:r w:rsidRPr="00DF7AB1">
        <w:rPr>
          <w:szCs w:val="24"/>
        </w:rPr>
        <w:t xml:space="preserve">По состоянию на 31 декабря 2017 года численность безработных граждан, зарегистрированных в органах службы занятости по </w:t>
      </w:r>
      <w:proofErr w:type="spellStart"/>
      <w:r w:rsidRPr="00DF7AB1">
        <w:rPr>
          <w:szCs w:val="24"/>
        </w:rPr>
        <w:t>Тайшетскому</w:t>
      </w:r>
      <w:proofErr w:type="spellEnd"/>
      <w:r w:rsidRPr="00DF7AB1">
        <w:rPr>
          <w:szCs w:val="24"/>
        </w:rPr>
        <w:t xml:space="preserve"> району, составила 549 человек и снизилась относительно 31 декабря 2016 года на 77</w:t>
      </w:r>
      <w:r>
        <w:rPr>
          <w:szCs w:val="24"/>
        </w:rPr>
        <w:t xml:space="preserve"> человек. </w:t>
      </w:r>
      <w:r w:rsidRPr="00DF7AB1">
        <w:rPr>
          <w:szCs w:val="24"/>
        </w:rPr>
        <w:t>Уровень зарегистрированной безработицы на конец года снизился до 1,18 %.</w:t>
      </w:r>
      <w:r w:rsidRPr="00DF7AB1">
        <w:rPr>
          <w:noProof/>
          <w:szCs w:val="24"/>
          <w:lang w:eastAsia="ru-RU"/>
        </w:rPr>
        <w:t xml:space="preserve"> </w:t>
      </w:r>
      <w:r w:rsidRPr="00DF7AB1">
        <w:rPr>
          <w:szCs w:val="24"/>
        </w:rPr>
        <w:t>Снижение уровня безработицы обусловлено мероприятиями, проводимыми центром занятости на снижение</w:t>
      </w:r>
      <w:r w:rsidR="00DF7022" w:rsidRPr="00DF7022">
        <w:rPr>
          <w:szCs w:val="24"/>
        </w:rPr>
        <w:t xml:space="preserve"> </w:t>
      </w:r>
      <w:r w:rsidR="00DF7022" w:rsidRPr="00DF7AB1">
        <w:rPr>
          <w:szCs w:val="24"/>
        </w:rPr>
        <w:t>напряженности на рынке труда</w:t>
      </w:r>
      <w:r w:rsidR="00DF7022">
        <w:rPr>
          <w:szCs w:val="24"/>
        </w:rPr>
        <w:t xml:space="preserve"> (рисунок 15)</w:t>
      </w:r>
      <w:r w:rsidR="00DF7022" w:rsidRPr="00DF7AB1">
        <w:rPr>
          <w:szCs w:val="24"/>
        </w:rPr>
        <w:t xml:space="preserve">. </w:t>
      </w:r>
    </w:p>
    <w:p w:rsidR="00DF7AB1" w:rsidRPr="00DF7AB1" w:rsidRDefault="00DF7AB1" w:rsidP="000D5BA5">
      <w:pPr>
        <w:ind w:firstLine="708"/>
        <w:rPr>
          <w:szCs w:val="24"/>
        </w:rPr>
      </w:pPr>
    </w:p>
    <w:p w:rsidR="00DF7AB1" w:rsidRDefault="00DF7AB1" w:rsidP="00DF7AB1">
      <w:pPr>
        <w:widowControl w:val="0"/>
        <w:ind w:firstLine="720"/>
        <w:rPr>
          <w:szCs w:val="24"/>
        </w:rPr>
      </w:pPr>
      <w:r w:rsidRPr="00DF7AB1">
        <w:rPr>
          <w:noProof/>
          <w:szCs w:val="24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229870</wp:posOffset>
            </wp:positionV>
            <wp:extent cx="5474335" cy="2752725"/>
            <wp:effectExtent l="19050" t="19050" r="12065" b="28575"/>
            <wp:wrapSquare wrapText="bothSides"/>
            <wp:docPr id="62" name="Рисунок 61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2752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F7022" w:rsidRDefault="00DF7022" w:rsidP="00DF7022">
      <w:pPr>
        <w:widowControl w:val="0"/>
        <w:ind w:firstLine="0"/>
        <w:rPr>
          <w:szCs w:val="24"/>
        </w:rPr>
      </w:pPr>
    </w:p>
    <w:p w:rsidR="00DF7022" w:rsidRPr="00DF7AB1" w:rsidRDefault="00DF7022" w:rsidP="00DF7AB1">
      <w:pPr>
        <w:widowControl w:val="0"/>
        <w:ind w:firstLine="720"/>
        <w:rPr>
          <w:szCs w:val="24"/>
        </w:rPr>
      </w:pPr>
      <w:r>
        <w:rPr>
          <w:szCs w:val="24"/>
        </w:rPr>
        <w:t>Рисунок 15.  Динамика безработицы в МО «</w:t>
      </w:r>
      <w:proofErr w:type="spellStart"/>
      <w:r>
        <w:rPr>
          <w:szCs w:val="24"/>
        </w:rPr>
        <w:t>Тайшетский</w:t>
      </w:r>
      <w:proofErr w:type="spellEnd"/>
      <w:r>
        <w:rPr>
          <w:szCs w:val="24"/>
        </w:rPr>
        <w:t xml:space="preserve"> район»</w:t>
      </w:r>
    </w:p>
    <w:p w:rsidR="00DF7AB1" w:rsidRPr="00DF7AB1" w:rsidRDefault="00DF7AB1" w:rsidP="00DF7AB1">
      <w:pPr>
        <w:pStyle w:val="ConsPlusNormal"/>
        <w:tabs>
          <w:tab w:val="left" w:pos="1134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F7AB1">
        <w:rPr>
          <w:rFonts w:ascii="Times New Roman" w:eastAsia="Calibri" w:hAnsi="Times New Roman" w:cs="Times New Roman"/>
          <w:sz w:val="24"/>
          <w:szCs w:val="24"/>
          <w:lang w:eastAsia="en-US"/>
        </w:rPr>
        <w:t>Доля граждан, трудоустроенных при содействии службы занятости, от числа обратившихся граждан в органы службы занятости</w:t>
      </w:r>
      <w:r w:rsidR="00DF70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DF7AB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составила 54,2 % (или 1893 чел.). Уровень трудоустройства безработных граждан от численности безработных граждан составил 35,7%. Доля трудоустроенных инвалидов от числа обратившихся инвалидов составила 39</w:t>
      </w:r>
      <w:r w:rsidR="00DF7022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DF7AB1">
        <w:rPr>
          <w:rFonts w:ascii="Times New Roman" w:eastAsia="Calibri" w:hAnsi="Times New Roman" w:cs="Times New Roman"/>
          <w:sz w:val="24"/>
          <w:szCs w:val="24"/>
          <w:lang w:eastAsia="en-US"/>
        </w:rPr>
        <w:t>5%. Доля трудоустроенных граждан, моложе 27 лет от числа обратившихся граждан, моложе 27 лет</w:t>
      </w:r>
      <w:r w:rsidR="00DF70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DF7AB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составила 57%.</w:t>
      </w:r>
    </w:p>
    <w:p w:rsidR="00631AC5" w:rsidRDefault="00631AC5" w:rsidP="000C7399">
      <w:pPr>
        <w:pStyle w:val="aff1"/>
      </w:pPr>
    </w:p>
    <w:p w:rsidR="00631AC5" w:rsidRDefault="00631AC5" w:rsidP="00801B3A"/>
    <w:p w:rsidR="008F5641" w:rsidRDefault="008F5641" w:rsidP="00801B3A"/>
    <w:p w:rsidR="00320D04" w:rsidRDefault="00320D04">
      <w:pPr>
        <w:spacing w:after="160" w:line="259" w:lineRule="auto"/>
        <w:ind w:firstLine="0"/>
        <w:jc w:val="left"/>
      </w:pPr>
      <w:r>
        <w:br w:type="page"/>
      </w:r>
    </w:p>
    <w:bookmarkStart w:id="9" w:name="_Toc495357531" w:displacedByCustomXml="next"/>
    <w:sdt>
      <w:sdtPr>
        <w:id w:val="439111926"/>
        <w:lock w:val="sdtContentLocked"/>
      </w:sdtPr>
      <w:sdtEndPr/>
      <w:sdtContent>
        <w:p w:rsidR="00320D04" w:rsidRDefault="00320D04" w:rsidP="00320D04">
          <w:pPr>
            <w:pStyle w:val="3"/>
          </w:pPr>
          <w:r>
            <w:t xml:space="preserve">1.7. </w:t>
          </w:r>
          <w:r w:rsidR="00704565">
            <w:t xml:space="preserve">Особенности </w:t>
          </w:r>
          <w:r w:rsidR="004E036F">
            <w:t>образовательной системы</w:t>
          </w:r>
        </w:p>
      </w:sdtContent>
    </w:sdt>
    <w:bookmarkEnd w:id="9" w:displacedByCustomXml="prev"/>
    <w:p w:rsidR="00631AC5" w:rsidRDefault="00A12954" w:rsidP="00AA3FCE">
      <w:pPr>
        <w:pStyle w:val="aff1"/>
        <w:ind w:firstLine="708"/>
      </w:pPr>
      <w:r>
        <w:t xml:space="preserve">Особенностью муниципальной системы образования является высокий удельный вес сельских ОО, в том числе малокомплектных.  Доля малокомплектных школ составляет 37% (13 ОО), малокомплектных МКДОУ </w:t>
      </w:r>
      <w:r w:rsidR="00BD645D">
        <w:t>–</w:t>
      </w:r>
      <w:r>
        <w:t xml:space="preserve"> </w:t>
      </w:r>
      <w:r w:rsidR="00BD645D">
        <w:t xml:space="preserve">34% (12 МКДОУ). Несмотря на то, что численность  сельских образовательных организаций </w:t>
      </w:r>
      <w:r w:rsidR="00A036A7">
        <w:t xml:space="preserve"> </w:t>
      </w:r>
      <w:proofErr w:type="gramStart"/>
      <w:r w:rsidR="00A036A7">
        <w:t>выше</w:t>
      </w:r>
      <w:proofErr w:type="gramEnd"/>
      <w:r w:rsidR="00A036A7">
        <w:t xml:space="preserve"> чем городских, количество обучающихся обратно пропорционально данному соотношению, причем удельный вес сельских школьников имеет отрицательную динамику (в соответствии с динамикой изменения сельского населения в районе). </w:t>
      </w:r>
      <w:r w:rsidR="00103654">
        <w:t>Хотя в целом в Иркутской области наблюдется рост доли обучающихся в сельских ОО.</w:t>
      </w:r>
    </w:p>
    <w:p w:rsidR="00AA3FCE" w:rsidRDefault="00AA3FCE" w:rsidP="000C7399">
      <w:pPr>
        <w:pStyle w:val="aff1"/>
      </w:pPr>
      <w:r>
        <w:t>Таблица 2. Количество обучающихся в соотношении «</w:t>
      </w:r>
      <w:proofErr w:type="spellStart"/>
      <w:r>
        <w:t>город</w:t>
      </w:r>
      <w:proofErr w:type="gramStart"/>
      <w:r>
        <w:t>:с</w:t>
      </w:r>
      <w:proofErr w:type="gramEnd"/>
      <w:r>
        <w:t>ело</w:t>
      </w:r>
      <w:proofErr w:type="spellEnd"/>
      <w:r>
        <w:t>»</w:t>
      </w:r>
    </w:p>
    <w:tbl>
      <w:tblPr>
        <w:tblStyle w:val="af2"/>
        <w:tblW w:w="4995" w:type="pct"/>
        <w:tblLook w:val="04A0" w:firstRow="1" w:lastRow="0" w:firstColumn="1" w:lastColumn="0" w:noHBand="0" w:noVBand="1"/>
      </w:tblPr>
      <w:tblGrid>
        <w:gridCol w:w="1388"/>
        <w:gridCol w:w="1451"/>
        <w:gridCol w:w="1451"/>
        <w:gridCol w:w="1388"/>
        <w:gridCol w:w="1390"/>
        <w:gridCol w:w="1390"/>
        <w:gridCol w:w="1386"/>
      </w:tblGrid>
      <w:tr w:rsidR="00103654" w:rsidTr="00103654">
        <w:tc>
          <w:tcPr>
            <w:tcW w:w="705" w:type="pct"/>
            <w:vMerge w:val="restart"/>
          </w:tcPr>
          <w:p w:rsidR="00103654" w:rsidRDefault="00103654" w:rsidP="000C7399">
            <w:pPr>
              <w:pStyle w:val="aff1"/>
            </w:pPr>
          </w:p>
        </w:tc>
        <w:tc>
          <w:tcPr>
            <w:tcW w:w="1473" w:type="pct"/>
            <w:gridSpan w:val="2"/>
          </w:tcPr>
          <w:p w:rsidR="00103654" w:rsidRDefault="00103654" w:rsidP="000C7399">
            <w:pPr>
              <w:pStyle w:val="aff1"/>
            </w:pPr>
            <w:r>
              <w:t>МКДОУ</w:t>
            </w:r>
          </w:p>
        </w:tc>
        <w:tc>
          <w:tcPr>
            <w:tcW w:w="1411" w:type="pct"/>
            <w:gridSpan w:val="2"/>
          </w:tcPr>
          <w:p w:rsidR="00103654" w:rsidRDefault="00103654" w:rsidP="000C7399">
            <w:pPr>
              <w:pStyle w:val="aff1"/>
            </w:pPr>
            <w:r>
              <w:t>ОО</w:t>
            </w:r>
          </w:p>
        </w:tc>
        <w:tc>
          <w:tcPr>
            <w:tcW w:w="1411" w:type="pct"/>
            <w:gridSpan w:val="2"/>
          </w:tcPr>
          <w:p w:rsidR="00103654" w:rsidRDefault="00103654" w:rsidP="000C7399">
            <w:pPr>
              <w:pStyle w:val="aff1"/>
            </w:pPr>
            <w:r>
              <w:t>УДО</w:t>
            </w:r>
          </w:p>
        </w:tc>
      </w:tr>
      <w:tr w:rsidR="00103654" w:rsidTr="00103654">
        <w:tc>
          <w:tcPr>
            <w:tcW w:w="705" w:type="pct"/>
            <w:vMerge/>
          </w:tcPr>
          <w:p w:rsidR="00103654" w:rsidRDefault="00103654" w:rsidP="000C7399">
            <w:pPr>
              <w:pStyle w:val="aff1"/>
            </w:pPr>
          </w:p>
        </w:tc>
        <w:tc>
          <w:tcPr>
            <w:tcW w:w="737" w:type="pct"/>
          </w:tcPr>
          <w:p w:rsidR="00103654" w:rsidRDefault="00103654" w:rsidP="000C7399">
            <w:pPr>
              <w:pStyle w:val="aff1"/>
            </w:pPr>
            <w:r>
              <w:t>Количество ОО</w:t>
            </w:r>
          </w:p>
        </w:tc>
        <w:tc>
          <w:tcPr>
            <w:tcW w:w="737" w:type="pct"/>
          </w:tcPr>
          <w:p w:rsidR="00103654" w:rsidRDefault="00103654" w:rsidP="000C7399">
            <w:pPr>
              <w:pStyle w:val="aff1"/>
            </w:pPr>
            <w:r>
              <w:t>Количество детей</w:t>
            </w:r>
          </w:p>
        </w:tc>
        <w:tc>
          <w:tcPr>
            <w:tcW w:w="705" w:type="pct"/>
          </w:tcPr>
          <w:p w:rsidR="00103654" w:rsidRDefault="00103654" w:rsidP="000C7399">
            <w:pPr>
              <w:pStyle w:val="aff1"/>
            </w:pPr>
            <w:r>
              <w:t>Количество ОО</w:t>
            </w:r>
          </w:p>
        </w:tc>
        <w:tc>
          <w:tcPr>
            <w:tcW w:w="706" w:type="pct"/>
          </w:tcPr>
          <w:p w:rsidR="00103654" w:rsidRDefault="00103654" w:rsidP="000C7399">
            <w:pPr>
              <w:pStyle w:val="aff1"/>
            </w:pPr>
            <w:r>
              <w:t>Количество детей</w:t>
            </w:r>
          </w:p>
        </w:tc>
        <w:tc>
          <w:tcPr>
            <w:tcW w:w="706" w:type="pct"/>
          </w:tcPr>
          <w:p w:rsidR="00103654" w:rsidRDefault="00103654" w:rsidP="000C7399">
            <w:pPr>
              <w:pStyle w:val="aff1"/>
            </w:pPr>
            <w:r>
              <w:t>Количество ОО</w:t>
            </w:r>
          </w:p>
        </w:tc>
        <w:tc>
          <w:tcPr>
            <w:tcW w:w="705" w:type="pct"/>
          </w:tcPr>
          <w:p w:rsidR="00103654" w:rsidRDefault="00103654" w:rsidP="000C7399">
            <w:pPr>
              <w:pStyle w:val="aff1"/>
            </w:pPr>
            <w:r>
              <w:t>Количество детей</w:t>
            </w:r>
          </w:p>
        </w:tc>
      </w:tr>
      <w:tr w:rsidR="00103654" w:rsidTr="00103654">
        <w:tc>
          <w:tcPr>
            <w:tcW w:w="705" w:type="pct"/>
          </w:tcPr>
          <w:p w:rsidR="00103654" w:rsidRDefault="00103654" w:rsidP="000C7399">
            <w:pPr>
              <w:pStyle w:val="aff1"/>
            </w:pPr>
            <w:r>
              <w:t>Город</w:t>
            </w:r>
          </w:p>
        </w:tc>
        <w:tc>
          <w:tcPr>
            <w:tcW w:w="737" w:type="pct"/>
          </w:tcPr>
          <w:p w:rsidR="00103654" w:rsidRDefault="00DC2C7B" w:rsidP="000C7399">
            <w:pPr>
              <w:pStyle w:val="aff1"/>
            </w:pPr>
            <w:r>
              <w:t>15</w:t>
            </w:r>
          </w:p>
        </w:tc>
        <w:tc>
          <w:tcPr>
            <w:tcW w:w="737" w:type="pct"/>
          </w:tcPr>
          <w:p w:rsidR="00103654" w:rsidRDefault="00F31228" w:rsidP="000C7399">
            <w:pPr>
              <w:pStyle w:val="aff1"/>
            </w:pPr>
            <w:r>
              <w:t>2676</w:t>
            </w:r>
            <w:r w:rsidR="00DC2C7B">
              <w:t xml:space="preserve"> (82,5%)</w:t>
            </w:r>
          </w:p>
        </w:tc>
        <w:tc>
          <w:tcPr>
            <w:tcW w:w="705" w:type="pct"/>
          </w:tcPr>
          <w:p w:rsidR="00103654" w:rsidRDefault="003847E2" w:rsidP="000C7399">
            <w:pPr>
              <w:pStyle w:val="aff1"/>
            </w:pPr>
            <w:r>
              <w:t>14</w:t>
            </w:r>
          </w:p>
        </w:tc>
        <w:tc>
          <w:tcPr>
            <w:tcW w:w="706" w:type="pct"/>
          </w:tcPr>
          <w:p w:rsidR="00103654" w:rsidRDefault="003847E2" w:rsidP="000C7399">
            <w:pPr>
              <w:pStyle w:val="aff1"/>
            </w:pPr>
            <w:r>
              <w:t>7843</w:t>
            </w:r>
            <w:r w:rsidR="00DC2C7B">
              <w:t xml:space="preserve"> (80,4%)</w:t>
            </w:r>
          </w:p>
        </w:tc>
        <w:tc>
          <w:tcPr>
            <w:tcW w:w="706" w:type="pct"/>
          </w:tcPr>
          <w:p w:rsidR="00103654" w:rsidRDefault="003847E2" w:rsidP="000C7399">
            <w:pPr>
              <w:pStyle w:val="aff1"/>
            </w:pPr>
            <w:r>
              <w:t>2</w:t>
            </w:r>
          </w:p>
        </w:tc>
        <w:tc>
          <w:tcPr>
            <w:tcW w:w="705" w:type="pct"/>
          </w:tcPr>
          <w:p w:rsidR="00103654" w:rsidRDefault="003847E2" w:rsidP="000C7399">
            <w:pPr>
              <w:pStyle w:val="aff1"/>
            </w:pPr>
            <w:r>
              <w:t>2 933</w:t>
            </w:r>
          </w:p>
        </w:tc>
      </w:tr>
      <w:tr w:rsidR="00103654" w:rsidTr="00103654">
        <w:tc>
          <w:tcPr>
            <w:tcW w:w="705" w:type="pct"/>
          </w:tcPr>
          <w:p w:rsidR="00103654" w:rsidRDefault="00103654" w:rsidP="000C7399">
            <w:pPr>
              <w:pStyle w:val="aff1"/>
            </w:pPr>
            <w:r>
              <w:t xml:space="preserve">Село </w:t>
            </w:r>
          </w:p>
        </w:tc>
        <w:tc>
          <w:tcPr>
            <w:tcW w:w="737" w:type="pct"/>
          </w:tcPr>
          <w:p w:rsidR="00103654" w:rsidRDefault="00DC2C7B" w:rsidP="000C7399">
            <w:pPr>
              <w:pStyle w:val="aff1"/>
            </w:pPr>
            <w:r>
              <w:t>20</w:t>
            </w:r>
          </w:p>
        </w:tc>
        <w:tc>
          <w:tcPr>
            <w:tcW w:w="737" w:type="pct"/>
          </w:tcPr>
          <w:p w:rsidR="00103654" w:rsidRDefault="003847E2" w:rsidP="000C7399">
            <w:pPr>
              <w:pStyle w:val="aff1"/>
            </w:pPr>
            <w:r>
              <w:t>565</w:t>
            </w:r>
            <w:r w:rsidR="00DC2C7B">
              <w:t xml:space="preserve"> (17,5%)</w:t>
            </w:r>
          </w:p>
        </w:tc>
        <w:tc>
          <w:tcPr>
            <w:tcW w:w="705" w:type="pct"/>
          </w:tcPr>
          <w:p w:rsidR="00103654" w:rsidRDefault="003847E2" w:rsidP="000C7399">
            <w:pPr>
              <w:pStyle w:val="aff1"/>
            </w:pPr>
            <w:r>
              <w:t>21</w:t>
            </w:r>
          </w:p>
        </w:tc>
        <w:tc>
          <w:tcPr>
            <w:tcW w:w="706" w:type="pct"/>
          </w:tcPr>
          <w:p w:rsidR="00103654" w:rsidRDefault="003847E2" w:rsidP="000C7399">
            <w:pPr>
              <w:pStyle w:val="aff1"/>
            </w:pPr>
            <w:r>
              <w:t>1884</w:t>
            </w:r>
            <w:r w:rsidR="00DC2C7B">
              <w:t xml:space="preserve"> (</w:t>
            </w:r>
            <w:r w:rsidR="00B94FB4">
              <w:t>1</w:t>
            </w:r>
            <w:r w:rsidR="00DC2C7B">
              <w:t>9,6%)</w:t>
            </w:r>
          </w:p>
        </w:tc>
        <w:tc>
          <w:tcPr>
            <w:tcW w:w="706" w:type="pct"/>
          </w:tcPr>
          <w:p w:rsidR="00103654" w:rsidRDefault="003847E2" w:rsidP="000C7399">
            <w:pPr>
              <w:pStyle w:val="aff1"/>
            </w:pPr>
            <w:r>
              <w:t>0</w:t>
            </w:r>
          </w:p>
        </w:tc>
        <w:tc>
          <w:tcPr>
            <w:tcW w:w="705" w:type="pct"/>
          </w:tcPr>
          <w:p w:rsidR="00103654" w:rsidRDefault="003847E2" w:rsidP="000C7399">
            <w:pPr>
              <w:pStyle w:val="aff1"/>
            </w:pPr>
            <w:r>
              <w:t>0</w:t>
            </w:r>
          </w:p>
        </w:tc>
      </w:tr>
    </w:tbl>
    <w:p w:rsidR="00C81D37" w:rsidRDefault="00C81D37" w:rsidP="000C7399">
      <w:pPr>
        <w:pStyle w:val="aff1"/>
      </w:pPr>
      <w:r>
        <w:rPr>
          <w:lang w:val="en-US"/>
        </w:rPr>
        <w:t xml:space="preserve">  </w:t>
      </w:r>
    </w:p>
    <w:p w:rsidR="00C81D37" w:rsidRDefault="00C81D37" w:rsidP="00AA3FCE">
      <w:pPr>
        <w:pStyle w:val="aff1"/>
        <w:ind w:firstLine="708"/>
      </w:pPr>
      <w:r>
        <w:t>По сравнению с 2016 годом  соотношение «</w:t>
      </w:r>
      <w:proofErr w:type="spellStart"/>
      <w:r>
        <w:t>город</w:t>
      </w:r>
      <w:proofErr w:type="gramStart"/>
      <w:r>
        <w:t>:с</w:t>
      </w:r>
      <w:proofErr w:type="gramEnd"/>
      <w:r>
        <w:t>ело</w:t>
      </w:r>
      <w:proofErr w:type="spellEnd"/>
      <w:r>
        <w:t>» в  МКДОУ осталось на прежнем уровне (82,5%:17,5%), а в ОО данное соотношение увеличилось в строну городских ОО: 79,3%: 20,7% в 2016 году, 82,5%: 17,5% в 2017 году.</w:t>
      </w:r>
    </w:p>
    <w:p w:rsidR="00C81D37" w:rsidRPr="00C81D37" w:rsidRDefault="00197F66" w:rsidP="00AA3FCE">
      <w:pPr>
        <w:pStyle w:val="aff1"/>
        <w:ind w:firstLine="708"/>
      </w:pPr>
      <w:r>
        <w:t>По-прежнему</w:t>
      </w:r>
      <w:r w:rsidR="00B22246">
        <w:t xml:space="preserve"> немаловажной особенностью МСО является большая протяженность района и, как следствие этого, удаленность образовательных организаций от районного центра и крупных населенных пунктов, что влияет на транспортные схемы доставки обучающихся к образовательным организациям. </w:t>
      </w:r>
    </w:p>
    <w:p w:rsidR="00320D04" w:rsidRDefault="00320D04" w:rsidP="00704565"/>
    <w:p w:rsidR="000F428C" w:rsidRDefault="000F428C" w:rsidP="00704565"/>
    <w:p w:rsidR="00D30670" w:rsidRDefault="00D30670">
      <w:pPr>
        <w:spacing w:after="160" w:line="259" w:lineRule="auto"/>
        <w:ind w:firstLine="0"/>
        <w:jc w:val="left"/>
      </w:pPr>
      <w:r>
        <w:br w:type="page"/>
      </w:r>
    </w:p>
    <w:bookmarkStart w:id="10" w:name="_Toc495357532" w:displacedByCustomXml="next"/>
    <w:sdt>
      <w:sdtPr>
        <w:id w:val="282697073"/>
        <w:lock w:val="sdtContentLocked"/>
      </w:sdtPr>
      <w:sdtEndPr/>
      <w:sdtContent>
        <w:p w:rsidR="00D30670" w:rsidRDefault="00D30670" w:rsidP="00722B1F">
          <w:pPr>
            <w:pStyle w:val="2"/>
          </w:pPr>
          <w:r>
            <w:t>2</w:t>
          </w:r>
          <w:r w:rsidRPr="00D30670">
            <w:t xml:space="preserve">. </w:t>
          </w:r>
          <w:r w:rsidR="00CF131F">
            <w:t>Анализ состояния и перспектив развития системы образования: основная часть.</w:t>
          </w:r>
        </w:p>
      </w:sdtContent>
    </w:sdt>
    <w:bookmarkEnd w:id="10" w:displacedByCustomXml="prev"/>
    <w:p w:rsidR="00002F1B" w:rsidRPr="00E94B50" w:rsidRDefault="00002F1B" w:rsidP="00002F1B">
      <w:pPr>
        <w:rPr>
          <w:rFonts w:cs="Times New Roman"/>
          <w:szCs w:val="24"/>
        </w:rPr>
      </w:pPr>
      <w:r w:rsidRPr="00E94B50">
        <w:rPr>
          <w:rFonts w:cs="Times New Roman"/>
          <w:szCs w:val="24"/>
        </w:rPr>
        <w:t>Основной целью системы</w:t>
      </w:r>
      <w:r>
        <w:rPr>
          <w:rFonts w:cs="Times New Roman"/>
          <w:szCs w:val="24"/>
        </w:rPr>
        <w:t xml:space="preserve"> дошкольного образования в 2017</w:t>
      </w:r>
      <w:r w:rsidRPr="00E94B50">
        <w:rPr>
          <w:rFonts w:cs="Times New Roman"/>
          <w:szCs w:val="24"/>
        </w:rPr>
        <w:t xml:space="preserve"> году оставалось обеспечение доступного и качественного образования детей дошкольного возраста, с учетом их индивидуальных образовательных потребностей.</w:t>
      </w:r>
    </w:p>
    <w:p w:rsidR="00002F1B" w:rsidRDefault="00002F1B" w:rsidP="00002F1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Последние три года </w:t>
      </w:r>
      <w:r w:rsidRPr="00E94B50">
        <w:rPr>
          <w:rFonts w:cs="Times New Roman"/>
          <w:szCs w:val="24"/>
        </w:rPr>
        <w:t xml:space="preserve"> численность детей от рождения до 7 лет на территор</w:t>
      </w:r>
      <w:r w:rsidR="00F43FD6">
        <w:rPr>
          <w:rFonts w:cs="Times New Roman"/>
          <w:szCs w:val="24"/>
        </w:rPr>
        <w:t>ии Тайшетского района снижается, но, тем не менее, востребованность дошкольного образования  остается практически на том же уров</w:t>
      </w:r>
      <w:r w:rsidR="00565EC0">
        <w:rPr>
          <w:rFonts w:cs="Times New Roman"/>
          <w:szCs w:val="24"/>
        </w:rPr>
        <w:t>не, особенно в г.г. Тайшете и Бирюсинске.</w:t>
      </w:r>
      <w:r w:rsidR="00F43FD6">
        <w:rPr>
          <w:rFonts w:cs="Times New Roman"/>
          <w:szCs w:val="24"/>
        </w:rPr>
        <w:t xml:space="preserve"> </w:t>
      </w:r>
    </w:p>
    <w:p w:rsidR="00002F1B" w:rsidRDefault="00002F1B" w:rsidP="00002F1B"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43FD6" w:rsidRPr="00F43FD6" w:rsidRDefault="00F43FD6" w:rsidP="00F43FD6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Рисунок 16. </w:t>
      </w:r>
      <w:r w:rsidRPr="00F43FD6">
        <w:rPr>
          <w:rFonts w:cs="Times New Roman"/>
          <w:szCs w:val="24"/>
        </w:rPr>
        <w:t xml:space="preserve">Количество детей от рождения до 7 лет на территории </w:t>
      </w:r>
      <w:r>
        <w:rPr>
          <w:rFonts w:cs="Times New Roman"/>
          <w:szCs w:val="24"/>
        </w:rPr>
        <w:t xml:space="preserve"> </w:t>
      </w:r>
      <w:r w:rsidRPr="00F43FD6">
        <w:rPr>
          <w:rFonts w:cs="Times New Roman"/>
          <w:szCs w:val="24"/>
        </w:rPr>
        <w:t>Тайшетского района</w:t>
      </w:r>
    </w:p>
    <w:p w:rsidR="00002F1B" w:rsidRDefault="00002F1B" w:rsidP="00002F1B">
      <w:pPr>
        <w:rPr>
          <w:rFonts w:cs="Times New Roman"/>
          <w:szCs w:val="24"/>
        </w:rPr>
      </w:pPr>
    </w:p>
    <w:p w:rsidR="00F43FD6" w:rsidRDefault="00F43FD6" w:rsidP="00002F1B">
      <w:pPr>
        <w:rPr>
          <w:rFonts w:cs="Times New Roman"/>
          <w:szCs w:val="24"/>
        </w:rPr>
      </w:pPr>
      <w:r>
        <w:rPr>
          <w:rFonts w:cs="Times New Roman"/>
          <w:szCs w:val="24"/>
        </w:rPr>
        <w:t>Основными задачами в  сфере дошкольного образования считаем:</w:t>
      </w:r>
    </w:p>
    <w:p w:rsidR="00F43FD6" w:rsidRPr="00DA7642" w:rsidRDefault="00F43FD6" w:rsidP="00F43FD6">
      <w:pPr>
        <w:autoSpaceDE w:val="0"/>
        <w:autoSpaceDN w:val="0"/>
        <w:adjustRightInd w:val="0"/>
        <w:spacing w:line="276" w:lineRule="auto"/>
        <w:rPr>
          <w:szCs w:val="24"/>
        </w:rPr>
      </w:pPr>
      <w:r>
        <w:rPr>
          <w:szCs w:val="24"/>
        </w:rPr>
        <w:t xml:space="preserve">     </w:t>
      </w:r>
      <w:r w:rsidRPr="00DA7642">
        <w:rPr>
          <w:szCs w:val="24"/>
        </w:rPr>
        <w:t xml:space="preserve">  - сопровождение реализации ФГОС дошкольного образования;</w:t>
      </w:r>
    </w:p>
    <w:p w:rsidR="00F43FD6" w:rsidRPr="00DA7642" w:rsidRDefault="00F43FD6" w:rsidP="00F43FD6">
      <w:pPr>
        <w:autoSpaceDE w:val="0"/>
        <w:autoSpaceDN w:val="0"/>
        <w:adjustRightInd w:val="0"/>
        <w:spacing w:line="276" w:lineRule="auto"/>
        <w:rPr>
          <w:szCs w:val="24"/>
        </w:rPr>
      </w:pPr>
      <w:r>
        <w:rPr>
          <w:szCs w:val="24"/>
        </w:rPr>
        <w:t xml:space="preserve">       </w:t>
      </w:r>
      <w:r w:rsidRPr="00DA7642">
        <w:rPr>
          <w:szCs w:val="24"/>
        </w:rPr>
        <w:t>-  сохранение 100 % доступности дошкольного образования для детей в возрасте от 3 до 7 лет;</w:t>
      </w:r>
    </w:p>
    <w:p w:rsidR="00F43FD6" w:rsidRPr="00DA7642" w:rsidRDefault="00F43FD6" w:rsidP="00F43FD6">
      <w:pPr>
        <w:autoSpaceDE w:val="0"/>
        <w:autoSpaceDN w:val="0"/>
        <w:adjustRightInd w:val="0"/>
        <w:spacing w:line="276" w:lineRule="auto"/>
        <w:rPr>
          <w:color w:val="000000"/>
          <w:szCs w:val="24"/>
        </w:rPr>
      </w:pPr>
      <w:r>
        <w:rPr>
          <w:szCs w:val="24"/>
        </w:rPr>
        <w:t xml:space="preserve">      </w:t>
      </w:r>
      <w:r w:rsidRPr="00DA7642">
        <w:rPr>
          <w:szCs w:val="24"/>
        </w:rPr>
        <w:t xml:space="preserve"> - создание условий для получения дошкольного образования детьми в воз</w:t>
      </w:r>
      <w:r>
        <w:rPr>
          <w:szCs w:val="24"/>
        </w:rPr>
        <w:t>расте от 1,5</w:t>
      </w:r>
      <w:r w:rsidRPr="00DA7642">
        <w:rPr>
          <w:szCs w:val="24"/>
        </w:rPr>
        <w:t xml:space="preserve">  до 3 лет;</w:t>
      </w:r>
    </w:p>
    <w:p w:rsidR="00F43FD6" w:rsidRPr="00DA7642" w:rsidRDefault="00F43FD6" w:rsidP="00F43FD6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ind w:hanging="360"/>
        <w:rPr>
          <w:szCs w:val="24"/>
        </w:rPr>
      </w:pPr>
      <w:r w:rsidRPr="00DA7642">
        <w:rPr>
          <w:szCs w:val="24"/>
        </w:rPr>
        <w:t xml:space="preserve">     </w:t>
      </w:r>
      <w:r w:rsidRPr="00DA7642">
        <w:rPr>
          <w:szCs w:val="24"/>
        </w:rPr>
        <w:tab/>
        <w:t xml:space="preserve">         </w:t>
      </w:r>
      <w:r>
        <w:rPr>
          <w:szCs w:val="24"/>
        </w:rPr>
        <w:t xml:space="preserve">       </w:t>
      </w:r>
      <w:r w:rsidRPr="00DA7642">
        <w:rPr>
          <w:szCs w:val="24"/>
        </w:rPr>
        <w:t xml:space="preserve">  -  развитие инклюзивного образования в системе дошкольного образования;</w:t>
      </w:r>
    </w:p>
    <w:p w:rsidR="00F43FD6" w:rsidRPr="00DA7642" w:rsidRDefault="00F43FD6" w:rsidP="00F43FD6">
      <w:pPr>
        <w:widowControl w:val="0"/>
        <w:autoSpaceDE w:val="0"/>
        <w:autoSpaceDN w:val="0"/>
        <w:adjustRightInd w:val="0"/>
        <w:spacing w:line="276" w:lineRule="auto"/>
        <w:ind w:hanging="360"/>
        <w:rPr>
          <w:szCs w:val="24"/>
        </w:rPr>
      </w:pPr>
      <w:r>
        <w:rPr>
          <w:szCs w:val="24"/>
        </w:rPr>
        <w:t xml:space="preserve">    </w:t>
      </w:r>
      <w:r>
        <w:rPr>
          <w:szCs w:val="24"/>
        </w:rPr>
        <w:tab/>
        <w:t xml:space="preserve">                 </w:t>
      </w:r>
      <w:r w:rsidRPr="00DA7642">
        <w:rPr>
          <w:szCs w:val="24"/>
        </w:rPr>
        <w:t xml:space="preserve"> -   продолжение функционирования АИС «Комплектование ДОУ»;</w:t>
      </w:r>
    </w:p>
    <w:p w:rsidR="00F43FD6" w:rsidRPr="00DA7642" w:rsidRDefault="00F43FD6" w:rsidP="00F43FD6">
      <w:pPr>
        <w:widowControl w:val="0"/>
        <w:autoSpaceDE w:val="0"/>
        <w:autoSpaceDN w:val="0"/>
        <w:adjustRightInd w:val="0"/>
        <w:spacing w:line="276" w:lineRule="auto"/>
        <w:ind w:hanging="360"/>
        <w:rPr>
          <w:szCs w:val="24"/>
        </w:rPr>
      </w:pPr>
      <w:r w:rsidRPr="00DA7642">
        <w:rPr>
          <w:szCs w:val="24"/>
        </w:rPr>
        <w:tab/>
        <w:t xml:space="preserve">       </w:t>
      </w:r>
      <w:r>
        <w:rPr>
          <w:szCs w:val="24"/>
        </w:rPr>
        <w:t xml:space="preserve">       </w:t>
      </w:r>
      <w:r w:rsidRPr="00DA7642">
        <w:rPr>
          <w:szCs w:val="24"/>
        </w:rPr>
        <w:t xml:space="preserve">    - обеспечение </w:t>
      </w:r>
      <w:r>
        <w:rPr>
          <w:szCs w:val="24"/>
        </w:rPr>
        <w:t xml:space="preserve">качественной связи  сети Интернет </w:t>
      </w:r>
      <w:r w:rsidRPr="00DA7642">
        <w:rPr>
          <w:szCs w:val="24"/>
        </w:rPr>
        <w:t>для работы в  АИС «Комплектование ДОУ»;</w:t>
      </w:r>
    </w:p>
    <w:p w:rsidR="00F43FD6" w:rsidRPr="00DA7642" w:rsidRDefault="00F43FD6" w:rsidP="00F43FD6">
      <w:pPr>
        <w:widowControl w:val="0"/>
        <w:autoSpaceDE w:val="0"/>
        <w:autoSpaceDN w:val="0"/>
        <w:adjustRightInd w:val="0"/>
        <w:spacing w:line="276" w:lineRule="auto"/>
        <w:ind w:hanging="360"/>
        <w:rPr>
          <w:szCs w:val="24"/>
        </w:rPr>
      </w:pPr>
      <w:r>
        <w:rPr>
          <w:szCs w:val="24"/>
        </w:rPr>
        <w:tab/>
        <w:t xml:space="preserve">                 </w:t>
      </w:r>
      <w:r w:rsidRPr="00DA7642">
        <w:rPr>
          <w:szCs w:val="24"/>
        </w:rPr>
        <w:t xml:space="preserve"> - создание сервисов для родителей, посещающих ДОУ. </w:t>
      </w:r>
    </w:p>
    <w:p w:rsidR="00F43FD6" w:rsidRDefault="00F43FD6" w:rsidP="00002F1B">
      <w:pPr>
        <w:rPr>
          <w:rFonts w:cs="Times New Roman"/>
          <w:szCs w:val="24"/>
        </w:rPr>
      </w:pPr>
    </w:p>
    <w:p w:rsidR="00F43FD6" w:rsidRDefault="00F43FD6" w:rsidP="00002F1B">
      <w:pPr>
        <w:rPr>
          <w:rFonts w:cs="Times New Roman"/>
          <w:szCs w:val="24"/>
        </w:rPr>
      </w:pPr>
    </w:p>
    <w:bookmarkStart w:id="11" w:name="_Toc495357533" w:displacedByCustomXml="next"/>
    <w:sdt>
      <w:sdtPr>
        <w:id w:val="1210762401"/>
        <w:lock w:val="sdtContentLocked"/>
      </w:sdtPr>
      <w:sdtEndPr/>
      <w:sdtContent>
        <w:p w:rsidR="00F4493E" w:rsidRDefault="00375C2F" w:rsidP="00F4493E">
          <w:pPr>
            <w:pStyle w:val="3"/>
          </w:pPr>
          <w:r>
            <w:t>2.1</w:t>
          </w:r>
          <w:r w:rsidR="00DC1F82">
            <w:t>.</w:t>
          </w:r>
          <w:r>
            <w:t xml:space="preserve"> </w:t>
          </w:r>
          <w:r w:rsidR="00FE028B" w:rsidRPr="00FE028B">
            <w:t>Сведения о развитии дошкольного образования</w:t>
          </w:r>
        </w:p>
      </w:sdtContent>
    </w:sdt>
    <w:bookmarkEnd w:id="11" w:displacedByCustomXml="prev"/>
    <w:p w:rsidR="00356B54" w:rsidRPr="009657B3" w:rsidRDefault="00565EC0" w:rsidP="00930EAF">
      <w:pPr>
        <w:pStyle w:val="aff1"/>
        <w:ind w:firstLine="708"/>
      </w:pPr>
      <w:r>
        <w:t>В 2017 году продолжена реализация</w:t>
      </w:r>
      <w:r w:rsidR="00356B54">
        <w:t xml:space="preserve">  ФГОС дошкольного образования, продолжается работа по преемственности дошкольного и начального общего образования (в условиях реализации ФГОС). Начата работа по развитию </w:t>
      </w:r>
      <w:proofErr w:type="spellStart"/>
      <w:r w:rsidR="00356B54">
        <w:t>лего</w:t>
      </w:r>
      <w:proofErr w:type="spellEnd"/>
      <w:r w:rsidR="00356B54">
        <w:t>-конструирования и началам робототехники  в МКДОУ.</w:t>
      </w:r>
      <w:r w:rsidR="009657B3">
        <w:t xml:space="preserve"> Детский сад «Рябинка» г. Тайшета  включен в  число региональных пилотных площадок </w:t>
      </w:r>
      <w:r w:rsidR="00197F66" w:rsidRPr="00197F66">
        <w:rPr>
          <w:rFonts w:eastAsia="Times New Roman" w:cs="Times New Roman"/>
          <w:color w:val="333333"/>
          <w:szCs w:val="24"/>
          <w:lang w:eastAsia="ru-RU"/>
        </w:rPr>
        <w:t>«Апробация моделей управления качеством дошкольного образования на базе дошкольных образовательных организаций Иркут</w:t>
      </w:r>
      <w:r w:rsidR="00930EAF">
        <w:rPr>
          <w:rFonts w:eastAsia="Times New Roman" w:cs="Times New Roman"/>
          <w:color w:val="333333"/>
          <w:szCs w:val="24"/>
          <w:lang w:eastAsia="ru-RU"/>
        </w:rPr>
        <w:t>ской области на 2016-2019 годы</w:t>
      </w:r>
      <w:r w:rsidR="00197F66">
        <w:t xml:space="preserve">» </w:t>
      </w:r>
      <w:r w:rsidR="009657B3">
        <w:t xml:space="preserve">(приложение 1). </w:t>
      </w:r>
    </w:p>
    <w:p w:rsidR="00356B54" w:rsidRPr="00EC7723" w:rsidRDefault="00356B54" w:rsidP="00356B54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2017 </w:t>
      </w:r>
      <w:r w:rsidRPr="00EC7723">
        <w:rPr>
          <w:rFonts w:cs="Times New Roman"/>
          <w:szCs w:val="24"/>
        </w:rPr>
        <w:t>году в системе образования Тайшетского района программы дошкольного образования реализовывали 40 образовательных организаций, из которых:</w:t>
      </w:r>
    </w:p>
    <w:p w:rsidR="00356B54" w:rsidRPr="00EC7723" w:rsidRDefault="00356B54" w:rsidP="00356B54">
      <w:pPr>
        <w:rPr>
          <w:rFonts w:cs="Times New Roman"/>
          <w:szCs w:val="24"/>
        </w:rPr>
      </w:pPr>
      <w:r>
        <w:rPr>
          <w:rFonts w:cs="Times New Roman"/>
          <w:szCs w:val="24"/>
        </w:rPr>
        <w:t>- 35</w:t>
      </w:r>
      <w:r w:rsidRPr="00EC7723">
        <w:rPr>
          <w:rFonts w:cs="Times New Roman"/>
          <w:szCs w:val="24"/>
        </w:rPr>
        <w:t xml:space="preserve"> муниципальных дошкольных образовательных организаций</w:t>
      </w:r>
      <w:r>
        <w:rPr>
          <w:rFonts w:cs="Times New Roman"/>
          <w:szCs w:val="24"/>
        </w:rPr>
        <w:t>;</w:t>
      </w:r>
    </w:p>
    <w:p w:rsidR="00356B54" w:rsidRPr="00EC7723" w:rsidRDefault="00356B54" w:rsidP="00356B54">
      <w:pPr>
        <w:rPr>
          <w:rFonts w:cs="Times New Roman"/>
          <w:szCs w:val="24"/>
        </w:rPr>
      </w:pPr>
      <w:r>
        <w:rPr>
          <w:rFonts w:cs="Times New Roman"/>
          <w:szCs w:val="24"/>
        </w:rPr>
        <w:t>- 3</w:t>
      </w:r>
      <w:r w:rsidRPr="00EC7723">
        <w:rPr>
          <w:rFonts w:cs="Times New Roman"/>
          <w:szCs w:val="24"/>
        </w:rPr>
        <w:t xml:space="preserve"> муниципальных</w:t>
      </w:r>
      <w:r>
        <w:rPr>
          <w:rFonts w:cs="Times New Roman"/>
          <w:szCs w:val="24"/>
        </w:rPr>
        <w:t xml:space="preserve"> общеобразовательных организации</w:t>
      </w:r>
      <w:r w:rsidRPr="00EC7723">
        <w:rPr>
          <w:rFonts w:cs="Times New Roman"/>
          <w:szCs w:val="24"/>
        </w:rPr>
        <w:t>;</w:t>
      </w:r>
    </w:p>
    <w:p w:rsidR="00356B54" w:rsidRPr="00EC7723" w:rsidRDefault="00356B54" w:rsidP="00356B54">
      <w:pPr>
        <w:rPr>
          <w:rFonts w:cs="Times New Roman"/>
          <w:szCs w:val="24"/>
        </w:rPr>
      </w:pPr>
      <w:r w:rsidRPr="00EC7723">
        <w:rPr>
          <w:rFonts w:cs="Times New Roman"/>
          <w:szCs w:val="24"/>
        </w:rPr>
        <w:t>- 2 частных детских сада ОАО «РЖД».</w:t>
      </w:r>
    </w:p>
    <w:p w:rsidR="00356B54" w:rsidRPr="00EC7723" w:rsidRDefault="00356B54" w:rsidP="00356B54">
      <w:pPr>
        <w:rPr>
          <w:rFonts w:cs="Times New Roman"/>
          <w:szCs w:val="24"/>
        </w:rPr>
      </w:pPr>
      <w:r w:rsidRPr="00EC7723">
        <w:rPr>
          <w:rFonts w:cs="Times New Roman"/>
          <w:szCs w:val="24"/>
        </w:rPr>
        <w:t>Кроме того</w:t>
      </w:r>
      <w:r>
        <w:rPr>
          <w:rFonts w:cs="Times New Roman"/>
          <w:szCs w:val="24"/>
        </w:rPr>
        <w:t xml:space="preserve">, </w:t>
      </w:r>
      <w:r w:rsidRPr="00EC7723">
        <w:rPr>
          <w:rFonts w:cs="Times New Roman"/>
          <w:szCs w:val="24"/>
        </w:rPr>
        <w:t xml:space="preserve"> в г. Тайшете функционирует группа по присмотру и уходу ИП </w:t>
      </w:r>
      <w:proofErr w:type="spellStart"/>
      <w:r w:rsidRPr="00EC7723">
        <w:rPr>
          <w:rFonts w:cs="Times New Roman"/>
          <w:szCs w:val="24"/>
        </w:rPr>
        <w:t>Кашельская</w:t>
      </w:r>
      <w:proofErr w:type="spellEnd"/>
      <w:r w:rsidRPr="00EC7723">
        <w:rPr>
          <w:rFonts w:cs="Times New Roman"/>
          <w:szCs w:val="24"/>
        </w:rPr>
        <w:t xml:space="preserve"> Н.В.</w:t>
      </w:r>
    </w:p>
    <w:p w:rsidR="00441ADB" w:rsidRPr="00356B54" w:rsidRDefault="00356B54" w:rsidP="00356B54">
      <w:pPr>
        <w:rPr>
          <w:rFonts w:cs="Times New Roman"/>
          <w:szCs w:val="24"/>
        </w:rPr>
      </w:pPr>
      <w:r w:rsidRPr="00EC7723">
        <w:rPr>
          <w:rFonts w:cs="Times New Roman"/>
          <w:szCs w:val="24"/>
        </w:rPr>
        <w:t>Образовательная деятельность по программам дошкольного образования осуществлялась в группах об</w:t>
      </w:r>
      <w:r w:rsidR="00066A3A">
        <w:rPr>
          <w:rFonts w:cs="Times New Roman"/>
          <w:szCs w:val="24"/>
        </w:rPr>
        <w:t>щеразвивающей направленности (85</w:t>
      </w:r>
      <w:r w:rsidRPr="00EC7723">
        <w:rPr>
          <w:rFonts w:cs="Times New Roman"/>
          <w:szCs w:val="24"/>
        </w:rPr>
        <w:t xml:space="preserve"> групп), оздоровительной направленности (2 группы), комбинированной направленности (40 групп).</w:t>
      </w:r>
    </w:p>
    <w:sdt>
      <w:sdtPr>
        <w:id w:val="-889030024"/>
        <w:lock w:val="sdtContentLocked"/>
      </w:sdtPr>
      <w:sdtEndPr/>
      <w:sdtContent>
        <w:p w:rsidR="004172EF" w:rsidRPr="004172EF" w:rsidRDefault="00E96C91" w:rsidP="00436847">
          <w:pPr>
            <w:pStyle w:val="4"/>
          </w:pPr>
          <w:r>
            <w:t>Контингент</w:t>
          </w:r>
        </w:p>
      </w:sdtContent>
    </w:sdt>
    <w:p w:rsidR="0083517D" w:rsidRDefault="0083517D" w:rsidP="00436847">
      <w:pPr>
        <w:pStyle w:val="Default"/>
        <w:spacing w:line="360" w:lineRule="auto"/>
        <w:ind w:firstLine="709"/>
        <w:jc w:val="both"/>
      </w:pPr>
      <w:r>
        <w:t xml:space="preserve">На начало 2018 года численность воспитанников муниципальных образовательных организаций, осуществляющих образовательную деятельность по образовательным программам дошкольного образования, в </w:t>
      </w:r>
      <w:proofErr w:type="spellStart"/>
      <w:r>
        <w:t>Тайшетском</w:t>
      </w:r>
      <w:proofErr w:type="spellEnd"/>
      <w:r>
        <w:t xml:space="preserve"> районе всего в возрасте от 2 месяцев до 7 лет составляла 3243 человека (68,8% от количества нуждающихся), в возрасте от 2 месяцев до 3 лет – 226 человек (14,3%), в возрасте от 3 до 7 лет – 3017 человек (96,4%).  </w:t>
      </w:r>
    </w:p>
    <w:p w:rsidR="0083517D" w:rsidRDefault="0083517D" w:rsidP="00436847">
      <w:pPr>
        <w:pStyle w:val="Default"/>
        <w:spacing w:line="360" w:lineRule="auto"/>
        <w:ind w:firstLine="709"/>
        <w:jc w:val="both"/>
      </w:pPr>
      <w:r>
        <w:t>Снижение показателя доступности дошкольного образования для детей в возрасте от 3 до 7 лет с 99,4% в 2016 году объясняется увеличением количества детей, зарегистрированных в электронной очереди, с целью получения родителями (законными представителями) денежных выплат</w:t>
      </w:r>
      <w:r w:rsidR="00356B54">
        <w:t xml:space="preserve"> (по линии соцзащиты)</w:t>
      </w:r>
      <w:r>
        <w:t>.</w:t>
      </w:r>
    </w:p>
    <w:p w:rsidR="0083517D" w:rsidRDefault="0083517D" w:rsidP="002617F0">
      <w:pPr>
        <w:pStyle w:val="Default"/>
        <w:spacing w:line="360" w:lineRule="auto"/>
        <w:ind w:firstLine="709"/>
        <w:jc w:val="both"/>
      </w:pPr>
      <w:r>
        <w:t xml:space="preserve">Низкий показатель доступности дошкольного образования для детей в возрасте от 2 месяцев до 3 лет обусловлен отсутствием возможности удовлетворения потребительского спроса на услугу дошкольного образования детей в возрасте до 3-х лет (в 5 из 11 МДОО г. Тайшета и г. Бирюсинска, где есть очередность, функционируют группы для детей до 3 лет (36,4%)). </w:t>
      </w:r>
    </w:p>
    <w:p w:rsidR="0083517D" w:rsidRDefault="0083517D" w:rsidP="00436847">
      <w:pPr>
        <w:pStyle w:val="Default"/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3200400"/>
            <wp:effectExtent l="0" t="0" r="19050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3517D" w:rsidRPr="00356B54" w:rsidRDefault="0083517D" w:rsidP="00356B54">
      <w:pPr>
        <w:pStyle w:val="aff8"/>
        <w:spacing w:line="360" w:lineRule="auto"/>
        <w:ind w:firstLine="0"/>
        <w:rPr>
          <w:b w:val="0"/>
          <w:sz w:val="24"/>
          <w:szCs w:val="24"/>
        </w:rPr>
      </w:pPr>
      <w:r w:rsidRPr="00356B54">
        <w:rPr>
          <w:b w:val="0"/>
          <w:sz w:val="24"/>
          <w:szCs w:val="24"/>
        </w:rPr>
        <w:t>Рисунок 1</w:t>
      </w:r>
      <w:r w:rsidR="00356B54">
        <w:rPr>
          <w:b w:val="0"/>
          <w:sz w:val="24"/>
          <w:szCs w:val="24"/>
        </w:rPr>
        <w:t>6. Д</w:t>
      </w:r>
      <w:r w:rsidRPr="00356B54">
        <w:rPr>
          <w:b w:val="0"/>
          <w:sz w:val="24"/>
          <w:szCs w:val="24"/>
        </w:rPr>
        <w:t>оступность дошкольного образования</w:t>
      </w:r>
      <w:r w:rsidR="00356B54" w:rsidRPr="00356B54">
        <w:rPr>
          <w:b w:val="0"/>
          <w:sz w:val="24"/>
          <w:szCs w:val="24"/>
        </w:rPr>
        <w:t xml:space="preserve"> (%)</w:t>
      </w:r>
    </w:p>
    <w:p w:rsidR="0083517D" w:rsidRDefault="0083517D" w:rsidP="00356B54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Охват детей дошкольным образованием в муниципальных образовательных организациях всего в возрасте от 2 месяцев до 7 лет остается на уровне 2016 года и составляет 40,6%, в возрасте от 2 месяцев до 3 лет – 8,6%, в </w:t>
      </w:r>
      <w:r w:rsidR="00356B54">
        <w:rPr>
          <w:rFonts w:cs="Times New Roman"/>
          <w:szCs w:val="24"/>
        </w:rPr>
        <w:t>возрасте от 3 до 7 лет – 62,9%.</w:t>
      </w:r>
    </w:p>
    <w:p w:rsidR="0083517D" w:rsidRDefault="0083517D" w:rsidP="00436847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3517D" w:rsidRPr="00AB6E9B" w:rsidRDefault="00356B54" w:rsidP="00436847">
      <w:pPr>
        <w:rPr>
          <w:rFonts w:cs="Times New Roman"/>
          <w:szCs w:val="24"/>
        </w:rPr>
      </w:pPr>
      <w:r>
        <w:rPr>
          <w:rFonts w:cs="Times New Roman"/>
        </w:rPr>
        <w:t>Рисунок 17.</w:t>
      </w:r>
      <w:r w:rsidR="0083517D" w:rsidRPr="00AB6E9B">
        <w:rPr>
          <w:rFonts w:cs="Times New Roman"/>
        </w:rPr>
        <w:t xml:space="preserve"> </w:t>
      </w:r>
      <w:r w:rsidR="0083517D">
        <w:rPr>
          <w:rFonts w:cs="Times New Roman"/>
        </w:rPr>
        <w:t>Охват детей дошкольным образованием</w:t>
      </w:r>
    </w:p>
    <w:p w:rsidR="0083517D" w:rsidRDefault="0083517D" w:rsidP="00436847">
      <w:pPr>
        <w:rPr>
          <w:rFonts w:cs="Times New Roman"/>
          <w:szCs w:val="24"/>
        </w:rPr>
      </w:pPr>
    </w:p>
    <w:p w:rsidR="0083517D" w:rsidRDefault="0083517D" w:rsidP="00356B54">
      <w:pPr>
        <w:ind w:firstLine="708"/>
        <w:rPr>
          <w:rFonts w:cs="Times New Roman"/>
          <w:szCs w:val="24"/>
        </w:rPr>
      </w:pPr>
      <w:r w:rsidRPr="0002361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Частные дошкольные образовательные организации представлены 2 дошкольными организациями ОАО «РЖД».</w:t>
      </w:r>
    </w:p>
    <w:p w:rsidR="0083517D" w:rsidRDefault="0083517D" w:rsidP="00436847">
      <w:pPr>
        <w:rPr>
          <w:rFonts w:cs="Times New Roman"/>
          <w:szCs w:val="24"/>
        </w:rPr>
      </w:pPr>
      <w:r w:rsidRPr="0002361F">
        <w:rPr>
          <w:rFonts w:cs="Times New Roman"/>
          <w:szCs w:val="24"/>
        </w:rPr>
        <w:t xml:space="preserve">Удельный вес численности детей, посещающих частные организации, осуществляющие образовательную деятельность по образовательным программам </w:t>
      </w:r>
      <w:r w:rsidRPr="0002361F">
        <w:rPr>
          <w:rFonts w:cs="Times New Roman"/>
          <w:szCs w:val="24"/>
        </w:rPr>
        <w:lastRenderedPageBreak/>
        <w:t>дошкольного образования, присмотр и уход за детьми, в общей численности детей, посещающих организации, реализующие образовательные программы дошкольного образования, присмотр и уход за детьми</w:t>
      </w:r>
      <w:r>
        <w:rPr>
          <w:rFonts w:cs="Times New Roman"/>
          <w:szCs w:val="24"/>
        </w:rPr>
        <w:t>, в 2017 году составляет 11,6% (376 человек), в 2016 году – 10,9% (363 человека), в 2015 году – 11,1% (367 человек), в 2014 году – 11,9% (371 человек).</w:t>
      </w:r>
    </w:p>
    <w:p w:rsidR="0083517D" w:rsidRDefault="0083517D" w:rsidP="00436847">
      <w:pPr>
        <w:rPr>
          <w:rFonts w:cs="Times New Roman"/>
          <w:szCs w:val="24"/>
        </w:rPr>
      </w:pPr>
    </w:p>
    <w:p w:rsidR="0083517D" w:rsidRPr="00F34182" w:rsidRDefault="0083517D" w:rsidP="00F34182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210355" cy="2820838"/>
            <wp:effectExtent l="0" t="0" r="9525" b="1778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3517D" w:rsidRPr="00356B54" w:rsidRDefault="00356B54" w:rsidP="00356B54">
      <w:pPr>
        <w:rPr>
          <w:rFonts w:cs="Times New Roman"/>
        </w:rPr>
      </w:pPr>
      <w:r>
        <w:rPr>
          <w:rFonts w:cs="Times New Roman"/>
        </w:rPr>
        <w:t>Рисунок 18.</w:t>
      </w:r>
      <w:r w:rsidR="0083517D" w:rsidRPr="00AB6E9B">
        <w:rPr>
          <w:rFonts w:cs="Times New Roman"/>
        </w:rPr>
        <w:t xml:space="preserve"> Удельный вес численности детей, посещающих частные образо</w:t>
      </w:r>
      <w:r>
        <w:rPr>
          <w:rFonts w:cs="Times New Roman"/>
        </w:rPr>
        <w:t>вательные организации ОАО «РЖД»</w:t>
      </w:r>
    </w:p>
    <w:p w:rsidR="0083517D" w:rsidRDefault="0083517D" w:rsidP="00436847">
      <w:pPr>
        <w:rPr>
          <w:rFonts w:cs="Times New Roman"/>
          <w:szCs w:val="24"/>
        </w:rPr>
      </w:pPr>
      <w:r w:rsidRPr="00490572">
        <w:rPr>
          <w:rFonts w:cs="Times New Roman"/>
          <w:szCs w:val="24"/>
        </w:rPr>
        <w:t>В муниципальных образовательных организациях, реализующих программы дошкольного образования, в 2017 году функционировало 127 групп, направленность которых определена с учетом особенностей развития и здоровья детей: 85 групп общеразвивающей направленности</w:t>
      </w:r>
      <w:r>
        <w:rPr>
          <w:rFonts w:cs="Times New Roman"/>
          <w:szCs w:val="24"/>
        </w:rPr>
        <w:t xml:space="preserve"> (наполняемость 24 человека)</w:t>
      </w:r>
      <w:r w:rsidRPr="00490572">
        <w:rPr>
          <w:rFonts w:cs="Times New Roman"/>
          <w:szCs w:val="24"/>
        </w:rPr>
        <w:t>; 2 группы оздоровительной направленности (для детей с туберкулезной интоксикацией</w:t>
      </w:r>
      <w:r>
        <w:rPr>
          <w:rFonts w:cs="Times New Roman"/>
          <w:szCs w:val="24"/>
        </w:rPr>
        <w:t>, наполняемость 18 человек</w:t>
      </w:r>
      <w:r w:rsidRPr="00490572">
        <w:rPr>
          <w:rFonts w:cs="Times New Roman"/>
          <w:szCs w:val="24"/>
        </w:rPr>
        <w:t>); 40 групп комбинированной направленности</w:t>
      </w:r>
      <w:r>
        <w:rPr>
          <w:rFonts w:cs="Times New Roman"/>
          <w:szCs w:val="24"/>
        </w:rPr>
        <w:t xml:space="preserve"> (наполняемость 29 человек)</w:t>
      </w:r>
      <w:r w:rsidRPr="00490572">
        <w:rPr>
          <w:rFonts w:cs="Times New Roman"/>
          <w:szCs w:val="24"/>
        </w:rPr>
        <w:t>.</w:t>
      </w:r>
    </w:p>
    <w:p w:rsidR="00076CFC" w:rsidRPr="00E37BC3" w:rsidRDefault="00076CFC" w:rsidP="00076CFC">
      <w:pPr>
        <w:ind w:firstLine="708"/>
        <w:rPr>
          <w:szCs w:val="18"/>
        </w:rPr>
      </w:pPr>
      <w:r>
        <w:rPr>
          <w:rFonts w:cs="Times New Roman"/>
          <w:szCs w:val="24"/>
        </w:rPr>
        <w:t>Развиваются вариативные формы дошкольного образования.</w:t>
      </w:r>
      <w:r w:rsidRPr="00076CFC">
        <w:rPr>
          <w:szCs w:val="18"/>
        </w:rPr>
        <w:t xml:space="preserve"> </w:t>
      </w:r>
      <w:r w:rsidRPr="00E37BC3">
        <w:rPr>
          <w:szCs w:val="18"/>
        </w:rPr>
        <w:t xml:space="preserve">Вариативными формами дошкольного образования в 2017 году охвачено 173 ребенка (группы </w:t>
      </w:r>
      <w:proofErr w:type="spellStart"/>
      <w:r w:rsidRPr="00E37BC3">
        <w:rPr>
          <w:szCs w:val="18"/>
        </w:rPr>
        <w:t>предшкольной</w:t>
      </w:r>
      <w:proofErr w:type="spellEnd"/>
      <w:r w:rsidRPr="00E37BC3">
        <w:rPr>
          <w:szCs w:val="18"/>
        </w:rPr>
        <w:t xml:space="preserve"> подготовки, раннего развития, выходного и праздничного дня, кратковременного пребывания и т.д.).</w:t>
      </w:r>
      <w:r>
        <w:rPr>
          <w:szCs w:val="18"/>
        </w:rPr>
        <w:t xml:space="preserve"> В населенных пунктах, в которых отсутствуют дошкольные образовательные организации, созданы группы  </w:t>
      </w:r>
      <w:proofErr w:type="spellStart"/>
      <w:r>
        <w:rPr>
          <w:szCs w:val="18"/>
        </w:rPr>
        <w:t>предшкольной</w:t>
      </w:r>
      <w:proofErr w:type="spellEnd"/>
      <w:r>
        <w:rPr>
          <w:szCs w:val="18"/>
        </w:rPr>
        <w:t xml:space="preserve"> подготовки (в качестве дополнительного образования) – с. </w:t>
      </w:r>
      <w:proofErr w:type="spellStart"/>
      <w:r>
        <w:rPr>
          <w:szCs w:val="18"/>
        </w:rPr>
        <w:t>Черчет</w:t>
      </w:r>
      <w:proofErr w:type="spellEnd"/>
      <w:r>
        <w:rPr>
          <w:szCs w:val="18"/>
        </w:rPr>
        <w:t xml:space="preserve">, с. </w:t>
      </w:r>
      <w:proofErr w:type="spellStart"/>
      <w:r>
        <w:rPr>
          <w:szCs w:val="18"/>
        </w:rPr>
        <w:t>Половино</w:t>
      </w:r>
      <w:proofErr w:type="spellEnd"/>
      <w:r>
        <w:rPr>
          <w:szCs w:val="18"/>
        </w:rPr>
        <w:t xml:space="preserve">-Черемхово, п. </w:t>
      </w:r>
      <w:proofErr w:type="spellStart"/>
      <w:r>
        <w:rPr>
          <w:szCs w:val="18"/>
        </w:rPr>
        <w:t>Полинчет</w:t>
      </w:r>
      <w:proofErr w:type="spellEnd"/>
      <w:r>
        <w:rPr>
          <w:szCs w:val="18"/>
        </w:rPr>
        <w:t xml:space="preserve">, п. Николаевка. </w:t>
      </w:r>
    </w:p>
    <w:p w:rsidR="00076CFC" w:rsidRDefault="00076CFC" w:rsidP="00436847">
      <w:pPr>
        <w:rPr>
          <w:rFonts w:cs="Times New Roman"/>
          <w:szCs w:val="24"/>
        </w:rPr>
      </w:pPr>
    </w:p>
    <w:p w:rsidR="0083517D" w:rsidRDefault="0083517D" w:rsidP="00436847">
      <w:pPr>
        <w:rPr>
          <w:rFonts w:cs="Times New Roman"/>
          <w:szCs w:val="24"/>
        </w:rPr>
      </w:pPr>
    </w:p>
    <w:p w:rsidR="0083517D" w:rsidRDefault="0083517D" w:rsidP="00436847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3517D" w:rsidRDefault="00066A3A" w:rsidP="00436847">
      <w:pPr>
        <w:rPr>
          <w:rFonts w:cs="Times New Roman"/>
        </w:rPr>
      </w:pPr>
      <w:r>
        <w:rPr>
          <w:rFonts w:cs="Times New Roman"/>
        </w:rPr>
        <w:t>Рисунок 19.</w:t>
      </w:r>
      <w:r w:rsidR="0083517D">
        <w:rPr>
          <w:rFonts w:cs="Times New Roman"/>
        </w:rPr>
        <w:t xml:space="preserve"> Н</w:t>
      </w:r>
      <w:r w:rsidR="0083517D" w:rsidRPr="00BB5C7B">
        <w:rPr>
          <w:rFonts w:cs="Times New Roman"/>
        </w:rPr>
        <w:t>аполняемость групп в организациях, осуществляющих образовательную деятельность по программам дошкольного образования</w:t>
      </w:r>
    </w:p>
    <w:p w:rsidR="0083517D" w:rsidRDefault="0083517D" w:rsidP="0043684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2017 году в режиме кратковременного пребывания функционировала 1 группа </w:t>
      </w:r>
      <w:proofErr w:type="spellStart"/>
      <w:r>
        <w:rPr>
          <w:rFonts w:cs="Times New Roman"/>
          <w:szCs w:val="24"/>
        </w:rPr>
        <w:t>предшкольной</w:t>
      </w:r>
      <w:proofErr w:type="spellEnd"/>
      <w:r>
        <w:rPr>
          <w:rFonts w:cs="Times New Roman"/>
          <w:szCs w:val="24"/>
        </w:rPr>
        <w:t xml:space="preserve"> подготовки на базе МКОУ СОШ № 17 р.п. Юрты (наполняемость 23 человека); в режиме круглосуточного пребывания – 1 группа в МКДОУ детском саду присмотра и оздоровления № 15 г. Тайшета (наполняемость 24 человека).</w:t>
      </w:r>
    </w:p>
    <w:p w:rsidR="0083517D" w:rsidRDefault="0083517D" w:rsidP="00436847">
      <w:pPr>
        <w:rPr>
          <w:rFonts w:cs="Times New Roman"/>
          <w:szCs w:val="24"/>
        </w:rPr>
      </w:pPr>
    </w:p>
    <w:p w:rsidR="0083517D" w:rsidRPr="00F34182" w:rsidRDefault="0083517D" w:rsidP="00F34182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977442" cy="2786332"/>
            <wp:effectExtent l="0" t="0" r="13970" b="1460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3517D" w:rsidRDefault="00246D23" w:rsidP="00436847">
      <w:pPr>
        <w:rPr>
          <w:rFonts w:cs="Times New Roman"/>
        </w:rPr>
      </w:pPr>
      <w:r>
        <w:rPr>
          <w:rFonts w:cs="Times New Roman"/>
        </w:rPr>
        <w:t>Рисунок 20.</w:t>
      </w:r>
      <w:r w:rsidR="0083517D">
        <w:rPr>
          <w:rFonts w:cs="Times New Roman"/>
        </w:rPr>
        <w:t xml:space="preserve"> Наполняемость групп, функционирующих в режиме кратковременного и круглосуточного пребывания</w:t>
      </w:r>
    </w:p>
    <w:p w:rsidR="0083517D" w:rsidRDefault="00F34182" w:rsidP="00436847">
      <w:pPr>
        <w:rPr>
          <w:rFonts w:cs="Times New Roman"/>
        </w:rPr>
      </w:pPr>
      <w:r>
        <w:rPr>
          <w:rFonts w:cs="Times New Roman"/>
        </w:rPr>
        <w:t xml:space="preserve">Очередность в МКДОУ сохраняется  только в 2 муниципальных образованиях – г. Тайшете и г. Бирюсинске.  Причем, если в г. Бирюсинске очередность детей в возрасте от 3 </w:t>
      </w:r>
      <w:r>
        <w:rPr>
          <w:rFonts w:cs="Times New Roman"/>
        </w:rPr>
        <w:lastRenderedPageBreak/>
        <w:t xml:space="preserve">до 7 лет перекрывается за счет перехода детей в школу, то в г. Тайшете количество детей данного возраста, стоящих на регистрационном учете для получения места в ДОУ, превышает количество мест в детских садах города для данной возрастной группы. </w:t>
      </w:r>
    </w:p>
    <w:p w:rsidR="0083517D" w:rsidRPr="00123503" w:rsidRDefault="00123503" w:rsidP="00123503">
      <w:pPr>
        <w:ind w:firstLine="708"/>
        <w:rPr>
          <w:color w:val="FF0000"/>
        </w:rPr>
      </w:pPr>
      <w:proofErr w:type="gramStart"/>
      <w:r w:rsidRPr="00E37BC3">
        <w:rPr>
          <w:szCs w:val="18"/>
        </w:rPr>
        <w:t>На конец</w:t>
      </w:r>
      <w:proofErr w:type="gramEnd"/>
      <w:r w:rsidRPr="00E37BC3">
        <w:rPr>
          <w:szCs w:val="18"/>
        </w:rPr>
        <w:t xml:space="preserve"> 2017 года в очереди на получение места в дошкольные образовательные организации г.</w:t>
      </w:r>
      <w:r>
        <w:rPr>
          <w:szCs w:val="18"/>
        </w:rPr>
        <w:t xml:space="preserve"> Тайшета и г. Бирюсинска состояло </w:t>
      </w:r>
      <w:r w:rsidRPr="00E37BC3">
        <w:rPr>
          <w:szCs w:val="18"/>
        </w:rPr>
        <w:t xml:space="preserve"> 1472 ребенка (18% от общей</w:t>
      </w:r>
      <w:r>
        <w:rPr>
          <w:szCs w:val="18"/>
        </w:rPr>
        <w:t xml:space="preserve"> численности детей района). В том </w:t>
      </w:r>
      <w:r w:rsidRPr="00E37BC3">
        <w:rPr>
          <w:szCs w:val="18"/>
        </w:rPr>
        <w:t>ч</w:t>
      </w:r>
      <w:r>
        <w:rPr>
          <w:szCs w:val="18"/>
        </w:rPr>
        <w:t>исле</w:t>
      </w:r>
      <w:r w:rsidRPr="00E37BC3">
        <w:rPr>
          <w:szCs w:val="18"/>
        </w:rPr>
        <w:t>.: от 0 до 3 лет -  1358 человек (в 2016 году – 1340 человек), с 3 до 7 лет – 114 человек (в 2016 году – все дети в возрасте с 3 до 7 лет, состоящие в очереди для получения места в дошкольной образовательной организации, устроены в детские сады).</w:t>
      </w:r>
      <w:r w:rsidRPr="00E37BC3">
        <w:rPr>
          <w:color w:val="FF0000"/>
          <w:szCs w:val="18"/>
        </w:rPr>
        <w:tab/>
      </w:r>
      <w:r w:rsidRPr="00E37BC3">
        <w:t xml:space="preserve">Увеличение количества детей, стоящих на очереди для устройства в ДОУ, связано с появлением с 01.01.2017 года социальной выплаты многодетным семьям, детям в которых не предоставлено место в детском саду. За год число таких заявителей составило больше 200 человек. </w:t>
      </w:r>
    </w:p>
    <w:p w:rsidR="0083517D" w:rsidRDefault="0083517D" w:rsidP="00436847">
      <w:pPr>
        <w:rPr>
          <w:rFonts w:cs="Times New Roman"/>
          <w:szCs w:val="24"/>
        </w:rPr>
      </w:pPr>
      <w:r w:rsidRPr="00DF59D0">
        <w:rPr>
          <w:rFonts w:cs="Times New Roman"/>
          <w:szCs w:val="24"/>
        </w:rPr>
        <w:t>Удельный вес численности детей, посещающих группы различной направленности,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</w:t>
      </w:r>
      <w:r>
        <w:rPr>
          <w:rFonts w:cs="Times New Roman"/>
          <w:szCs w:val="24"/>
        </w:rPr>
        <w:t>, составляет: группы общеразвивающей направленности – 63,1% (2047 человек), группы оздоровительной направленности – 1,1% (36 человек), группы комбинированной направленности – 35,8% (1160 человек).</w:t>
      </w:r>
    </w:p>
    <w:p w:rsidR="0083517D" w:rsidRDefault="0083517D" w:rsidP="00436847">
      <w:pPr>
        <w:rPr>
          <w:rFonts w:cs="Times New Roman"/>
          <w:szCs w:val="24"/>
        </w:rPr>
      </w:pPr>
    </w:p>
    <w:p w:rsidR="0083517D" w:rsidRDefault="0083517D" w:rsidP="00436847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3517D" w:rsidRDefault="006B29D7" w:rsidP="00436847">
      <w:pPr>
        <w:rPr>
          <w:rFonts w:cs="Times New Roman"/>
        </w:rPr>
      </w:pPr>
      <w:r>
        <w:rPr>
          <w:rFonts w:cs="Times New Roman"/>
        </w:rPr>
        <w:t>Рисунок 21.</w:t>
      </w:r>
      <w:r w:rsidR="0083517D" w:rsidRPr="003B6323">
        <w:rPr>
          <w:rFonts w:cs="Times New Roman"/>
        </w:rPr>
        <w:t xml:space="preserve"> Удельный вес численности детей, посещающих группы различной направленности</w:t>
      </w:r>
    </w:p>
    <w:p w:rsidR="00076CFC" w:rsidRDefault="00076CFC" w:rsidP="00404A6A">
      <w:pPr>
        <w:ind w:firstLine="708"/>
        <w:rPr>
          <w:rFonts w:cs="Times New Roman"/>
          <w:szCs w:val="24"/>
        </w:rPr>
      </w:pPr>
    </w:p>
    <w:p w:rsidR="0083517D" w:rsidRPr="00DA0B28" w:rsidRDefault="0083517D" w:rsidP="00DA0B28">
      <w:pPr>
        <w:ind w:firstLine="708"/>
        <w:rPr>
          <w:rFonts w:cs="Times New Roman"/>
          <w:szCs w:val="24"/>
        </w:rPr>
      </w:pPr>
    </w:p>
    <w:p w:rsidR="006109E3" w:rsidRDefault="0083517D" w:rsidP="00076CFC">
      <w:r w:rsidRPr="0081496E">
        <w:rPr>
          <w:rFonts w:cs="Times New Roman"/>
          <w:szCs w:val="24"/>
        </w:rPr>
        <w:t>Удельный вес численности детей, охваченных летними оздоровительными мероприятиями,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</w:t>
      </w:r>
      <w:r>
        <w:rPr>
          <w:rFonts w:cs="Times New Roman"/>
          <w:szCs w:val="24"/>
        </w:rPr>
        <w:t>, в 2017 году составляет 74,3% (2409 человек)</w:t>
      </w:r>
      <w:r>
        <w:t>.</w:t>
      </w:r>
    </w:p>
    <w:p w:rsidR="006109E3" w:rsidRDefault="006109E3" w:rsidP="00441ADB"/>
    <w:sdt>
      <w:sdtPr>
        <w:id w:val="1585803692"/>
        <w:lock w:val="sdtContentLocked"/>
      </w:sdtPr>
      <w:sdtEndPr/>
      <w:sdtContent>
        <w:p w:rsidR="00076CFC" w:rsidRPr="00076CFC" w:rsidRDefault="00F34C0A" w:rsidP="00076CFC">
          <w:pPr>
            <w:pStyle w:val="4"/>
          </w:pPr>
          <w:r>
            <w:t>Кадровое обеспечение</w:t>
          </w:r>
        </w:p>
      </w:sdtContent>
    </w:sdt>
    <w:p w:rsidR="00076CFC" w:rsidRPr="003C69EF" w:rsidRDefault="00076CFC" w:rsidP="00076CFC">
      <w:pPr>
        <w:ind w:firstLine="708"/>
        <w:rPr>
          <w:rFonts w:cs="Times New Roman"/>
          <w:szCs w:val="24"/>
        </w:rPr>
      </w:pPr>
      <w:r w:rsidRPr="003C69EF">
        <w:rPr>
          <w:rFonts w:cs="Times New Roman"/>
          <w:szCs w:val="24"/>
        </w:rPr>
        <w:t>Численность воспитанников организаций дошкольного образования в расчёте на 1 педагогического работника в 2017 году составляет</w:t>
      </w:r>
      <w:r>
        <w:rPr>
          <w:rFonts w:cs="Times New Roman"/>
          <w:szCs w:val="24"/>
        </w:rPr>
        <w:t xml:space="preserve"> 13,17</w:t>
      </w:r>
      <w:r w:rsidRPr="003C69EF">
        <w:rPr>
          <w:rFonts w:cs="Times New Roman"/>
          <w:szCs w:val="24"/>
        </w:rPr>
        <w:t>, что больше по сравнению с 2014 годом на 2,28</w:t>
      </w:r>
      <w:r>
        <w:rPr>
          <w:rFonts w:cs="Times New Roman"/>
          <w:szCs w:val="24"/>
        </w:rPr>
        <w:t xml:space="preserve">, </w:t>
      </w:r>
      <w:r w:rsidRPr="003C69EF">
        <w:rPr>
          <w:rFonts w:cs="Times New Roman"/>
          <w:szCs w:val="24"/>
        </w:rPr>
        <w:t xml:space="preserve"> с 2015 годом больше </w:t>
      </w:r>
      <w:proofErr w:type="gramStart"/>
      <w:r w:rsidRPr="003C69EF">
        <w:rPr>
          <w:rFonts w:cs="Times New Roman"/>
          <w:szCs w:val="24"/>
        </w:rPr>
        <w:t>на</w:t>
      </w:r>
      <w:proofErr w:type="gramEnd"/>
      <w:r w:rsidRPr="003C69EF">
        <w:rPr>
          <w:rFonts w:cs="Times New Roman"/>
          <w:szCs w:val="24"/>
        </w:rPr>
        <w:t xml:space="preserve"> 0,02</w:t>
      </w:r>
      <w:r>
        <w:rPr>
          <w:rFonts w:cs="Times New Roman"/>
          <w:szCs w:val="24"/>
        </w:rPr>
        <w:t xml:space="preserve">, </w:t>
      </w:r>
      <w:r w:rsidRPr="003C69EF">
        <w:rPr>
          <w:rFonts w:cs="Times New Roman"/>
          <w:szCs w:val="24"/>
        </w:rPr>
        <w:t xml:space="preserve"> с 2016 годом </w:t>
      </w:r>
      <w:r>
        <w:rPr>
          <w:rFonts w:cs="Times New Roman"/>
          <w:szCs w:val="24"/>
        </w:rPr>
        <w:t xml:space="preserve">разница составляет </w:t>
      </w:r>
      <w:r w:rsidRPr="003C69EF">
        <w:rPr>
          <w:rFonts w:cs="Times New Roman"/>
          <w:szCs w:val="24"/>
        </w:rPr>
        <w:t xml:space="preserve"> 0,01. </w:t>
      </w:r>
    </w:p>
    <w:p w:rsidR="00631AC5" w:rsidRDefault="00076CFC" w:rsidP="00930EAF">
      <w:pPr>
        <w:pStyle w:val="aff1"/>
        <w:ind w:firstLine="708"/>
      </w:pPr>
      <w:r w:rsidRPr="00076CFC">
        <w:t>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РФ (по государственным и муниципальным образовательным организациям) составляет 100 %, что что соответствует показателям за 2014, 2015, 2016 годы</w:t>
      </w:r>
    </w:p>
    <w:p w:rsidR="004172EF" w:rsidRDefault="00076CFC" w:rsidP="00441ADB">
      <w:r>
        <w:t xml:space="preserve">Основными группами работников в МКДОУ остаются воспитатели – 76,25%, музыкальные руководители – 13,05%. Низкой остается доля музыкальных руководителей, учителей-логопедов, педагогов-психологов (из-за отсутствия специалистов, отвечающих требованиям ЕКС, и в связи с </w:t>
      </w:r>
      <w:proofErr w:type="spellStart"/>
      <w:r>
        <w:t>малокомплектностью</w:t>
      </w:r>
      <w:proofErr w:type="spellEnd"/>
      <w:r>
        <w:t xml:space="preserve"> детских садов).  </w:t>
      </w:r>
    </w:p>
    <w:p w:rsidR="00DA0B28" w:rsidRDefault="00DA0B28" w:rsidP="00441ADB">
      <w:r>
        <w:t xml:space="preserve">Проблемой для развития дошкольного образования района остается низкий квалификационный ценз педагогических работников МКДОУ. </w:t>
      </w:r>
    </w:p>
    <w:p w:rsidR="00D50602" w:rsidRDefault="00D50602" w:rsidP="00441ADB"/>
    <w:sdt>
      <w:sdtPr>
        <w:id w:val="-203094829"/>
        <w:lock w:val="sdtContentLocked"/>
      </w:sdtPr>
      <w:sdtEndPr/>
      <w:sdtContent>
        <w:p w:rsidR="00D50602" w:rsidRDefault="00CE0D73" w:rsidP="00D50602">
          <w:pPr>
            <w:pStyle w:val="4"/>
          </w:pPr>
          <w:r>
            <w:t>С</w:t>
          </w:r>
          <w:r w:rsidR="00D50602">
            <w:t>ет</w:t>
          </w:r>
          <w:r>
            <w:t>ь</w:t>
          </w:r>
          <w:r w:rsidR="00D50602">
            <w:t xml:space="preserve"> дошкольных образовательных организаций</w:t>
          </w:r>
        </w:p>
      </w:sdtContent>
    </w:sdt>
    <w:p w:rsidR="00436847" w:rsidRDefault="00601121" w:rsidP="00601121">
      <w:pPr>
        <w:rPr>
          <w:rFonts w:cs="Times New Roman"/>
          <w:szCs w:val="24"/>
        </w:rPr>
      </w:pPr>
      <w:r>
        <w:rPr>
          <w:rFonts w:cs="Times New Roman"/>
          <w:szCs w:val="24"/>
        </w:rPr>
        <w:t>В</w:t>
      </w:r>
      <w:r w:rsidR="00436847">
        <w:rPr>
          <w:rFonts w:cs="Times New Roman"/>
          <w:szCs w:val="24"/>
        </w:rPr>
        <w:t xml:space="preserve"> 2017 году образовательную деятельность по программам дошкольного образования осуществляли 35 дошкольных образовательных организаций, 2 общеобразовательных организации (3 обособленных подразделения), 1 общеобразов</w:t>
      </w:r>
      <w:r>
        <w:rPr>
          <w:rFonts w:cs="Times New Roman"/>
          <w:szCs w:val="24"/>
        </w:rPr>
        <w:t xml:space="preserve">ательная организация (группа </w:t>
      </w:r>
      <w:proofErr w:type="spellStart"/>
      <w:r>
        <w:rPr>
          <w:rFonts w:cs="Times New Roman"/>
          <w:szCs w:val="24"/>
        </w:rPr>
        <w:t>пред</w:t>
      </w:r>
      <w:r w:rsidR="00436847">
        <w:rPr>
          <w:rFonts w:cs="Times New Roman"/>
          <w:szCs w:val="24"/>
        </w:rPr>
        <w:t>школьной</w:t>
      </w:r>
      <w:proofErr w:type="spellEnd"/>
      <w:r w:rsidR="00436847">
        <w:rPr>
          <w:rFonts w:cs="Times New Roman"/>
          <w:szCs w:val="24"/>
        </w:rPr>
        <w:t xml:space="preserve"> подготовки).</w:t>
      </w:r>
    </w:p>
    <w:p w:rsidR="0029564F" w:rsidRDefault="00436847" w:rsidP="00BB75CC">
      <w:pPr>
        <w:rPr>
          <w:rFonts w:cs="Times New Roman"/>
          <w:szCs w:val="24"/>
        </w:rPr>
      </w:pPr>
      <w:r w:rsidRPr="00B33454">
        <w:rPr>
          <w:rFonts w:cs="Times New Roman"/>
          <w:szCs w:val="24"/>
        </w:rPr>
        <w:t>Темп роста числа организаций (обособленных подразделений (филиалов), осуществляющих образовательную деятельность по образовательным программам дошкольного образования, присмотр и уход за детьми</w:t>
      </w:r>
      <w:r>
        <w:rPr>
          <w:rFonts w:cs="Times New Roman"/>
          <w:szCs w:val="24"/>
        </w:rPr>
        <w:t>, составляет: дошкольные образовательные организации – 97,2%</w:t>
      </w:r>
      <w:r w:rsidR="00601121">
        <w:rPr>
          <w:rFonts w:cs="Times New Roman"/>
          <w:szCs w:val="24"/>
        </w:rPr>
        <w:t xml:space="preserve"> (за счет реорганизации МКДОУ </w:t>
      </w:r>
      <w:proofErr w:type="spellStart"/>
      <w:r w:rsidR="00601121">
        <w:rPr>
          <w:rFonts w:cs="Times New Roman"/>
          <w:szCs w:val="24"/>
        </w:rPr>
        <w:t>Тамтачетского</w:t>
      </w:r>
      <w:proofErr w:type="spellEnd"/>
      <w:r w:rsidR="00601121">
        <w:rPr>
          <w:rFonts w:cs="Times New Roman"/>
          <w:szCs w:val="24"/>
        </w:rPr>
        <w:t xml:space="preserve"> детского сада)</w:t>
      </w:r>
      <w:r>
        <w:rPr>
          <w:rFonts w:cs="Times New Roman"/>
          <w:szCs w:val="24"/>
        </w:rPr>
        <w:t xml:space="preserve">, обособленные подразделения (филиалы) общеобразовательных организаций – 0%, </w:t>
      </w:r>
      <w:r w:rsidRPr="00B33454">
        <w:rPr>
          <w:rFonts w:cs="Times New Roman"/>
          <w:szCs w:val="24"/>
        </w:rPr>
        <w:t>общеобразовательные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</w:t>
      </w:r>
      <w:r>
        <w:rPr>
          <w:rFonts w:cs="Times New Roman"/>
          <w:szCs w:val="24"/>
        </w:rPr>
        <w:t xml:space="preserve"> – 50%.</w:t>
      </w:r>
    </w:p>
    <w:p w:rsidR="007D2D82" w:rsidRDefault="007D2D82" w:rsidP="00BB75CC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В 2017 году получена лицензия для МКДОУ Зареченского детского сада. Детский сад переведен в здание интерната МКОУ Зареченской СОШ, на реконструкцию потрачено 1 112,0 тыс. рублей из муниципального бюджета. Таким образом, все МКДОУ имеют лицензии на образовательную деятельность. </w:t>
      </w:r>
    </w:p>
    <w:p w:rsidR="00BF2555" w:rsidRPr="00BB75CC" w:rsidRDefault="00BF2555" w:rsidP="00BB75CC">
      <w:pPr>
        <w:rPr>
          <w:rFonts w:cs="Times New Roman"/>
          <w:szCs w:val="24"/>
        </w:rPr>
      </w:pPr>
    </w:p>
    <w:sdt>
      <w:sdtPr>
        <w:id w:val="-752976685"/>
        <w:lock w:val="sdtContentLocked"/>
      </w:sdtPr>
      <w:sdtEndPr/>
      <w:sdtContent>
        <w:p w:rsidR="00D50602" w:rsidRDefault="00D50602" w:rsidP="00D50602">
          <w:pPr>
            <w:pStyle w:val="4"/>
          </w:pPr>
          <w:r>
            <w:t>Материально-техническое и информационное обеспечение</w:t>
          </w:r>
        </w:p>
      </w:sdtContent>
    </w:sdt>
    <w:p w:rsidR="00436847" w:rsidRDefault="00436847" w:rsidP="00BB75CC">
      <w:pPr>
        <w:rPr>
          <w:rFonts w:cs="Times New Roman"/>
          <w:szCs w:val="24"/>
        </w:rPr>
      </w:pPr>
      <w:r w:rsidRPr="0027371A">
        <w:rPr>
          <w:rFonts w:cs="Times New Roman"/>
          <w:szCs w:val="24"/>
        </w:rPr>
        <w:t>Площадь помещений, используемых непосредственно для нужд дошкольных образовательных организаций, в расчете на</w:t>
      </w:r>
      <w:r>
        <w:rPr>
          <w:rFonts w:cs="Times New Roman"/>
          <w:szCs w:val="24"/>
        </w:rPr>
        <w:t xml:space="preserve"> </w:t>
      </w:r>
      <w:r w:rsidRPr="0027371A">
        <w:rPr>
          <w:rFonts w:cs="Times New Roman"/>
          <w:szCs w:val="24"/>
        </w:rPr>
        <w:t>1 ребенка</w:t>
      </w:r>
      <w:r>
        <w:rPr>
          <w:rFonts w:cs="Times New Roman"/>
          <w:szCs w:val="24"/>
        </w:rPr>
        <w:t>, составляет 7,4 кв.м. Данный показатель остается неизменным с 2014 года.</w:t>
      </w:r>
      <w:r w:rsidRPr="00131535">
        <w:t xml:space="preserve"> </w:t>
      </w:r>
      <w:r w:rsidRPr="00131535">
        <w:rPr>
          <w:rFonts w:cs="Times New Roman"/>
          <w:szCs w:val="24"/>
        </w:rPr>
        <w:t>Стабильность данного показателя свидетельствует о рационал</w:t>
      </w:r>
      <w:r>
        <w:rPr>
          <w:rFonts w:cs="Times New Roman"/>
          <w:szCs w:val="24"/>
        </w:rPr>
        <w:t>ьном использовании площадей ОО.</w:t>
      </w:r>
    </w:p>
    <w:p w:rsidR="00436847" w:rsidRDefault="00436847" w:rsidP="00436847">
      <w:pPr>
        <w:spacing w:line="240" w:lineRule="auto"/>
        <w:rPr>
          <w:rFonts w:cs="Times New Roman"/>
          <w:szCs w:val="24"/>
        </w:rPr>
      </w:pPr>
    </w:p>
    <w:p w:rsidR="00436847" w:rsidRDefault="00436847" w:rsidP="00436847">
      <w:pPr>
        <w:spacing w:line="24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727276" cy="2113472"/>
            <wp:effectExtent l="0" t="0" r="16510" b="2032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36847" w:rsidRPr="008D3400" w:rsidRDefault="009A1918" w:rsidP="00BB75CC">
      <w:pPr>
        <w:rPr>
          <w:rFonts w:cs="Times New Roman"/>
        </w:rPr>
      </w:pPr>
      <w:r>
        <w:rPr>
          <w:rFonts w:cs="Times New Roman"/>
        </w:rPr>
        <w:t>Рисунок 22.</w:t>
      </w:r>
      <w:r w:rsidR="00436847" w:rsidRPr="008D3400">
        <w:rPr>
          <w:rFonts w:cs="Times New Roman"/>
        </w:rPr>
        <w:t xml:space="preserve"> Площадь помещений, используемых непосредственно для нужд дошкольных образовательных организаций, в расчете на 1 ребенка</w:t>
      </w:r>
    </w:p>
    <w:p w:rsidR="00BF2555" w:rsidRDefault="00BF2555" w:rsidP="009A1918">
      <w:pPr>
        <w:ind w:firstLine="708"/>
        <w:rPr>
          <w:rFonts w:cs="Times New Roman"/>
          <w:szCs w:val="24"/>
        </w:rPr>
      </w:pPr>
    </w:p>
    <w:p w:rsidR="00436847" w:rsidRPr="0027371A" w:rsidRDefault="00436847" w:rsidP="009A1918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В</w:t>
      </w:r>
      <w:r w:rsidRPr="0027371A">
        <w:rPr>
          <w:rFonts w:cs="Times New Roman"/>
          <w:szCs w:val="24"/>
        </w:rPr>
        <w:t>се виды благоустройства (водопровод, центральное отопление, канализацию)</w:t>
      </w:r>
      <w:r>
        <w:rPr>
          <w:rFonts w:cs="Times New Roman"/>
          <w:szCs w:val="24"/>
        </w:rPr>
        <w:t xml:space="preserve"> в 2017 году имели только 29 дошкольных образовательных организаций. </w:t>
      </w:r>
      <w:r w:rsidRPr="0027371A">
        <w:rPr>
          <w:rFonts w:cs="Times New Roman"/>
          <w:szCs w:val="24"/>
        </w:rPr>
        <w:t>Удельный вес числа организаций, имеющих все виды благоустройства (водопровод, центральное отопление, канализацию), в общем числе дошкольных образовательных организаций</w:t>
      </w:r>
      <w:r>
        <w:rPr>
          <w:rFonts w:cs="Times New Roman"/>
          <w:szCs w:val="24"/>
        </w:rPr>
        <w:t>, составил 76,3%.</w:t>
      </w:r>
    </w:p>
    <w:p w:rsidR="00436847" w:rsidRDefault="00436847" w:rsidP="00BB75CC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Физкультурные залы имеются только в 15 дошкольных образовательных организациях. </w:t>
      </w:r>
      <w:r w:rsidRPr="0027371A">
        <w:rPr>
          <w:rFonts w:cs="Times New Roman"/>
          <w:szCs w:val="24"/>
        </w:rPr>
        <w:t>Удельный вес числа организаций, имеющих физкультурные залы, в общем числе дошкольных образовательных организаций</w:t>
      </w:r>
      <w:r>
        <w:rPr>
          <w:rFonts w:cs="Times New Roman"/>
          <w:szCs w:val="24"/>
        </w:rPr>
        <w:t xml:space="preserve"> в 2017 году составляет 42%, так же</w:t>
      </w:r>
      <w:r w:rsidR="009A1918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 xml:space="preserve"> как и в 2016 году (в 2015 – 31%, в 2014 – 25%).</w:t>
      </w:r>
      <w:r w:rsidR="00F51FDD">
        <w:rPr>
          <w:rFonts w:cs="Times New Roman"/>
          <w:szCs w:val="24"/>
        </w:rPr>
        <w:t xml:space="preserve"> Плавательный бассейн имеется только в МКДОУ детском саду № 5 г. Бирюсинска. </w:t>
      </w:r>
    </w:p>
    <w:p w:rsidR="00436847" w:rsidRDefault="00436847" w:rsidP="00436847">
      <w:pPr>
        <w:spacing w:line="240" w:lineRule="auto"/>
        <w:rPr>
          <w:rFonts w:cs="Times New Roman"/>
          <w:szCs w:val="24"/>
        </w:rPr>
      </w:pPr>
    </w:p>
    <w:p w:rsidR="00436847" w:rsidRDefault="00436847" w:rsidP="00436847">
      <w:pPr>
        <w:spacing w:line="24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210175" cy="1787237"/>
            <wp:effectExtent l="0" t="0" r="9525" b="381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36847" w:rsidRDefault="00436847" w:rsidP="00436847">
      <w:pPr>
        <w:spacing w:line="240" w:lineRule="auto"/>
        <w:rPr>
          <w:rFonts w:cs="Times New Roman"/>
          <w:szCs w:val="24"/>
        </w:rPr>
      </w:pPr>
    </w:p>
    <w:p w:rsidR="00436847" w:rsidRPr="00186411" w:rsidRDefault="009A1918" w:rsidP="00BB75CC">
      <w:pPr>
        <w:rPr>
          <w:rFonts w:cs="Times New Roman"/>
        </w:rPr>
      </w:pPr>
      <w:r>
        <w:rPr>
          <w:rFonts w:cs="Times New Roman"/>
        </w:rPr>
        <w:t>Рисунок 23.</w:t>
      </w:r>
      <w:r w:rsidR="00436847" w:rsidRPr="00186411">
        <w:rPr>
          <w:rFonts w:cs="Times New Roman"/>
        </w:rPr>
        <w:t xml:space="preserve"> Удельный вес числа организаций, имеющих физкультурные залы, в общем числе дошкольных образовательных организаций</w:t>
      </w:r>
    </w:p>
    <w:p w:rsidR="00436847" w:rsidRPr="0027371A" w:rsidRDefault="00436847" w:rsidP="00BB75CC">
      <w:pPr>
        <w:rPr>
          <w:rFonts w:cs="Times New Roman"/>
          <w:szCs w:val="24"/>
        </w:rPr>
      </w:pPr>
    </w:p>
    <w:p w:rsidR="00436847" w:rsidRDefault="00436847" w:rsidP="00BB75CC">
      <w:pPr>
        <w:rPr>
          <w:rFonts w:cs="Times New Roman"/>
          <w:szCs w:val="24"/>
        </w:rPr>
      </w:pPr>
      <w:r w:rsidRPr="0027371A">
        <w:rPr>
          <w:rFonts w:cs="Times New Roman"/>
          <w:szCs w:val="24"/>
        </w:rPr>
        <w:t>Число персональных компьютеров, доступных для использования детьми, в расчете на 100 детей, посещающих дошкольные образовательные организации</w:t>
      </w:r>
      <w:r>
        <w:rPr>
          <w:rFonts w:cs="Times New Roman"/>
          <w:szCs w:val="24"/>
        </w:rPr>
        <w:t xml:space="preserve"> – 0 (в дошкольных учреждениях отсутствуют компьютеры, доступные для использования детьми).</w:t>
      </w:r>
      <w:r w:rsidR="009A1918">
        <w:rPr>
          <w:rFonts w:cs="Times New Roman"/>
          <w:szCs w:val="24"/>
        </w:rPr>
        <w:t xml:space="preserve"> Проблема обеспечения компьютерами детских садов остается актуальной и в 2018 году – не только необходимость компьютеров для детей, но и для детского сада в целом, в частности, для  работы в АИС «Комплектование ДОУ».  Еще одной проблемой этого направления является обеспеченность МКДОУ интернет-связью. </w:t>
      </w:r>
    </w:p>
    <w:p w:rsidR="00EF09FD" w:rsidRPr="00EF09FD" w:rsidRDefault="00EF09FD" w:rsidP="00EF09FD">
      <w:pPr>
        <w:ind w:firstLine="708"/>
        <w:rPr>
          <w:szCs w:val="24"/>
        </w:rPr>
      </w:pPr>
      <w:r w:rsidRPr="00EF09FD">
        <w:rPr>
          <w:szCs w:val="24"/>
        </w:rPr>
        <w:t>Зданий МКДОУ, находящихся в аварийном состоянии, в 2017 году не выявлено (2016 г. – 0, 2015 г. – 0, 2014 г. - 0); капитальный ремонт требуется провести в 3 ОО, что составляет 8,6% (2016 г. – 3%, 2015 г. – 3%, 2014 г. – 3%)</w:t>
      </w:r>
      <w:r>
        <w:rPr>
          <w:szCs w:val="24"/>
        </w:rPr>
        <w:t xml:space="preserve"> – в </w:t>
      </w:r>
      <w:r w:rsidRPr="00EF09FD">
        <w:rPr>
          <w:szCs w:val="24"/>
        </w:rPr>
        <w:t xml:space="preserve"> МКДОУ </w:t>
      </w:r>
      <w:r>
        <w:rPr>
          <w:szCs w:val="24"/>
        </w:rPr>
        <w:t xml:space="preserve">Борисовском </w:t>
      </w:r>
      <w:r w:rsidRPr="00EF09FD">
        <w:rPr>
          <w:szCs w:val="24"/>
        </w:rPr>
        <w:t xml:space="preserve"> детск</w:t>
      </w:r>
      <w:r>
        <w:rPr>
          <w:szCs w:val="24"/>
        </w:rPr>
        <w:t xml:space="preserve">ом </w:t>
      </w:r>
      <w:r w:rsidRPr="00EF09FD">
        <w:rPr>
          <w:szCs w:val="24"/>
        </w:rPr>
        <w:t xml:space="preserve"> сад</w:t>
      </w:r>
      <w:r>
        <w:rPr>
          <w:szCs w:val="24"/>
        </w:rPr>
        <w:t>у</w:t>
      </w:r>
      <w:r w:rsidRPr="00EF09FD">
        <w:rPr>
          <w:szCs w:val="24"/>
        </w:rPr>
        <w:t xml:space="preserve">, МКДОУ </w:t>
      </w:r>
      <w:proofErr w:type="spellStart"/>
      <w:r>
        <w:rPr>
          <w:szCs w:val="24"/>
        </w:rPr>
        <w:t>Шиткинском</w:t>
      </w:r>
      <w:proofErr w:type="spellEnd"/>
      <w:r>
        <w:rPr>
          <w:szCs w:val="24"/>
        </w:rPr>
        <w:t xml:space="preserve"> </w:t>
      </w:r>
      <w:r w:rsidRPr="00EF09FD">
        <w:rPr>
          <w:szCs w:val="24"/>
        </w:rPr>
        <w:t xml:space="preserve"> детск</w:t>
      </w:r>
      <w:r>
        <w:rPr>
          <w:szCs w:val="24"/>
        </w:rPr>
        <w:t xml:space="preserve">ом  саду </w:t>
      </w:r>
      <w:r w:rsidRPr="00EF09FD">
        <w:rPr>
          <w:szCs w:val="24"/>
        </w:rPr>
        <w:t xml:space="preserve">«Петушок», МКДОУ </w:t>
      </w:r>
      <w:r>
        <w:rPr>
          <w:szCs w:val="24"/>
        </w:rPr>
        <w:t xml:space="preserve">детском </w:t>
      </w:r>
      <w:r w:rsidRPr="00EF09FD">
        <w:rPr>
          <w:szCs w:val="24"/>
        </w:rPr>
        <w:t xml:space="preserve"> сад</w:t>
      </w:r>
      <w:r>
        <w:rPr>
          <w:szCs w:val="24"/>
        </w:rPr>
        <w:t>у</w:t>
      </w:r>
      <w:r w:rsidRPr="00EF09FD">
        <w:rPr>
          <w:szCs w:val="24"/>
        </w:rPr>
        <w:t xml:space="preserve"> «Солнышко» п. </w:t>
      </w:r>
      <w:proofErr w:type="spellStart"/>
      <w:r w:rsidRPr="00EF09FD">
        <w:rPr>
          <w:szCs w:val="24"/>
        </w:rPr>
        <w:t>жд</w:t>
      </w:r>
      <w:proofErr w:type="spellEnd"/>
      <w:r w:rsidRPr="00EF09FD">
        <w:rPr>
          <w:szCs w:val="24"/>
        </w:rPr>
        <w:t xml:space="preserve">. ст. </w:t>
      </w:r>
      <w:proofErr w:type="spellStart"/>
      <w:r w:rsidRPr="00EF09FD">
        <w:rPr>
          <w:szCs w:val="24"/>
        </w:rPr>
        <w:t>Невельская</w:t>
      </w:r>
      <w:proofErr w:type="spellEnd"/>
      <w:r w:rsidRPr="00EF09FD">
        <w:rPr>
          <w:szCs w:val="24"/>
        </w:rPr>
        <w:t xml:space="preserve"> (проектно-сметная документация и экспертное заключение готовы).</w:t>
      </w:r>
      <w:r>
        <w:rPr>
          <w:szCs w:val="24"/>
        </w:rPr>
        <w:t xml:space="preserve"> В отчетном году выполнены ремонты в МКДОУ д/с «Ромашка» г. Тайшета, выборочный капитальный ремонт фасада в МКДОУ д/с «Рябинка» г. Тайшета. </w:t>
      </w:r>
    </w:p>
    <w:p w:rsidR="0029564F" w:rsidRDefault="00EF09FD" w:rsidP="009657B3">
      <w:pPr>
        <w:ind w:firstLine="708"/>
        <w:rPr>
          <w:szCs w:val="24"/>
        </w:rPr>
      </w:pPr>
      <w:r>
        <w:rPr>
          <w:szCs w:val="24"/>
        </w:rPr>
        <w:t>Таким образом, а</w:t>
      </w:r>
      <w:r w:rsidRPr="00EF09FD">
        <w:rPr>
          <w:szCs w:val="24"/>
        </w:rPr>
        <w:t xml:space="preserve">нализ показывает, что </w:t>
      </w:r>
      <w:r>
        <w:rPr>
          <w:szCs w:val="24"/>
        </w:rPr>
        <w:t xml:space="preserve"> администрацией района и У</w:t>
      </w:r>
      <w:r w:rsidRPr="00EF09FD">
        <w:rPr>
          <w:szCs w:val="24"/>
        </w:rPr>
        <w:t>правлением образования проводится целенаправленная работа по обеспечению безопасности образовательных организаций (обследование технического состояния зданий и сооружений дошкольных образовательных организаций).</w:t>
      </w:r>
    </w:p>
    <w:p w:rsidR="00BF2555" w:rsidRPr="009657B3" w:rsidRDefault="00BF2555" w:rsidP="009657B3">
      <w:pPr>
        <w:ind w:firstLine="708"/>
        <w:rPr>
          <w:szCs w:val="24"/>
        </w:rPr>
      </w:pPr>
    </w:p>
    <w:sdt>
      <w:sdtPr>
        <w:id w:val="1963539669"/>
        <w:lock w:val="sdtContentLocked"/>
      </w:sdtPr>
      <w:sdtEndPr/>
      <w:sdtContent>
        <w:p w:rsidR="004172EF" w:rsidRDefault="004172EF" w:rsidP="00D50602">
          <w:pPr>
            <w:pStyle w:val="4"/>
          </w:pPr>
          <w:r>
            <w:t>Условия получения дошкольного образования лицами с ограниченными возможностями здоровья и инвалидами</w:t>
          </w:r>
        </w:p>
      </w:sdtContent>
    </w:sdt>
    <w:p w:rsidR="00436847" w:rsidRDefault="00436847" w:rsidP="00BB75CC">
      <w:pPr>
        <w:rPr>
          <w:rFonts w:cs="Times New Roman"/>
          <w:szCs w:val="24"/>
        </w:rPr>
      </w:pPr>
      <w:r w:rsidRPr="00664A75">
        <w:rPr>
          <w:rFonts w:cs="Times New Roman"/>
          <w:szCs w:val="24"/>
        </w:rPr>
        <w:t xml:space="preserve"> Удельный вес численности детей с ограниченными возможностями здоровья в общей численности детей, посещающих организации, осуществляющие образовательную </w:t>
      </w:r>
      <w:r w:rsidRPr="00664A75">
        <w:rPr>
          <w:rFonts w:cs="Times New Roman"/>
          <w:szCs w:val="24"/>
        </w:rPr>
        <w:lastRenderedPageBreak/>
        <w:t>деятельность по образовательным программам дошкольного образования, присмотр и уход за детьми</w:t>
      </w:r>
      <w:r>
        <w:rPr>
          <w:rFonts w:cs="Times New Roman"/>
          <w:szCs w:val="24"/>
        </w:rPr>
        <w:t>, увеличился по сравнению с 2016 годом (6%) и составляет 8,5% в 2017 году</w:t>
      </w:r>
      <w:r w:rsidRPr="00664A75">
        <w:rPr>
          <w:rFonts w:cs="Times New Roman"/>
          <w:szCs w:val="24"/>
        </w:rPr>
        <w:t>.</w:t>
      </w:r>
    </w:p>
    <w:p w:rsidR="00436847" w:rsidRDefault="00436847" w:rsidP="00436847">
      <w:pPr>
        <w:spacing w:line="240" w:lineRule="auto"/>
        <w:rPr>
          <w:rFonts w:cs="Times New Roman"/>
          <w:szCs w:val="24"/>
        </w:rPr>
      </w:pPr>
    </w:p>
    <w:p w:rsidR="00436847" w:rsidRDefault="00436847" w:rsidP="00436847">
      <w:pPr>
        <w:spacing w:line="24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986020" cy="1846613"/>
            <wp:effectExtent l="0" t="0" r="5080" b="127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436847" w:rsidRPr="00BF2555" w:rsidRDefault="008536C6" w:rsidP="00BF2555">
      <w:pPr>
        <w:rPr>
          <w:rFonts w:cs="Times New Roman"/>
        </w:rPr>
      </w:pPr>
      <w:r>
        <w:rPr>
          <w:rFonts w:cs="Times New Roman"/>
        </w:rPr>
        <w:t xml:space="preserve">Рисунок 24. </w:t>
      </w:r>
      <w:r w:rsidR="00436847" w:rsidRPr="006F4840">
        <w:rPr>
          <w:rFonts w:cs="Times New Roman"/>
        </w:rPr>
        <w:t>Удельный вес численности детей с ограниченными возможностями здоровья в общей численности детей</w:t>
      </w:r>
      <w:r w:rsidR="00436847">
        <w:rPr>
          <w:rFonts w:cs="Times New Roman"/>
        </w:rPr>
        <w:t xml:space="preserve">, </w:t>
      </w:r>
      <w:r w:rsidR="00436847" w:rsidRPr="006F4840">
        <w:rPr>
          <w:rFonts w:cs="Times New Roman"/>
        </w:rPr>
        <w:t>посещающих организации</w:t>
      </w:r>
    </w:p>
    <w:p w:rsidR="00436847" w:rsidRDefault="00436847" w:rsidP="00BB75CC">
      <w:pPr>
        <w:rPr>
          <w:rFonts w:cs="Times New Roman"/>
          <w:szCs w:val="24"/>
        </w:rPr>
      </w:pPr>
      <w:r w:rsidRPr="00664A75">
        <w:rPr>
          <w:rFonts w:cs="Times New Roman"/>
          <w:szCs w:val="24"/>
        </w:rPr>
        <w:t xml:space="preserve"> Удельный вес численности детей-инвалидов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</w:t>
      </w:r>
      <w:r>
        <w:rPr>
          <w:rFonts w:cs="Times New Roman"/>
          <w:szCs w:val="24"/>
        </w:rPr>
        <w:t xml:space="preserve"> не изменился с 2016 года и составляет 1%</w:t>
      </w:r>
      <w:r w:rsidRPr="00664A75">
        <w:rPr>
          <w:rFonts w:cs="Times New Roman"/>
          <w:szCs w:val="24"/>
        </w:rPr>
        <w:t>.</w:t>
      </w:r>
    </w:p>
    <w:p w:rsidR="00436847" w:rsidRDefault="00436847" w:rsidP="00436847">
      <w:pPr>
        <w:spacing w:line="240" w:lineRule="auto"/>
        <w:rPr>
          <w:rFonts w:cs="Times New Roman"/>
          <w:szCs w:val="24"/>
        </w:rPr>
      </w:pPr>
    </w:p>
    <w:p w:rsidR="00436847" w:rsidRDefault="00436847" w:rsidP="00436847">
      <w:pPr>
        <w:spacing w:line="24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986068" cy="2449901"/>
            <wp:effectExtent l="0" t="0" r="24130" b="2667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436847" w:rsidRDefault="00436847" w:rsidP="00BB75CC">
      <w:pPr>
        <w:rPr>
          <w:rFonts w:cs="Times New Roman"/>
        </w:rPr>
      </w:pPr>
      <w:r w:rsidRPr="006F4840">
        <w:rPr>
          <w:rFonts w:cs="Times New Roman"/>
        </w:rPr>
        <w:t xml:space="preserve">Рисунок </w:t>
      </w:r>
      <w:r w:rsidR="008536C6">
        <w:rPr>
          <w:rFonts w:cs="Times New Roman"/>
        </w:rPr>
        <w:t xml:space="preserve">25. </w:t>
      </w:r>
      <w:r w:rsidRPr="006F4840">
        <w:rPr>
          <w:rFonts w:cs="Times New Roman"/>
        </w:rPr>
        <w:t>Удельный вес численности детей с ограниченными возможностями здоровья в общей численности детей</w:t>
      </w:r>
      <w:r>
        <w:rPr>
          <w:rFonts w:cs="Times New Roman"/>
        </w:rPr>
        <w:t>,</w:t>
      </w:r>
      <w:r w:rsidRPr="006F4840">
        <w:rPr>
          <w:rFonts w:cs="Times New Roman"/>
          <w:szCs w:val="24"/>
        </w:rPr>
        <w:t xml:space="preserve"> </w:t>
      </w:r>
      <w:r w:rsidRPr="006F4840">
        <w:rPr>
          <w:rFonts w:cs="Times New Roman"/>
        </w:rPr>
        <w:t>посещающих организации</w:t>
      </w:r>
      <w:r w:rsidR="008536C6">
        <w:rPr>
          <w:rFonts w:cs="Times New Roman"/>
        </w:rPr>
        <w:t>.</w:t>
      </w:r>
    </w:p>
    <w:p w:rsidR="008536C6" w:rsidRPr="006F4840" w:rsidRDefault="008536C6" w:rsidP="00BB75CC">
      <w:pPr>
        <w:rPr>
          <w:rFonts w:cs="Times New Roman"/>
        </w:rPr>
      </w:pPr>
      <w:r>
        <w:rPr>
          <w:rFonts w:cs="Times New Roman"/>
        </w:rPr>
        <w:t xml:space="preserve">Учитывая потребность дошкольного образования для детей с ограниченными возможностями здоровья и детей-инвалидов, необходимо в 2018 году рассмотреть вопрос  об открытии группы   </w:t>
      </w:r>
      <w:r w:rsidR="00E8783B">
        <w:rPr>
          <w:rFonts w:cs="Times New Roman"/>
        </w:rPr>
        <w:t xml:space="preserve">для детей-инвалидов </w:t>
      </w:r>
      <w:r>
        <w:rPr>
          <w:rFonts w:cs="Times New Roman"/>
        </w:rPr>
        <w:t>и ее оснащении.</w:t>
      </w:r>
    </w:p>
    <w:p w:rsidR="00436847" w:rsidRDefault="00436847" w:rsidP="00E8783B">
      <w:pPr>
        <w:ind w:firstLine="708"/>
        <w:rPr>
          <w:rFonts w:cs="Times New Roman"/>
          <w:szCs w:val="24"/>
        </w:rPr>
      </w:pPr>
      <w:r w:rsidRPr="00664A75">
        <w:rPr>
          <w:rFonts w:cs="Times New Roman"/>
          <w:szCs w:val="24"/>
        </w:rPr>
        <w:t xml:space="preserve"> </w:t>
      </w:r>
      <w:r w:rsidRPr="00CB3339">
        <w:rPr>
          <w:rFonts w:cs="Times New Roman"/>
          <w:szCs w:val="24"/>
        </w:rPr>
        <w:t xml:space="preserve">В 2017 году </w:t>
      </w:r>
      <w:r>
        <w:rPr>
          <w:rFonts w:cs="Times New Roman"/>
          <w:szCs w:val="24"/>
        </w:rPr>
        <w:t>образовательные организации, реализующие программы дошко</w:t>
      </w:r>
      <w:r w:rsidR="00173A6A">
        <w:rPr>
          <w:rFonts w:cs="Times New Roman"/>
          <w:szCs w:val="24"/>
        </w:rPr>
        <w:t>льного образования, посещали</w:t>
      </w:r>
      <w:r>
        <w:rPr>
          <w:rFonts w:cs="Times New Roman"/>
          <w:szCs w:val="24"/>
        </w:rPr>
        <w:t xml:space="preserve"> 275 детей с ограниченными возможностями здоровья. Группы оздоров</w:t>
      </w:r>
      <w:r w:rsidR="00173A6A">
        <w:rPr>
          <w:rFonts w:cs="Times New Roman"/>
          <w:szCs w:val="24"/>
        </w:rPr>
        <w:t>ительной направленности посещали</w:t>
      </w:r>
      <w:r>
        <w:rPr>
          <w:rFonts w:cs="Times New Roman"/>
          <w:szCs w:val="24"/>
        </w:rPr>
        <w:t xml:space="preserve"> 36 детей с ОВЗ (13%), группы комбини</w:t>
      </w:r>
      <w:r w:rsidR="00173A6A">
        <w:rPr>
          <w:rFonts w:cs="Times New Roman"/>
          <w:szCs w:val="24"/>
        </w:rPr>
        <w:t xml:space="preserve">рованной </w:t>
      </w:r>
      <w:r w:rsidR="00173A6A">
        <w:rPr>
          <w:rFonts w:cs="Times New Roman"/>
          <w:szCs w:val="24"/>
        </w:rPr>
        <w:lastRenderedPageBreak/>
        <w:t>направленности посещали</w:t>
      </w:r>
      <w:r>
        <w:rPr>
          <w:rFonts w:cs="Times New Roman"/>
          <w:szCs w:val="24"/>
        </w:rPr>
        <w:t xml:space="preserve"> 239 детей с ОВЗ (87%).</w:t>
      </w:r>
      <w:r w:rsidR="00E8783B">
        <w:rPr>
          <w:rFonts w:cs="Times New Roman"/>
          <w:szCs w:val="24"/>
        </w:rPr>
        <w:t xml:space="preserve"> Группы компенсирующей направленности не функционировали.</w:t>
      </w:r>
    </w:p>
    <w:p w:rsidR="00436847" w:rsidRDefault="00436847" w:rsidP="00BB75CC">
      <w:pPr>
        <w:rPr>
          <w:rFonts w:cs="Times New Roman"/>
          <w:szCs w:val="24"/>
        </w:rPr>
      </w:pPr>
      <w:r>
        <w:rPr>
          <w:rFonts w:cs="Times New Roman"/>
          <w:szCs w:val="24"/>
        </w:rPr>
        <w:t>В 2014 и 2015 году – 3 человека посещали группы оздоровительной направленности (10% и 10,3%). В 2014, 2015, 2016 годах дети с ОВЗ (27 человек, 26 человек, 5 человек соответственно) посещали группы общеразвивающей направленности.</w:t>
      </w:r>
    </w:p>
    <w:p w:rsidR="00436847" w:rsidRDefault="00436847" w:rsidP="00BB75CC">
      <w:pPr>
        <w:rPr>
          <w:rFonts w:cs="Times New Roman"/>
          <w:szCs w:val="24"/>
        </w:rPr>
      </w:pPr>
      <w:r>
        <w:rPr>
          <w:rFonts w:cs="Times New Roman"/>
          <w:szCs w:val="24"/>
        </w:rPr>
        <w:t>Группы компенсирующей направленности для детей с нарушениями речи</w:t>
      </w:r>
      <w:r w:rsidRPr="001334A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функционировали только в 2016 году (посещали 177 детей с ОВЗ, 100%). </w:t>
      </w:r>
    </w:p>
    <w:p w:rsidR="00436847" w:rsidRDefault="00436847" w:rsidP="00BB75CC">
      <w:pPr>
        <w:rPr>
          <w:rFonts w:cs="Times New Roman"/>
          <w:szCs w:val="24"/>
        </w:rPr>
      </w:pPr>
      <w:r w:rsidRPr="00664A75">
        <w:rPr>
          <w:rFonts w:cs="Times New Roman"/>
          <w:szCs w:val="24"/>
        </w:rPr>
        <w:t>Структура численности детей с ограниченными возможностями здоровья, обучающихся по образовательным программам дошкольного образования в группах компенсирующей, оздоровительной и комбинированной направленности, по группам</w:t>
      </w:r>
      <w:r>
        <w:rPr>
          <w:rFonts w:cs="Times New Roman"/>
          <w:szCs w:val="24"/>
        </w:rPr>
        <w:t xml:space="preserve"> (%):</w:t>
      </w:r>
    </w:p>
    <w:p w:rsidR="00436847" w:rsidRDefault="00436847" w:rsidP="00436847">
      <w:pPr>
        <w:spacing w:line="240" w:lineRule="auto"/>
        <w:rPr>
          <w:rFonts w:cs="Times New Roman"/>
          <w:szCs w:val="24"/>
        </w:rPr>
      </w:pPr>
    </w:p>
    <w:p w:rsidR="00436847" w:rsidRDefault="00436847" w:rsidP="00436847">
      <w:pPr>
        <w:spacing w:line="24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779818" cy="2434442"/>
            <wp:effectExtent l="0" t="0" r="1905" b="444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436847" w:rsidRDefault="00436847" w:rsidP="00BB75CC">
      <w:pPr>
        <w:rPr>
          <w:rFonts w:cs="Times New Roman"/>
        </w:rPr>
      </w:pPr>
      <w:r w:rsidRPr="006F4840">
        <w:rPr>
          <w:rFonts w:cs="Times New Roman"/>
        </w:rPr>
        <w:t xml:space="preserve">Рисунок </w:t>
      </w:r>
      <w:r w:rsidR="00173A6A">
        <w:rPr>
          <w:rFonts w:cs="Times New Roman"/>
        </w:rPr>
        <w:t>26.</w:t>
      </w:r>
      <w:r>
        <w:rPr>
          <w:rFonts w:cs="Times New Roman"/>
        </w:rPr>
        <w:t xml:space="preserve"> </w:t>
      </w:r>
      <w:r w:rsidRPr="00F442BF">
        <w:rPr>
          <w:rFonts w:cs="Times New Roman"/>
        </w:rPr>
        <w:t>Структура численности детей с ограниченными возможностями здоровья</w:t>
      </w:r>
      <w:r>
        <w:rPr>
          <w:rFonts w:cs="Times New Roman"/>
        </w:rPr>
        <w:t xml:space="preserve">, </w:t>
      </w:r>
      <w:r w:rsidRPr="001C4F68">
        <w:rPr>
          <w:rFonts w:cs="Times New Roman"/>
        </w:rPr>
        <w:t>обучающихся по образовательным программам дошкольного образования</w:t>
      </w:r>
      <w:r>
        <w:rPr>
          <w:rFonts w:cs="Times New Roman"/>
        </w:rPr>
        <w:t xml:space="preserve"> (%)</w:t>
      </w:r>
    </w:p>
    <w:p w:rsidR="00436847" w:rsidRDefault="00436847" w:rsidP="00173A6A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Всего в 2017 году образовательные организации, реализующие программы дошкольного образования, посещало 33 ребенка-инвалида (группы комбинированной направленности </w:t>
      </w:r>
      <w:r w:rsidR="00173A6A">
        <w:rPr>
          <w:rFonts w:cs="Times New Roman"/>
          <w:szCs w:val="24"/>
        </w:rPr>
        <w:t xml:space="preserve"> - </w:t>
      </w:r>
      <w:r>
        <w:rPr>
          <w:rFonts w:cs="Times New Roman"/>
          <w:szCs w:val="24"/>
        </w:rPr>
        <w:t>100%). В 2016 году детские сады посещали 30 детей-инвалидов: 3 ребенка (10%) посещали группы компенсирующей направленности, 3</w:t>
      </w:r>
      <w:r w:rsidRPr="001B275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ребенка (10%) посещали группы оздоровительной направленности,  24 ребенка (80%) посещали группы комбинированной направленности.</w:t>
      </w:r>
    </w:p>
    <w:p w:rsidR="00436847" w:rsidRDefault="00436847" w:rsidP="00BB75CC">
      <w:pPr>
        <w:rPr>
          <w:rFonts w:cs="Times New Roman"/>
          <w:szCs w:val="24"/>
        </w:rPr>
      </w:pPr>
      <w:r w:rsidRPr="00664A75">
        <w:rPr>
          <w:rFonts w:cs="Times New Roman"/>
          <w:szCs w:val="24"/>
        </w:rPr>
        <w:t>Структура численности детей-инвалидов, обучающихся по образовательным программам дошкольного образования в группах компенсирующей, оздоровительной и комбинированной направленности, по группам</w:t>
      </w:r>
      <w:r>
        <w:rPr>
          <w:rFonts w:cs="Times New Roman"/>
          <w:szCs w:val="24"/>
        </w:rPr>
        <w:t xml:space="preserve">: </w:t>
      </w:r>
    </w:p>
    <w:p w:rsidR="00436847" w:rsidRDefault="00436847" w:rsidP="00436847">
      <w:pPr>
        <w:spacing w:line="240" w:lineRule="auto"/>
        <w:rPr>
          <w:rFonts w:cs="Times New Roman"/>
          <w:szCs w:val="24"/>
        </w:rPr>
      </w:pPr>
    </w:p>
    <w:p w:rsidR="00436847" w:rsidRDefault="00436847" w:rsidP="00436847">
      <w:pPr>
        <w:spacing w:line="24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231080" cy="2012315"/>
            <wp:effectExtent l="0" t="0" r="8255" b="698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436847" w:rsidRDefault="00436847" w:rsidP="00BB75CC">
      <w:pPr>
        <w:rPr>
          <w:rFonts w:cs="Times New Roman"/>
        </w:rPr>
      </w:pPr>
      <w:r w:rsidRPr="006F4840">
        <w:rPr>
          <w:rFonts w:cs="Times New Roman"/>
        </w:rPr>
        <w:t xml:space="preserve">Рисунок </w:t>
      </w:r>
      <w:r w:rsidR="00173A6A">
        <w:rPr>
          <w:rFonts w:cs="Times New Roman"/>
        </w:rPr>
        <w:t xml:space="preserve">27. </w:t>
      </w:r>
      <w:r w:rsidRPr="00F442BF">
        <w:rPr>
          <w:rFonts w:cs="Times New Roman"/>
        </w:rPr>
        <w:t>Структура численности детей</w:t>
      </w:r>
      <w:r>
        <w:rPr>
          <w:rFonts w:cs="Times New Roman"/>
        </w:rPr>
        <w:t xml:space="preserve">-инвалидов, </w:t>
      </w:r>
      <w:r w:rsidRPr="001C4F68">
        <w:rPr>
          <w:rFonts w:cs="Times New Roman"/>
        </w:rPr>
        <w:t>обучающихся по образовательным программам дошкольного образования</w:t>
      </w:r>
      <w:r>
        <w:rPr>
          <w:rFonts w:cs="Times New Roman"/>
        </w:rPr>
        <w:t xml:space="preserve"> (%)</w:t>
      </w:r>
      <w:r w:rsidR="00173A6A">
        <w:rPr>
          <w:rFonts w:cs="Times New Roman"/>
        </w:rPr>
        <w:t>.</w:t>
      </w:r>
    </w:p>
    <w:p w:rsidR="00173A6A" w:rsidRDefault="00173A6A" w:rsidP="00BB75CC">
      <w:pPr>
        <w:rPr>
          <w:rFonts w:cs="Times New Roman"/>
        </w:rPr>
      </w:pPr>
      <w:r>
        <w:rPr>
          <w:rFonts w:cs="Times New Roman"/>
        </w:rPr>
        <w:t xml:space="preserve"> В 2017 году продолжил функционирование муниципальный консультативный центр для детей дошкольного возраста с нарушением речевого развития и для детей, не посещающих МКДОО. За консультативной </w:t>
      </w:r>
      <w:r w:rsidR="00EA1115">
        <w:rPr>
          <w:rFonts w:cs="Times New Roman"/>
        </w:rPr>
        <w:t>помощью обращаются</w:t>
      </w:r>
      <w:r>
        <w:rPr>
          <w:rFonts w:cs="Times New Roman"/>
        </w:rPr>
        <w:t xml:space="preserve"> родители (законные представители) дошкольников, не получающих   образовательные услуги, либо посещающие МКДОО, в которых отсутствуют штатные учителя-логопеды.  Центр функционирует на базе МКДОО г. Тайшета.</w:t>
      </w:r>
    </w:p>
    <w:p w:rsidR="00173A6A" w:rsidRDefault="00173A6A" w:rsidP="00BB75CC">
      <w:pPr>
        <w:rPr>
          <w:rFonts w:cs="Times New Roman"/>
        </w:rPr>
      </w:pPr>
      <w:r>
        <w:rPr>
          <w:rFonts w:cs="Times New Roman"/>
        </w:rPr>
        <w:t xml:space="preserve">Продолжает успешную деятельность муниципальная </w:t>
      </w:r>
      <w:proofErr w:type="spellStart"/>
      <w:r>
        <w:rPr>
          <w:rFonts w:cs="Times New Roman"/>
        </w:rPr>
        <w:t>стажировочная</w:t>
      </w:r>
      <w:proofErr w:type="spellEnd"/>
      <w:r>
        <w:rPr>
          <w:rFonts w:cs="Times New Roman"/>
        </w:rPr>
        <w:t xml:space="preserve"> площадка по разработке и реализации индивидуального образовательного маршрута для воспитанников на базе МКДОУ детского сада «Рябинка» (приложение 2).</w:t>
      </w:r>
    </w:p>
    <w:p w:rsidR="004172EF" w:rsidRDefault="004172EF" w:rsidP="00173A6A">
      <w:pPr>
        <w:ind w:firstLine="0"/>
      </w:pPr>
    </w:p>
    <w:sdt>
      <w:sdtPr>
        <w:id w:val="-526094704"/>
        <w:lock w:val="sdtContentLocked"/>
      </w:sdtPr>
      <w:sdtEndPr/>
      <w:sdtContent>
        <w:p w:rsidR="004172EF" w:rsidRDefault="004172EF" w:rsidP="00D50602">
          <w:pPr>
            <w:pStyle w:val="4"/>
          </w:pPr>
          <w:r>
            <w:t>Финан</w:t>
          </w:r>
          <w:r w:rsidR="00D50602">
            <w:t>сово-экономическая деятельность</w:t>
          </w:r>
        </w:p>
      </w:sdtContent>
    </w:sdt>
    <w:p w:rsidR="005102B6" w:rsidRDefault="005102B6" w:rsidP="005102B6">
      <w:pPr>
        <w:ind w:firstLine="708"/>
        <w:rPr>
          <w:rFonts w:cs="Times New Roman"/>
          <w:szCs w:val="24"/>
        </w:rPr>
      </w:pPr>
      <w:r w:rsidRPr="00151B9F">
        <w:rPr>
          <w:rFonts w:cs="Times New Roman"/>
          <w:szCs w:val="24"/>
        </w:rPr>
        <w:t xml:space="preserve">Общий объём финансовых средств, поступивших в дошкольные образовательные организации, в расчёте на одного воспитанника в 2017 году составляет </w:t>
      </w:r>
      <w:r>
        <w:rPr>
          <w:rFonts w:cs="Times New Roman"/>
          <w:szCs w:val="24"/>
        </w:rPr>
        <w:t>100,10 тыс. рублей, что больше по сравнению с 2014 годом на 3,42 тыс</w:t>
      </w:r>
      <w:proofErr w:type="gramStart"/>
      <w:r>
        <w:rPr>
          <w:rFonts w:cs="Times New Roman"/>
          <w:szCs w:val="24"/>
        </w:rPr>
        <w:t>.р</w:t>
      </w:r>
      <w:proofErr w:type="gramEnd"/>
      <w:r>
        <w:rPr>
          <w:rFonts w:cs="Times New Roman"/>
          <w:szCs w:val="24"/>
        </w:rPr>
        <w:t>уб., с 2015 годом больше  на 21,96 тыс.руб., с 2016 годом больше на 3,28 тыс.руб.</w:t>
      </w:r>
    </w:p>
    <w:p w:rsidR="005102B6" w:rsidRDefault="005102B6" w:rsidP="005102B6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В 2017 году за счёт сре</w:t>
      </w:r>
      <w:proofErr w:type="gramStart"/>
      <w:r>
        <w:rPr>
          <w:rFonts w:cs="Times New Roman"/>
          <w:szCs w:val="24"/>
        </w:rPr>
        <w:t>дств пр</w:t>
      </w:r>
      <w:proofErr w:type="gramEnd"/>
      <w:r>
        <w:rPr>
          <w:rFonts w:cs="Times New Roman"/>
          <w:szCs w:val="24"/>
        </w:rPr>
        <w:t xml:space="preserve">оекта «Народные инициативы» были оборудованы все дошкольные организации системами видеонаблюдения, продолжилось оснащение детских садов необходимым для развития предметно-пространственной среды  оборудованием. </w:t>
      </w:r>
    </w:p>
    <w:p w:rsidR="00441ADB" w:rsidRDefault="00441ADB" w:rsidP="005102B6">
      <w:pPr>
        <w:ind w:firstLine="0"/>
      </w:pPr>
    </w:p>
    <w:sdt>
      <w:sdtPr>
        <w:id w:val="1224569008"/>
        <w:lock w:val="sdtContentLocked"/>
      </w:sdtPr>
      <w:sdtEndPr/>
      <w:sdtContent>
        <w:p w:rsidR="005102B6" w:rsidRPr="005102B6" w:rsidRDefault="005527CF" w:rsidP="005102B6">
          <w:pPr>
            <w:pStyle w:val="4"/>
          </w:pPr>
          <w:r>
            <w:t>Выводы</w:t>
          </w:r>
        </w:p>
      </w:sdtContent>
    </w:sdt>
    <w:p w:rsidR="005102B6" w:rsidRDefault="00436847" w:rsidP="005102B6">
      <w:pPr>
        <w:rPr>
          <w:rFonts w:cs="Times New Roman"/>
          <w:bCs/>
          <w:iCs/>
          <w:color w:val="000000"/>
          <w:szCs w:val="24"/>
        </w:rPr>
      </w:pPr>
      <w:r w:rsidRPr="005102B6">
        <w:rPr>
          <w:rFonts w:cs="Times New Roman"/>
          <w:bCs/>
          <w:iCs/>
          <w:color w:val="000000"/>
          <w:szCs w:val="24"/>
        </w:rPr>
        <w:t xml:space="preserve">Таким образом, </w:t>
      </w:r>
      <w:r w:rsidR="005102B6">
        <w:rPr>
          <w:rFonts w:cs="Times New Roman"/>
          <w:bCs/>
          <w:iCs/>
          <w:color w:val="000000"/>
          <w:szCs w:val="24"/>
        </w:rPr>
        <w:t xml:space="preserve">дошкольное образование продолжает развиваться как уровень общего образования в соответствии </w:t>
      </w:r>
      <w:proofErr w:type="gramStart"/>
      <w:r w:rsidR="005102B6">
        <w:rPr>
          <w:rFonts w:cs="Times New Roman"/>
          <w:bCs/>
          <w:iCs/>
          <w:color w:val="000000"/>
          <w:szCs w:val="24"/>
        </w:rPr>
        <w:t>в</w:t>
      </w:r>
      <w:proofErr w:type="gramEnd"/>
      <w:r w:rsidR="005102B6">
        <w:rPr>
          <w:rFonts w:cs="Times New Roman"/>
          <w:bCs/>
          <w:iCs/>
          <w:color w:val="000000"/>
          <w:szCs w:val="24"/>
        </w:rPr>
        <w:t xml:space="preserve"> </w:t>
      </w:r>
      <w:proofErr w:type="gramStart"/>
      <w:r w:rsidR="005102B6">
        <w:rPr>
          <w:rFonts w:cs="Times New Roman"/>
          <w:bCs/>
          <w:iCs/>
          <w:color w:val="000000"/>
          <w:szCs w:val="24"/>
        </w:rPr>
        <w:t>муниципальной</w:t>
      </w:r>
      <w:proofErr w:type="gramEnd"/>
      <w:r w:rsidR="005102B6">
        <w:rPr>
          <w:rFonts w:cs="Times New Roman"/>
          <w:bCs/>
          <w:iCs/>
          <w:color w:val="000000"/>
          <w:szCs w:val="24"/>
        </w:rPr>
        <w:t xml:space="preserve"> программой  «Развитие образования на 2015-2020 годы». Развитие идет  в условиях реализации ФГОС дошкольного образования</w:t>
      </w:r>
      <w:proofErr w:type="gramStart"/>
      <w:r w:rsidR="005102B6">
        <w:rPr>
          <w:rFonts w:cs="Times New Roman"/>
          <w:bCs/>
          <w:iCs/>
          <w:color w:val="000000"/>
          <w:szCs w:val="24"/>
        </w:rPr>
        <w:t>.</w:t>
      </w:r>
      <w:proofErr w:type="gramEnd"/>
      <w:r w:rsidR="005102B6">
        <w:rPr>
          <w:rFonts w:cs="Times New Roman"/>
          <w:bCs/>
          <w:iCs/>
          <w:color w:val="000000"/>
          <w:szCs w:val="24"/>
        </w:rPr>
        <w:t xml:space="preserve">   </w:t>
      </w:r>
      <w:proofErr w:type="gramStart"/>
      <w:r w:rsidR="005102B6">
        <w:rPr>
          <w:rFonts w:cs="Times New Roman"/>
          <w:bCs/>
          <w:iCs/>
          <w:color w:val="000000"/>
          <w:szCs w:val="24"/>
        </w:rPr>
        <w:t>о</w:t>
      </w:r>
      <w:proofErr w:type="gramEnd"/>
      <w:r w:rsidR="005102B6">
        <w:rPr>
          <w:rFonts w:cs="Times New Roman"/>
          <w:bCs/>
          <w:iCs/>
          <w:color w:val="000000"/>
          <w:szCs w:val="24"/>
        </w:rPr>
        <w:t xml:space="preserve">собое внимание уделяется развитию детей с ограниченными возможностями здоровья.  </w:t>
      </w:r>
    </w:p>
    <w:p w:rsidR="00436847" w:rsidRPr="005102B6" w:rsidRDefault="005102B6" w:rsidP="005102B6">
      <w:pPr>
        <w:rPr>
          <w:rFonts w:cs="Times New Roman"/>
          <w:bCs/>
          <w:iCs/>
          <w:color w:val="000000"/>
          <w:szCs w:val="24"/>
        </w:rPr>
      </w:pPr>
      <w:r>
        <w:rPr>
          <w:rFonts w:cs="Times New Roman"/>
          <w:bCs/>
          <w:iCs/>
          <w:color w:val="000000"/>
          <w:szCs w:val="24"/>
        </w:rPr>
        <w:lastRenderedPageBreak/>
        <w:t xml:space="preserve">Продолжает расти охваченность детей системой дошкольного образования, но проблемным остается введение новых мест в ДОУ г. Тайшета для детей, состоящих на регистрационном учете,  то есть </w:t>
      </w:r>
      <w:r w:rsidR="00436847" w:rsidRPr="005102B6">
        <w:rPr>
          <w:rFonts w:cs="Times New Roman"/>
          <w:bCs/>
          <w:iCs/>
          <w:color w:val="000000"/>
          <w:szCs w:val="24"/>
        </w:rPr>
        <w:t>нерешенны</w:t>
      </w:r>
      <w:r>
        <w:rPr>
          <w:rFonts w:cs="Times New Roman"/>
          <w:bCs/>
          <w:iCs/>
          <w:color w:val="000000"/>
          <w:szCs w:val="24"/>
        </w:rPr>
        <w:t>ми проблемами на 2018 год остаются</w:t>
      </w:r>
      <w:r w:rsidR="00436847" w:rsidRPr="005102B6">
        <w:rPr>
          <w:rFonts w:cs="Times New Roman"/>
          <w:bCs/>
          <w:iCs/>
          <w:color w:val="000000"/>
          <w:szCs w:val="24"/>
        </w:rPr>
        <w:t>:</w:t>
      </w:r>
    </w:p>
    <w:p w:rsidR="00436847" w:rsidRPr="005102B6" w:rsidRDefault="00436847" w:rsidP="005102B6">
      <w:pPr>
        <w:rPr>
          <w:rFonts w:cs="Times New Roman"/>
          <w:szCs w:val="24"/>
        </w:rPr>
      </w:pPr>
      <w:r w:rsidRPr="005102B6">
        <w:rPr>
          <w:rFonts w:cs="Times New Roman"/>
          <w:bCs/>
          <w:iCs/>
          <w:color w:val="000000"/>
          <w:szCs w:val="24"/>
        </w:rPr>
        <w:t>- обеспечение 100% доступности дошкольного образования для детей в возрасте от 3 до 7 лет.</w:t>
      </w:r>
    </w:p>
    <w:p w:rsidR="00436847" w:rsidRPr="005102B6" w:rsidRDefault="00436847" w:rsidP="005102B6">
      <w:pPr>
        <w:autoSpaceDE w:val="0"/>
        <w:autoSpaceDN w:val="0"/>
        <w:adjustRightInd w:val="0"/>
        <w:rPr>
          <w:rFonts w:cs="Times New Roman"/>
          <w:bCs/>
          <w:iCs/>
          <w:color w:val="000000"/>
          <w:szCs w:val="24"/>
        </w:rPr>
      </w:pPr>
      <w:r w:rsidRPr="005102B6">
        <w:rPr>
          <w:rFonts w:cs="Times New Roman"/>
          <w:bCs/>
          <w:iCs/>
          <w:color w:val="000000"/>
          <w:szCs w:val="24"/>
        </w:rPr>
        <w:t>- создание условий для получения населением общедоступного дошкольного образования для детей в возрасте от 1,6 до 3 лет,</w:t>
      </w:r>
    </w:p>
    <w:p w:rsidR="00436847" w:rsidRDefault="00436847" w:rsidP="005102B6">
      <w:pPr>
        <w:autoSpaceDE w:val="0"/>
        <w:autoSpaceDN w:val="0"/>
        <w:adjustRightInd w:val="0"/>
        <w:rPr>
          <w:rFonts w:cs="Times New Roman"/>
          <w:color w:val="000000"/>
          <w:szCs w:val="24"/>
        </w:rPr>
      </w:pPr>
      <w:r w:rsidRPr="005102B6">
        <w:rPr>
          <w:rFonts w:cs="Times New Roman"/>
          <w:bCs/>
          <w:iCs/>
          <w:color w:val="000000"/>
          <w:szCs w:val="24"/>
        </w:rPr>
        <w:t xml:space="preserve">- </w:t>
      </w:r>
      <w:r w:rsidRPr="005102B6">
        <w:rPr>
          <w:rFonts w:cs="Times New Roman"/>
          <w:color w:val="000000"/>
          <w:szCs w:val="24"/>
        </w:rPr>
        <w:t xml:space="preserve">увеличение количества мест для удовлетворения потребности нуждающихся в услугах дошкольного образования на территории </w:t>
      </w:r>
      <w:r w:rsidR="005102B6">
        <w:rPr>
          <w:rFonts w:cs="Times New Roman"/>
          <w:color w:val="000000"/>
          <w:szCs w:val="24"/>
        </w:rPr>
        <w:t>г. Тайшета.</w:t>
      </w:r>
    </w:p>
    <w:p w:rsidR="00436847" w:rsidRPr="005102B6" w:rsidRDefault="005102B6" w:rsidP="005102B6">
      <w:pPr>
        <w:autoSpaceDE w:val="0"/>
        <w:autoSpaceDN w:val="0"/>
        <w:adjustRightInd w:val="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Кроме того, необходимо  </w:t>
      </w:r>
      <w:r w:rsidR="00436847" w:rsidRPr="005102B6">
        <w:rPr>
          <w:rFonts w:cs="Times New Roman"/>
          <w:bCs/>
          <w:iCs/>
          <w:color w:val="000000"/>
          <w:szCs w:val="24"/>
        </w:rPr>
        <w:t xml:space="preserve"> продолжать работу по улучшению материально-технических условий пребывания</w:t>
      </w:r>
      <w:r>
        <w:rPr>
          <w:rFonts w:cs="Times New Roman"/>
          <w:bCs/>
          <w:iCs/>
          <w:color w:val="000000"/>
          <w:szCs w:val="24"/>
        </w:rPr>
        <w:t xml:space="preserve"> детей в дошкольных учреждениях – обеспечение компьютерным оборудованием, доступом к сети Интернет, обеспечение оборудованием для развития предметно-пространственной среды ДОУ, для создания развивающей среды для детей-инвалидов и детей с ОВЗ. </w:t>
      </w:r>
    </w:p>
    <w:p w:rsidR="00436847" w:rsidRPr="005102B6" w:rsidRDefault="00436847" w:rsidP="005102B6">
      <w:pPr>
        <w:autoSpaceDE w:val="0"/>
        <w:autoSpaceDN w:val="0"/>
        <w:adjustRightInd w:val="0"/>
        <w:rPr>
          <w:rFonts w:cs="Times New Roman"/>
          <w:szCs w:val="24"/>
        </w:rPr>
      </w:pPr>
    </w:p>
    <w:p w:rsidR="00631AC5" w:rsidRPr="005102B6" w:rsidRDefault="00631AC5" w:rsidP="000C7399">
      <w:pPr>
        <w:pStyle w:val="aff1"/>
      </w:pPr>
    </w:p>
    <w:p w:rsidR="005527CF" w:rsidRDefault="005527CF" w:rsidP="00441ADB"/>
    <w:p w:rsidR="005527CF" w:rsidRDefault="005527CF" w:rsidP="00441ADB"/>
    <w:p w:rsidR="00F4493E" w:rsidRDefault="00F4493E">
      <w:pPr>
        <w:spacing w:after="160" w:line="259" w:lineRule="auto"/>
        <w:ind w:firstLine="0"/>
        <w:jc w:val="left"/>
        <w:rPr>
          <w:rFonts w:eastAsiaTheme="majorEastAsia" w:cstheme="majorBidi"/>
          <w:b/>
          <w:szCs w:val="24"/>
        </w:rPr>
      </w:pPr>
      <w:r>
        <w:br w:type="page"/>
      </w:r>
    </w:p>
    <w:bookmarkStart w:id="12" w:name="_Toc495357534" w:displacedByCustomXml="next"/>
    <w:sdt>
      <w:sdtPr>
        <w:id w:val="-2103791813"/>
        <w:lock w:val="sdtContentLocked"/>
      </w:sdtPr>
      <w:sdtEndPr/>
      <w:sdtContent>
        <w:p w:rsidR="00F4493E" w:rsidRDefault="00375C2F" w:rsidP="00F4493E">
          <w:pPr>
            <w:pStyle w:val="3"/>
          </w:pPr>
          <w:r>
            <w:t xml:space="preserve">2.2. </w:t>
          </w:r>
          <w:r w:rsidR="00FE028B" w:rsidRPr="00FE028B">
            <w:t>Сведения о развитии начального общего образования, основного общего образования и среднего общего образования</w:t>
          </w:r>
        </w:p>
      </w:sdtContent>
    </w:sdt>
    <w:bookmarkEnd w:id="12" w:displacedByCustomXml="prev"/>
    <w:p w:rsidR="00D815F1" w:rsidRDefault="000C7399" w:rsidP="000C7399">
      <w:pPr>
        <w:pStyle w:val="aff1"/>
        <w:ind w:firstLine="708"/>
      </w:pPr>
      <w:r>
        <w:t xml:space="preserve">Общее образование в муниципалитете представлено 35 общеобразовательными организациями.  Данный показатель остается стабильным на протяжении нескольких лет. Изменяется только число  адресов осуществления образовательной деятельности за счет реорганизации ОО путем присоединения МКДОУ. Так, в  отчетом году </w:t>
      </w:r>
      <w:proofErr w:type="gramStart"/>
      <w:r>
        <w:t>реорганизована</w:t>
      </w:r>
      <w:proofErr w:type="gramEnd"/>
      <w:r>
        <w:t xml:space="preserve"> МКОУ </w:t>
      </w:r>
      <w:proofErr w:type="spellStart"/>
      <w:r>
        <w:t>Тамтачетская</w:t>
      </w:r>
      <w:proofErr w:type="spellEnd"/>
      <w:r>
        <w:t xml:space="preserve"> СОШ путем присоединения МКОДУ </w:t>
      </w:r>
      <w:proofErr w:type="spellStart"/>
      <w:r>
        <w:t>Тамтачетского</w:t>
      </w:r>
      <w:proofErr w:type="spellEnd"/>
      <w:r>
        <w:t xml:space="preserve"> детского сада.</w:t>
      </w:r>
    </w:p>
    <w:p w:rsidR="000C7399" w:rsidRPr="0029564F" w:rsidRDefault="000C7399" w:rsidP="000C7399">
      <w:pPr>
        <w:pStyle w:val="aff1"/>
        <w:ind w:firstLine="708"/>
      </w:pPr>
      <w:r>
        <w:t xml:space="preserve">Стратегической целью деятельности УО и ОО является создание организационно-управленческих моделей, ориентированных на обеспечение доступности качественного образования, соответствующего требованиям инновационного развития Тайшетского района. </w:t>
      </w:r>
    </w:p>
    <w:sdt>
      <w:sdtPr>
        <w:id w:val="-1282792263"/>
        <w:lock w:val="sdtContentLocked"/>
      </w:sdtPr>
      <w:sdtEndPr/>
      <w:sdtContent>
        <w:p w:rsidR="00F4493E" w:rsidRDefault="00E96C91" w:rsidP="00CB109B">
          <w:pPr>
            <w:pStyle w:val="4"/>
          </w:pPr>
          <w:r>
            <w:t>Контингент</w:t>
          </w:r>
        </w:p>
      </w:sdtContent>
    </w:sdt>
    <w:p w:rsidR="000C7399" w:rsidRDefault="000C7399" w:rsidP="00090BA2">
      <w:pPr>
        <w:ind w:firstLine="708"/>
        <w:rPr>
          <w:rFonts w:cs="Times New Roman"/>
          <w:szCs w:val="24"/>
        </w:rPr>
      </w:pPr>
      <w:r w:rsidRPr="0081305F">
        <w:rPr>
          <w:rFonts w:cs="Times New Roman"/>
          <w:szCs w:val="24"/>
        </w:rPr>
        <w:t>В отчетном году в общеобразовательных организациях  района    обучалось  9 727 человек</w:t>
      </w:r>
      <w:r w:rsidR="00DB31F7">
        <w:rPr>
          <w:rFonts w:cs="Times New Roman"/>
          <w:szCs w:val="24"/>
        </w:rPr>
        <w:t xml:space="preserve">, </w:t>
      </w:r>
      <w:r w:rsidRPr="0081305F">
        <w:rPr>
          <w:rFonts w:cs="Times New Roman"/>
          <w:szCs w:val="24"/>
        </w:rPr>
        <w:t xml:space="preserve">  </w:t>
      </w:r>
      <w:r w:rsidR="00DB31F7" w:rsidRPr="003F1291">
        <w:rPr>
          <w:rFonts w:cs="Times New Roman"/>
          <w:szCs w:val="24"/>
        </w:rPr>
        <w:t>что составляет 89,</w:t>
      </w:r>
      <w:r w:rsidR="00DB31F7">
        <w:rPr>
          <w:rFonts w:cs="Times New Roman"/>
          <w:szCs w:val="24"/>
        </w:rPr>
        <w:t>7</w:t>
      </w:r>
      <w:r w:rsidR="00DB31F7" w:rsidRPr="003F1291">
        <w:rPr>
          <w:rFonts w:cs="Times New Roman"/>
          <w:szCs w:val="24"/>
        </w:rPr>
        <w:t>% от общей численности детей от 7 до 17 лет.</w:t>
      </w:r>
      <w:r w:rsidR="00DB31F7">
        <w:rPr>
          <w:rFonts w:cs="Times New Roman"/>
          <w:szCs w:val="24"/>
        </w:rPr>
        <w:t xml:space="preserve"> </w:t>
      </w:r>
      <w:r w:rsidRPr="004D30BA">
        <w:rPr>
          <w:rFonts w:cs="Times New Roman"/>
          <w:szCs w:val="24"/>
        </w:rPr>
        <w:t>Наблюдается положительная динамика численников школьников – по сравнению с прошлым годом увеличение составило  144 человек.</w:t>
      </w:r>
      <w:r w:rsidRPr="0081305F">
        <w:rPr>
          <w:rFonts w:cs="Times New Roman"/>
          <w:szCs w:val="24"/>
        </w:rPr>
        <w:t xml:space="preserve"> </w:t>
      </w:r>
    </w:p>
    <w:p w:rsidR="00AA3FCE" w:rsidRDefault="00AA3FCE" w:rsidP="00090BA2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Таблица 3. Динамика численности обучающихся в общеобразовательных организациях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6"/>
        <w:gridCol w:w="1687"/>
        <w:gridCol w:w="1687"/>
        <w:gridCol w:w="1687"/>
        <w:gridCol w:w="1687"/>
      </w:tblGrid>
      <w:tr w:rsidR="000C7399" w:rsidRPr="000813B8" w:rsidTr="00B47D19">
        <w:tc>
          <w:tcPr>
            <w:tcW w:w="1576" w:type="pct"/>
            <w:shd w:val="clear" w:color="auto" w:fill="auto"/>
          </w:tcPr>
          <w:p w:rsidR="000C7399" w:rsidRPr="000813B8" w:rsidRDefault="000C7399" w:rsidP="00B47D19">
            <w:pPr>
              <w:tabs>
                <w:tab w:val="left" w:pos="709"/>
                <w:tab w:val="left" w:pos="2298"/>
                <w:tab w:val="left" w:pos="2742"/>
              </w:tabs>
              <w:rPr>
                <w:szCs w:val="24"/>
              </w:rPr>
            </w:pPr>
            <w:r>
              <w:rPr>
                <w:szCs w:val="24"/>
              </w:rPr>
              <w:t>Учебный год</w:t>
            </w:r>
          </w:p>
        </w:tc>
        <w:tc>
          <w:tcPr>
            <w:tcW w:w="856" w:type="pct"/>
            <w:shd w:val="clear" w:color="auto" w:fill="auto"/>
          </w:tcPr>
          <w:p w:rsidR="000C7399" w:rsidRPr="000813B8" w:rsidRDefault="000C7399" w:rsidP="00090BA2">
            <w:pPr>
              <w:tabs>
                <w:tab w:val="left" w:pos="709"/>
                <w:tab w:val="left" w:pos="2298"/>
                <w:tab w:val="left" w:pos="2742"/>
              </w:tabs>
              <w:ind w:firstLine="0"/>
              <w:rPr>
                <w:szCs w:val="24"/>
              </w:rPr>
            </w:pPr>
            <w:r w:rsidRPr="000813B8">
              <w:rPr>
                <w:szCs w:val="24"/>
              </w:rPr>
              <w:t>2014</w:t>
            </w:r>
            <w:r>
              <w:rPr>
                <w:szCs w:val="24"/>
              </w:rPr>
              <w:t>/2015</w:t>
            </w:r>
          </w:p>
        </w:tc>
        <w:tc>
          <w:tcPr>
            <w:tcW w:w="856" w:type="pct"/>
            <w:shd w:val="clear" w:color="auto" w:fill="auto"/>
          </w:tcPr>
          <w:p w:rsidR="000C7399" w:rsidRPr="000813B8" w:rsidRDefault="000C7399" w:rsidP="00090BA2">
            <w:pPr>
              <w:tabs>
                <w:tab w:val="left" w:pos="709"/>
                <w:tab w:val="left" w:pos="2298"/>
                <w:tab w:val="left" w:pos="2742"/>
              </w:tabs>
              <w:ind w:firstLine="0"/>
              <w:rPr>
                <w:szCs w:val="24"/>
              </w:rPr>
            </w:pPr>
            <w:r w:rsidRPr="000813B8">
              <w:rPr>
                <w:szCs w:val="24"/>
              </w:rPr>
              <w:t>2015</w:t>
            </w:r>
            <w:r>
              <w:rPr>
                <w:szCs w:val="24"/>
              </w:rPr>
              <w:t>/2016</w:t>
            </w:r>
          </w:p>
        </w:tc>
        <w:tc>
          <w:tcPr>
            <w:tcW w:w="856" w:type="pct"/>
            <w:shd w:val="clear" w:color="auto" w:fill="auto"/>
          </w:tcPr>
          <w:p w:rsidR="000C7399" w:rsidRPr="000813B8" w:rsidRDefault="000C7399" w:rsidP="00090BA2">
            <w:pPr>
              <w:tabs>
                <w:tab w:val="left" w:pos="709"/>
                <w:tab w:val="left" w:pos="2298"/>
                <w:tab w:val="left" w:pos="2742"/>
              </w:tabs>
              <w:ind w:firstLine="0"/>
              <w:rPr>
                <w:szCs w:val="24"/>
              </w:rPr>
            </w:pPr>
            <w:r w:rsidRPr="000813B8">
              <w:rPr>
                <w:szCs w:val="24"/>
              </w:rPr>
              <w:t>2016</w:t>
            </w:r>
            <w:r>
              <w:rPr>
                <w:szCs w:val="24"/>
              </w:rPr>
              <w:t>/2017</w:t>
            </w:r>
          </w:p>
        </w:tc>
        <w:tc>
          <w:tcPr>
            <w:tcW w:w="856" w:type="pct"/>
            <w:shd w:val="clear" w:color="auto" w:fill="auto"/>
          </w:tcPr>
          <w:p w:rsidR="000C7399" w:rsidRPr="000813B8" w:rsidRDefault="000C7399" w:rsidP="00090BA2">
            <w:pPr>
              <w:tabs>
                <w:tab w:val="left" w:pos="709"/>
                <w:tab w:val="left" w:pos="2298"/>
                <w:tab w:val="left" w:pos="2742"/>
              </w:tabs>
              <w:ind w:firstLine="0"/>
              <w:rPr>
                <w:szCs w:val="24"/>
              </w:rPr>
            </w:pPr>
            <w:r>
              <w:rPr>
                <w:szCs w:val="24"/>
              </w:rPr>
              <w:t>2017/2018</w:t>
            </w:r>
          </w:p>
        </w:tc>
      </w:tr>
      <w:tr w:rsidR="000C7399" w:rsidRPr="000813B8" w:rsidTr="00B47D19">
        <w:tc>
          <w:tcPr>
            <w:tcW w:w="1576" w:type="pct"/>
            <w:shd w:val="clear" w:color="auto" w:fill="auto"/>
          </w:tcPr>
          <w:p w:rsidR="000C7399" w:rsidRPr="000813B8" w:rsidRDefault="000C7399" w:rsidP="00090BA2">
            <w:pPr>
              <w:tabs>
                <w:tab w:val="left" w:pos="709"/>
                <w:tab w:val="left" w:pos="2298"/>
                <w:tab w:val="left" w:pos="2742"/>
              </w:tabs>
              <w:ind w:firstLine="0"/>
              <w:rPr>
                <w:szCs w:val="24"/>
              </w:rPr>
            </w:pPr>
            <w:r w:rsidRPr="000813B8">
              <w:rPr>
                <w:szCs w:val="24"/>
              </w:rPr>
              <w:t>Численность обучающихся</w:t>
            </w:r>
          </w:p>
        </w:tc>
        <w:tc>
          <w:tcPr>
            <w:tcW w:w="856" w:type="pct"/>
            <w:shd w:val="clear" w:color="auto" w:fill="auto"/>
          </w:tcPr>
          <w:p w:rsidR="000C7399" w:rsidRPr="000813B8" w:rsidRDefault="000C7399" w:rsidP="00090BA2">
            <w:pPr>
              <w:tabs>
                <w:tab w:val="left" w:pos="709"/>
                <w:tab w:val="left" w:pos="2298"/>
                <w:tab w:val="left" w:pos="2742"/>
              </w:tabs>
              <w:ind w:firstLine="0"/>
              <w:jc w:val="center"/>
              <w:rPr>
                <w:szCs w:val="24"/>
              </w:rPr>
            </w:pPr>
            <w:r w:rsidRPr="000813B8">
              <w:rPr>
                <w:szCs w:val="24"/>
              </w:rPr>
              <w:t>9 178</w:t>
            </w:r>
          </w:p>
        </w:tc>
        <w:tc>
          <w:tcPr>
            <w:tcW w:w="856" w:type="pct"/>
            <w:shd w:val="clear" w:color="auto" w:fill="auto"/>
          </w:tcPr>
          <w:p w:rsidR="000C7399" w:rsidRPr="000813B8" w:rsidRDefault="000C7399" w:rsidP="00090BA2">
            <w:pPr>
              <w:ind w:firstLine="0"/>
              <w:jc w:val="center"/>
              <w:rPr>
                <w:szCs w:val="24"/>
              </w:rPr>
            </w:pPr>
            <w:r w:rsidRPr="000813B8">
              <w:rPr>
                <w:szCs w:val="24"/>
              </w:rPr>
              <w:t>9445</w:t>
            </w:r>
          </w:p>
        </w:tc>
        <w:tc>
          <w:tcPr>
            <w:tcW w:w="856" w:type="pct"/>
            <w:shd w:val="clear" w:color="auto" w:fill="auto"/>
          </w:tcPr>
          <w:p w:rsidR="000C7399" w:rsidRPr="000813B8" w:rsidRDefault="00090BA2" w:rsidP="00090BA2">
            <w:pPr>
              <w:tabs>
                <w:tab w:val="left" w:pos="709"/>
                <w:tab w:val="left" w:pos="2298"/>
                <w:tab w:val="left" w:pos="2742"/>
              </w:tabs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      </w:t>
            </w:r>
            <w:r w:rsidR="000C7399" w:rsidRPr="000813B8">
              <w:rPr>
                <w:szCs w:val="24"/>
              </w:rPr>
              <w:t>9 609</w:t>
            </w:r>
          </w:p>
        </w:tc>
        <w:tc>
          <w:tcPr>
            <w:tcW w:w="856" w:type="pct"/>
            <w:shd w:val="clear" w:color="auto" w:fill="auto"/>
          </w:tcPr>
          <w:p w:rsidR="000C7399" w:rsidRPr="000813B8" w:rsidRDefault="00090BA2" w:rsidP="00090BA2">
            <w:pPr>
              <w:tabs>
                <w:tab w:val="left" w:pos="709"/>
                <w:tab w:val="left" w:pos="2298"/>
                <w:tab w:val="left" w:pos="2742"/>
              </w:tabs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    </w:t>
            </w:r>
            <w:r w:rsidR="000C7399">
              <w:rPr>
                <w:szCs w:val="24"/>
              </w:rPr>
              <w:t>9 727</w:t>
            </w:r>
          </w:p>
        </w:tc>
      </w:tr>
    </w:tbl>
    <w:p w:rsidR="00DB31F7" w:rsidRDefault="00DB31F7" w:rsidP="00DB31F7">
      <w:pPr>
        <w:ind w:firstLine="426"/>
        <w:rPr>
          <w:rFonts w:cs="Times New Roman"/>
          <w:szCs w:val="24"/>
        </w:rPr>
      </w:pPr>
    </w:p>
    <w:p w:rsidR="00DB31F7" w:rsidRPr="004821E8" w:rsidRDefault="00DB31F7" w:rsidP="00DB31F7">
      <w:pPr>
        <w:ind w:firstLine="426"/>
        <w:rPr>
          <w:rFonts w:cs="Times New Roman"/>
          <w:szCs w:val="24"/>
        </w:rPr>
      </w:pPr>
      <w:r w:rsidRPr="004821E8">
        <w:rPr>
          <w:rFonts w:cs="Times New Roman"/>
          <w:szCs w:val="24"/>
        </w:rPr>
        <w:t xml:space="preserve">Охват детей общим образованием от 7 до 17 лет составил </w:t>
      </w:r>
      <w:r>
        <w:rPr>
          <w:rFonts w:cs="Times New Roman"/>
          <w:szCs w:val="24"/>
        </w:rPr>
        <w:t>89,7</w:t>
      </w:r>
      <w:r w:rsidRPr="004821E8">
        <w:rPr>
          <w:rFonts w:cs="Times New Roman"/>
          <w:szCs w:val="24"/>
        </w:rPr>
        <w:t>%, что ниже значения 201</w:t>
      </w:r>
      <w:r>
        <w:rPr>
          <w:rFonts w:cs="Times New Roman"/>
          <w:szCs w:val="24"/>
        </w:rPr>
        <w:t>6</w:t>
      </w:r>
      <w:r w:rsidRPr="004821E8">
        <w:rPr>
          <w:rFonts w:cs="Times New Roman"/>
          <w:szCs w:val="24"/>
        </w:rPr>
        <w:t xml:space="preserve"> года на </w:t>
      </w:r>
      <w:r>
        <w:rPr>
          <w:rFonts w:cs="Times New Roman"/>
          <w:szCs w:val="24"/>
        </w:rPr>
        <w:t>1</w:t>
      </w:r>
      <w:r w:rsidRPr="004821E8">
        <w:rPr>
          <w:rFonts w:cs="Times New Roman"/>
          <w:szCs w:val="24"/>
        </w:rPr>
        <w:t>,</w:t>
      </w:r>
      <w:r>
        <w:rPr>
          <w:rFonts w:cs="Times New Roman"/>
          <w:szCs w:val="24"/>
        </w:rPr>
        <w:t>6</w:t>
      </w:r>
      <w:r w:rsidRPr="004821E8">
        <w:rPr>
          <w:rFonts w:cs="Times New Roman"/>
          <w:szCs w:val="24"/>
        </w:rPr>
        <w:t xml:space="preserve">%. Снижение охвата детей общим образованием обусловлено продолжением обучения </w:t>
      </w:r>
      <w:r>
        <w:rPr>
          <w:rFonts w:cs="Times New Roman"/>
          <w:szCs w:val="24"/>
        </w:rPr>
        <w:t>в</w:t>
      </w:r>
      <w:r w:rsidRPr="004821E8">
        <w:rPr>
          <w:rFonts w:cs="Times New Roman"/>
          <w:szCs w:val="24"/>
        </w:rPr>
        <w:t>ыпускников 9 классов в профессиональных образовательных организациях.</w:t>
      </w:r>
    </w:p>
    <w:p w:rsidR="00DB31F7" w:rsidRDefault="00DB31F7" w:rsidP="00DB31F7">
      <w:pPr>
        <w:ind w:firstLine="426"/>
        <w:rPr>
          <w:rFonts w:cs="Times New Roman"/>
          <w:szCs w:val="24"/>
        </w:rPr>
      </w:pPr>
    </w:p>
    <w:p w:rsidR="00DB31F7" w:rsidRDefault="00DB31F7" w:rsidP="00DB31F7">
      <w:pPr>
        <w:ind w:firstLine="426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82640" cy="2196935"/>
            <wp:effectExtent l="0" t="0" r="3810" b="13335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DB31F7" w:rsidRDefault="00AA3FCE" w:rsidP="00DB31F7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Рисунок 28. Охват детей общим образованием </w:t>
      </w:r>
      <w:proofErr w:type="gramStart"/>
      <w:r>
        <w:rPr>
          <w:rFonts w:cs="Times New Roman"/>
          <w:szCs w:val="24"/>
        </w:rPr>
        <w:t xml:space="preserve">( </w:t>
      </w:r>
      <w:proofErr w:type="gramEnd"/>
      <w:r>
        <w:rPr>
          <w:rFonts w:cs="Times New Roman"/>
          <w:szCs w:val="24"/>
        </w:rPr>
        <w:t>в отношении общей численности д</w:t>
      </w:r>
      <w:r w:rsidR="00C81C48">
        <w:rPr>
          <w:rFonts w:cs="Times New Roman"/>
          <w:szCs w:val="24"/>
        </w:rPr>
        <w:t>етей от 7 до 17</w:t>
      </w:r>
      <w:r>
        <w:rPr>
          <w:rFonts w:cs="Times New Roman"/>
          <w:szCs w:val="24"/>
        </w:rPr>
        <w:t xml:space="preserve"> лет)</w:t>
      </w:r>
    </w:p>
    <w:p w:rsidR="00DB31F7" w:rsidRPr="00CE3F9A" w:rsidRDefault="00DB31F7" w:rsidP="00DB31F7">
      <w:pPr>
        <w:ind w:firstLine="426"/>
        <w:rPr>
          <w:rFonts w:cs="Times New Roman"/>
          <w:b/>
          <w:szCs w:val="24"/>
          <w:shd w:val="clear" w:color="auto" w:fill="FFFFFF"/>
        </w:rPr>
      </w:pPr>
    </w:p>
    <w:p w:rsidR="00DB31F7" w:rsidRPr="000310BF" w:rsidRDefault="00DB31F7" w:rsidP="002A3F86">
      <w:pPr>
        <w:ind w:firstLine="708"/>
        <w:rPr>
          <w:rFonts w:cs="Times New Roman"/>
          <w:b/>
          <w:szCs w:val="24"/>
          <w:shd w:val="clear" w:color="auto" w:fill="FFFFFF"/>
        </w:rPr>
      </w:pPr>
      <w:r w:rsidRPr="000310BF">
        <w:rPr>
          <w:rFonts w:cs="Times New Roman"/>
          <w:b/>
          <w:szCs w:val="24"/>
          <w:shd w:val="clear" w:color="auto" w:fill="FFFFFF"/>
        </w:rPr>
        <w:t xml:space="preserve"> </w:t>
      </w:r>
      <w:r w:rsidRPr="000310BF">
        <w:rPr>
          <w:rFonts w:cs="Times New Roman"/>
          <w:szCs w:val="24"/>
        </w:rPr>
        <w:t>Важнейшим элементом системы образования, обеспечивающим единство образовательного пространства, преемственность образовательных программ и их вариативность, государственные гарантии в сфере образования, становится федеральный государственный образовательный стандарт, который является отражением социального заказа и рассматривается как общественный договор, согласующий требования к образованию, предъявляемые семьей, обществом и государством.</w:t>
      </w:r>
    </w:p>
    <w:p w:rsidR="00DB31F7" w:rsidRDefault="00DB31F7" w:rsidP="002A3F86">
      <w:pPr>
        <w:ind w:firstLine="708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>В</w:t>
      </w:r>
      <w:r w:rsidRPr="00C30E80">
        <w:rPr>
          <w:rFonts w:cs="Times New Roman"/>
          <w:szCs w:val="24"/>
          <w:shd w:val="clear" w:color="auto" w:fill="FFFFFF"/>
        </w:rPr>
        <w:t xml:space="preserve"> 2017 году </w:t>
      </w:r>
      <w:r>
        <w:rPr>
          <w:rFonts w:cs="Times New Roman"/>
          <w:szCs w:val="24"/>
          <w:shd w:val="clear" w:color="auto" w:fill="FFFFFF"/>
        </w:rPr>
        <w:t>по ФГОС обучались школьники 1-7 классов, доля обучающихся по ФГОС школьников составила 73,1%</w:t>
      </w:r>
      <w:r w:rsidR="002A3F86">
        <w:rPr>
          <w:rFonts w:cs="Times New Roman"/>
          <w:szCs w:val="24"/>
          <w:shd w:val="clear" w:color="auto" w:fill="FFFFFF"/>
        </w:rPr>
        <w:t xml:space="preserve"> (растет в соответствии с планом перехода на ФГОС)</w:t>
      </w:r>
      <w:r>
        <w:rPr>
          <w:rFonts w:cs="Times New Roman"/>
          <w:szCs w:val="24"/>
          <w:shd w:val="clear" w:color="auto" w:fill="FFFFFF"/>
        </w:rPr>
        <w:t xml:space="preserve">. </w:t>
      </w:r>
    </w:p>
    <w:p w:rsidR="00DB31F7" w:rsidRPr="002A3F86" w:rsidRDefault="00DB31F7" w:rsidP="002A3F86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Продолжают работу пилотные площадки по опережающему введению ФГОС ООО (МКОУ СОШ № 23 г. Тайшета, МКОУ </w:t>
      </w:r>
      <w:proofErr w:type="spellStart"/>
      <w:r>
        <w:rPr>
          <w:rFonts w:cs="Times New Roman"/>
          <w:szCs w:val="24"/>
        </w:rPr>
        <w:t>Новобирюсинской</w:t>
      </w:r>
      <w:proofErr w:type="spellEnd"/>
      <w:r>
        <w:rPr>
          <w:rFonts w:cs="Times New Roman"/>
          <w:szCs w:val="24"/>
        </w:rPr>
        <w:t xml:space="preserve"> СОШ), региональная площадка по опережающему введению ФГОС ОО МКОУ </w:t>
      </w:r>
      <w:proofErr w:type="spellStart"/>
      <w:r>
        <w:rPr>
          <w:rFonts w:cs="Times New Roman"/>
          <w:szCs w:val="24"/>
        </w:rPr>
        <w:t>Квитокской</w:t>
      </w:r>
      <w:proofErr w:type="spellEnd"/>
      <w:r>
        <w:rPr>
          <w:rFonts w:cs="Times New Roman"/>
          <w:szCs w:val="24"/>
        </w:rPr>
        <w:t xml:space="preserve"> СОШ № 1. </w:t>
      </w:r>
    </w:p>
    <w:p w:rsidR="00DB31F7" w:rsidRPr="003F1291" w:rsidRDefault="00DB31F7" w:rsidP="00DB31F7">
      <w:pPr>
        <w:ind w:firstLine="426"/>
        <w:rPr>
          <w:rFonts w:cs="Times New Roman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868035" cy="2766950"/>
            <wp:effectExtent l="0" t="0" r="18415" b="1460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DB31F7" w:rsidRDefault="002A3F86" w:rsidP="00DB31F7">
      <w:pPr>
        <w:ind w:firstLine="426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>Рисунок  29.  Удельный вес численности обучающихся, соответствующих ФГОС, в общей численности обучающихся</w:t>
      </w:r>
      <w:r w:rsidR="007031D3">
        <w:rPr>
          <w:rFonts w:cs="Times New Roman"/>
          <w:szCs w:val="24"/>
          <w:shd w:val="clear" w:color="auto" w:fill="FFFFFF"/>
        </w:rPr>
        <w:t>.</w:t>
      </w:r>
    </w:p>
    <w:p w:rsidR="007031D3" w:rsidRPr="003F1291" w:rsidRDefault="007031D3" w:rsidP="00DB31F7">
      <w:pPr>
        <w:ind w:firstLine="426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 xml:space="preserve">В качестве успешной практики в рамках реализации ФГОС общего образования можно представить деятельность МКОУ «СОШ № 85 г. Тайшета» по реализации проектной и исследовательской деятельности (приложение 3). </w:t>
      </w:r>
    </w:p>
    <w:p w:rsidR="007E2F40" w:rsidRDefault="007E2F40" w:rsidP="002A3F86">
      <w:pPr>
        <w:ind w:firstLine="426"/>
        <w:rPr>
          <w:rFonts w:cs="Times New Roman"/>
          <w:szCs w:val="24"/>
        </w:rPr>
      </w:pPr>
    </w:p>
    <w:p w:rsidR="00DB31F7" w:rsidRDefault="00DB31F7" w:rsidP="00DB31F7">
      <w:pPr>
        <w:ind w:firstLine="426"/>
        <w:rPr>
          <w:rFonts w:cs="Times New Roman"/>
          <w:szCs w:val="24"/>
        </w:rPr>
      </w:pPr>
    </w:p>
    <w:p w:rsidR="00DB31F7" w:rsidRPr="004821E8" w:rsidRDefault="00DB31F7" w:rsidP="00DB31F7">
      <w:pPr>
        <w:ind w:firstLine="426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52160" cy="3448050"/>
            <wp:effectExtent l="0" t="0" r="1524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DB31F7" w:rsidRPr="007E2F40" w:rsidRDefault="007E2F40" w:rsidP="00DB31F7">
      <w:pPr>
        <w:ind w:firstLine="426"/>
        <w:rPr>
          <w:rFonts w:cs="Times New Roman"/>
          <w:szCs w:val="24"/>
          <w:shd w:val="clear" w:color="auto" w:fill="FFFFFF"/>
        </w:rPr>
      </w:pPr>
      <w:r w:rsidRPr="007E2F40">
        <w:rPr>
          <w:rFonts w:cs="Times New Roman"/>
          <w:szCs w:val="24"/>
          <w:shd w:val="clear" w:color="auto" w:fill="FFFFFF"/>
        </w:rPr>
        <w:t xml:space="preserve">Рисунок 30. </w:t>
      </w:r>
      <w:r>
        <w:rPr>
          <w:rFonts w:cs="Times New Roman"/>
          <w:szCs w:val="24"/>
          <w:shd w:val="clear" w:color="auto" w:fill="FFFFFF"/>
        </w:rPr>
        <w:t xml:space="preserve"> Удельный вес численности  </w:t>
      </w:r>
      <w:proofErr w:type="gramStart"/>
      <w:r>
        <w:rPr>
          <w:rFonts w:cs="Times New Roman"/>
          <w:szCs w:val="24"/>
          <w:shd w:val="clear" w:color="auto" w:fill="FFFFFF"/>
        </w:rPr>
        <w:t>обучающихся</w:t>
      </w:r>
      <w:proofErr w:type="gramEnd"/>
      <w:r>
        <w:rPr>
          <w:rFonts w:cs="Times New Roman"/>
          <w:szCs w:val="24"/>
          <w:shd w:val="clear" w:color="auto" w:fill="FFFFFF"/>
        </w:rPr>
        <w:t>, продолживших обучение по образовательным программам среднего образования, в общей численности обучающихся, получивших аттестат об основном общем образовании.</w:t>
      </w:r>
    </w:p>
    <w:p w:rsidR="00DB31F7" w:rsidRPr="00D35D0F" w:rsidRDefault="00DB31F7" w:rsidP="00FC41B0">
      <w:pPr>
        <w:pStyle w:val="a4"/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35D0F">
        <w:rPr>
          <w:rFonts w:ascii="Times New Roman" w:hAnsi="Times New Roman"/>
          <w:sz w:val="24"/>
          <w:szCs w:val="24"/>
        </w:rPr>
        <w:t xml:space="preserve">В ходе образовательного процесса </w:t>
      </w:r>
      <w:r>
        <w:rPr>
          <w:rFonts w:ascii="Times New Roman" w:hAnsi="Times New Roman"/>
          <w:sz w:val="24"/>
          <w:szCs w:val="24"/>
        </w:rPr>
        <w:t xml:space="preserve">в 2017 году </w:t>
      </w:r>
      <w:r w:rsidRPr="00D35D0F">
        <w:rPr>
          <w:rFonts w:ascii="Times New Roman" w:hAnsi="Times New Roman"/>
          <w:sz w:val="24"/>
          <w:szCs w:val="24"/>
        </w:rPr>
        <w:t>реализовывались образовательные программы</w:t>
      </w:r>
      <w:r>
        <w:rPr>
          <w:rFonts w:ascii="Times New Roman" w:hAnsi="Times New Roman"/>
          <w:sz w:val="24"/>
          <w:szCs w:val="24"/>
        </w:rPr>
        <w:t xml:space="preserve"> (без отдельных и классов для обучающихся с умственной отсталостью)</w:t>
      </w:r>
      <w:r w:rsidRPr="00D35D0F">
        <w:rPr>
          <w:rFonts w:ascii="Times New Roman" w:hAnsi="Times New Roman"/>
          <w:sz w:val="24"/>
          <w:szCs w:val="24"/>
        </w:rPr>
        <w:t>:</w:t>
      </w:r>
    </w:p>
    <w:p w:rsidR="00DB31F7" w:rsidRPr="00D35D0F" w:rsidRDefault="00DB31F7" w:rsidP="00DB31F7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35D0F">
        <w:rPr>
          <w:rFonts w:ascii="Times New Roman" w:hAnsi="Times New Roman"/>
          <w:sz w:val="24"/>
          <w:szCs w:val="24"/>
        </w:rPr>
        <w:t xml:space="preserve">Начального общего образования (1-4 классы) - </w:t>
      </w:r>
      <w:r>
        <w:rPr>
          <w:rFonts w:ascii="Times New Roman" w:hAnsi="Times New Roman"/>
          <w:sz w:val="24"/>
          <w:szCs w:val="24"/>
        </w:rPr>
        <w:t>4311</w:t>
      </w:r>
      <w:r w:rsidRPr="00D35D0F">
        <w:rPr>
          <w:rFonts w:ascii="Times New Roman" w:hAnsi="Times New Roman"/>
          <w:sz w:val="24"/>
          <w:szCs w:val="24"/>
        </w:rPr>
        <w:t xml:space="preserve"> обучающихся.</w:t>
      </w:r>
    </w:p>
    <w:p w:rsidR="00DB31F7" w:rsidRPr="00D35D0F" w:rsidRDefault="00DB31F7" w:rsidP="00DB31F7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35D0F">
        <w:rPr>
          <w:rFonts w:ascii="Times New Roman" w:hAnsi="Times New Roman"/>
          <w:sz w:val="24"/>
          <w:szCs w:val="24"/>
        </w:rPr>
        <w:t>Основн</w:t>
      </w:r>
      <w:r>
        <w:rPr>
          <w:rFonts w:ascii="Times New Roman" w:hAnsi="Times New Roman"/>
          <w:sz w:val="24"/>
          <w:szCs w:val="24"/>
        </w:rPr>
        <w:t>ого общего (5-9 классы) - 4445</w:t>
      </w:r>
      <w:r w:rsidRPr="00D35D0F">
        <w:rPr>
          <w:rFonts w:ascii="Times New Roman" w:hAnsi="Times New Roman"/>
          <w:sz w:val="24"/>
          <w:szCs w:val="24"/>
        </w:rPr>
        <w:t xml:space="preserve"> обучающихся.</w:t>
      </w:r>
    </w:p>
    <w:p w:rsidR="00DB31F7" w:rsidRPr="00D35D0F" w:rsidRDefault="00DB31F7" w:rsidP="00DB31F7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35D0F">
        <w:rPr>
          <w:rFonts w:ascii="Times New Roman" w:hAnsi="Times New Roman"/>
          <w:sz w:val="24"/>
          <w:szCs w:val="24"/>
        </w:rPr>
        <w:t>Среднего общего (10</w:t>
      </w:r>
      <w:r>
        <w:rPr>
          <w:rFonts w:ascii="Times New Roman" w:hAnsi="Times New Roman"/>
          <w:sz w:val="24"/>
          <w:szCs w:val="24"/>
        </w:rPr>
        <w:t>-</w:t>
      </w:r>
      <w:r w:rsidRPr="00D35D0F">
        <w:rPr>
          <w:rFonts w:ascii="Times New Roman" w:hAnsi="Times New Roman"/>
          <w:sz w:val="24"/>
          <w:szCs w:val="24"/>
        </w:rPr>
        <w:t xml:space="preserve">11 классы) - </w:t>
      </w:r>
      <w:r>
        <w:rPr>
          <w:rFonts w:ascii="Times New Roman" w:hAnsi="Times New Roman"/>
          <w:sz w:val="24"/>
          <w:szCs w:val="24"/>
        </w:rPr>
        <w:t>934</w:t>
      </w:r>
      <w:r w:rsidRPr="00D35D0F">
        <w:rPr>
          <w:rFonts w:ascii="Times New Roman" w:hAnsi="Times New Roman"/>
          <w:sz w:val="24"/>
          <w:szCs w:val="24"/>
        </w:rPr>
        <w:t xml:space="preserve"> обучающихся.</w:t>
      </w:r>
    </w:p>
    <w:p w:rsidR="00DB31F7" w:rsidRDefault="00DB31F7" w:rsidP="00FC41B0">
      <w:pPr>
        <w:ind w:firstLine="426"/>
        <w:rPr>
          <w:rFonts w:cs="Times New Roman"/>
          <w:szCs w:val="24"/>
          <w:shd w:val="clear" w:color="auto" w:fill="FFFFFF"/>
        </w:rPr>
      </w:pPr>
      <w:r w:rsidRPr="000A404E">
        <w:rPr>
          <w:rFonts w:cs="Times New Roman"/>
          <w:szCs w:val="24"/>
          <w:shd w:val="clear" w:color="auto" w:fill="FFFFFF"/>
        </w:rPr>
        <w:t xml:space="preserve">В сравнении </w:t>
      </w:r>
      <w:r>
        <w:rPr>
          <w:rFonts w:cs="Times New Roman"/>
          <w:szCs w:val="24"/>
          <w:shd w:val="clear" w:color="auto" w:fill="FFFFFF"/>
        </w:rPr>
        <w:t>с предыдущим годом данные показатели увеличились:</w:t>
      </w:r>
    </w:p>
    <w:p w:rsidR="00FC41B0" w:rsidRDefault="00FC41B0" w:rsidP="00FC41B0">
      <w:pPr>
        <w:ind w:firstLine="426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>Таблица 4.  Численность обучающихся по уровням образования.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066"/>
        <w:gridCol w:w="1353"/>
        <w:gridCol w:w="1134"/>
        <w:gridCol w:w="1134"/>
        <w:gridCol w:w="1134"/>
      </w:tblGrid>
      <w:tr w:rsidR="00DB31F7" w:rsidTr="00B47D19">
        <w:tc>
          <w:tcPr>
            <w:tcW w:w="0" w:type="auto"/>
          </w:tcPr>
          <w:p w:rsidR="00DB31F7" w:rsidRDefault="00FC41B0" w:rsidP="00DB31F7">
            <w:pPr>
              <w:jc w:val="center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Уровень образования</w:t>
            </w:r>
          </w:p>
        </w:tc>
        <w:tc>
          <w:tcPr>
            <w:tcW w:w="1353" w:type="dxa"/>
          </w:tcPr>
          <w:p w:rsidR="00DB31F7" w:rsidRDefault="00DB31F7" w:rsidP="00FC41B0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2014 год</w:t>
            </w:r>
          </w:p>
        </w:tc>
        <w:tc>
          <w:tcPr>
            <w:tcW w:w="1134" w:type="dxa"/>
          </w:tcPr>
          <w:p w:rsidR="00DB31F7" w:rsidRDefault="00DB31F7" w:rsidP="00FC41B0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2015 год</w:t>
            </w:r>
          </w:p>
        </w:tc>
        <w:tc>
          <w:tcPr>
            <w:tcW w:w="1134" w:type="dxa"/>
          </w:tcPr>
          <w:p w:rsidR="00DB31F7" w:rsidRDefault="00DB31F7" w:rsidP="00FC41B0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2016 год</w:t>
            </w:r>
          </w:p>
        </w:tc>
        <w:tc>
          <w:tcPr>
            <w:tcW w:w="1134" w:type="dxa"/>
          </w:tcPr>
          <w:p w:rsidR="00DB31F7" w:rsidRDefault="00DB31F7" w:rsidP="00FC41B0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2017 год</w:t>
            </w:r>
          </w:p>
        </w:tc>
      </w:tr>
      <w:tr w:rsidR="00DB31F7" w:rsidTr="00B47D19">
        <w:tc>
          <w:tcPr>
            <w:tcW w:w="0" w:type="auto"/>
          </w:tcPr>
          <w:p w:rsidR="00DB31F7" w:rsidRDefault="00FC41B0" w:rsidP="00FC41B0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</w:rPr>
              <w:t>Начальное</w:t>
            </w:r>
            <w:r w:rsidR="00DB31F7" w:rsidRPr="00D35D0F">
              <w:rPr>
                <w:rFonts w:cs="Times New Roman"/>
                <w:szCs w:val="24"/>
              </w:rPr>
              <w:t xml:space="preserve"> обще</w:t>
            </w:r>
            <w:r>
              <w:rPr>
                <w:rFonts w:cs="Times New Roman"/>
                <w:szCs w:val="24"/>
              </w:rPr>
              <w:t xml:space="preserve">е </w:t>
            </w:r>
            <w:r w:rsidR="00DB31F7" w:rsidRPr="00D35D0F">
              <w:rPr>
                <w:rFonts w:cs="Times New Roman"/>
                <w:szCs w:val="24"/>
              </w:rPr>
              <w:t>(1-4 классы)</w:t>
            </w:r>
          </w:p>
        </w:tc>
        <w:tc>
          <w:tcPr>
            <w:tcW w:w="1353" w:type="dxa"/>
          </w:tcPr>
          <w:p w:rsidR="00DB31F7" w:rsidRDefault="00DB31F7" w:rsidP="00FC41B0">
            <w:pPr>
              <w:ind w:firstLine="0"/>
              <w:jc w:val="center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3825</w:t>
            </w:r>
          </w:p>
        </w:tc>
        <w:tc>
          <w:tcPr>
            <w:tcW w:w="1134" w:type="dxa"/>
          </w:tcPr>
          <w:p w:rsidR="00DB31F7" w:rsidRDefault="00FC41B0" w:rsidP="00FC41B0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 xml:space="preserve">    </w:t>
            </w:r>
            <w:r w:rsidR="00DB31F7">
              <w:rPr>
                <w:rFonts w:cs="Times New Roman"/>
                <w:szCs w:val="24"/>
                <w:shd w:val="clear" w:color="auto" w:fill="FFFFFF"/>
              </w:rPr>
              <w:t>3985</w:t>
            </w:r>
          </w:p>
        </w:tc>
        <w:tc>
          <w:tcPr>
            <w:tcW w:w="1134" w:type="dxa"/>
          </w:tcPr>
          <w:p w:rsidR="00DB31F7" w:rsidRDefault="00FC41B0" w:rsidP="00FC41B0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 xml:space="preserve">    </w:t>
            </w:r>
            <w:r w:rsidR="00DB31F7">
              <w:rPr>
                <w:rFonts w:cs="Times New Roman"/>
                <w:szCs w:val="24"/>
                <w:shd w:val="clear" w:color="auto" w:fill="FFFFFF"/>
              </w:rPr>
              <w:t>4186</w:t>
            </w:r>
          </w:p>
        </w:tc>
        <w:tc>
          <w:tcPr>
            <w:tcW w:w="1134" w:type="dxa"/>
          </w:tcPr>
          <w:p w:rsidR="00DB31F7" w:rsidRDefault="00FC41B0" w:rsidP="00FC41B0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 xml:space="preserve">    </w:t>
            </w:r>
            <w:r w:rsidR="00DB31F7">
              <w:rPr>
                <w:rFonts w:cs="Times New Roman"/>
                <w:szCs w:val="24"/>
                <w:shd w:val="clear" w:color="auto" w:fill="FFFFFF"/>
              </w:rPr>
              <w:t>4311</w:t>
            </w:r>
          </w:p>
        </w:tc>
      </w:tr>
      <w:tr w:rsidR="00DB31F7" w:rsidTr="00B47D19">
        <w:tc>
          <w:tcPr>
            <w:tcW w:w="0" w:type="auto"/>
          </w:tcPr>
          <w:p w:rsidR="00DB31F7" w:rsidRDefault="00DB31F7" w:rsidP="00FC41B0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  <w:r w:rsidRPr="00D35D0F">
              <w:rPr>
                <w:rFonts w:cs="Times New Roman"/>
                <w:szCs w:val="24"/>
              </w:rPr>
              <w:t>Основн</w:t>
            </w:r>
            <w:r w:rsidR="00FC41B0">
              <w:rPr>
                <w:szCs w:val="24"/>
              </w:rPr>
              <w:t>ое общее</w:t>
            </w:r>
            <w:r>
              <w:rPr>
                <w:szCs w:val="24"/>
              </w:rPr>
              <w:t xml:space="preserve"> (5-9 классы)</w:t>
            </w:r>
          </w:p>
        </w:tc>
        <w:tc>
          <w:tcPr>
            <w:tcW w:w="1353" w:type="dxa"/>
          </w:tcPr>
          <w:p w:rsidR="00DB31F7" w:rsidRDefault="00FC41B0" w:rsidP="00FC41B0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 xml:space="preserve">     </w:t>
            </w:r>
            <w:r w:rsidR="00DB31F7">
              <w:rPr>
                <w:rFonts w:cs="Times New Roman"/>
                <w:szCs w:val="24"/>
                <w:shd w:val="clear" w:color="auto" w:fill="FFFFFF"/>
              </w:rPr>
              <w:t>4525</w:t>
            </w:r>
          </w:p>
        </w:tc>
        <w:tc>
          <w:tcPr>
            <w:tcW w:w="1134" w:type="dxa"/>
          </w:tcPr>
          <w:p w:rsidR="00DB31F7" w:rsidRDefault="00FC41B0" w:rsidP="00FC41B0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 xml:space="preserve">    </w:t>
            </w:r>
            <w:r w:rsidR="00DB31F7">
              <w:rPr>
                <w:rFonts w:cs="Times New Roman"/>
                <w:szCs w:val="24"/>
                <w:shd w:val="clear" w:color="auto" w:fill="FFFFFF"/>
              </w:rPr>
              <w:t>4601</w:t>
            </w:r>
          </w:p>
        </w:tc>
        <w:tc>
          <w:tcPr>
            <w:tcW w:w="1134" w:type="dxa"/>
          </w:tcPr>
          <w:p w:rsidR="00DB31F7" w:rsidRDefault="00FC41B0" w:rsidP="00FC41B0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 xml:space="preserve">    </w:t>
            </w:r>
            <w:r w:rsidR="00DB31F7">
              <w:rPr>
                <w:rFonts w:cs="Times New Roman"/>
                <w:szCs w:val="24"/>
                <w:shd w:val="clear" w:color="auto" w:fill="FFFFFF"/>
              </w:rPr>
              <w:t>4456</w:t>
            </w:r>
          </w:p>
        </w:tc>
        <w:tc>
          <w:tcPr>
            <w:tcW w:w="1134" w:type="dxa"/>
          </w:tcPr>
          <w:p w:rsidR="00DB31F7" w:rsidRDefault="00FC41B0" w:rsidP="00FC41B0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 xml:space="preserve">    </w:t>
            </w:r>
            <w:r w:rsidR="00DB31F7">
              <w:rPr>
                <w:rFonts w:cs="Times New Roman"/>
                <w:szCs w:val="24"/>
                <w:shd w:val="clear" w:color="auto" w:fill="FFFFFF"/>
              </w:rPr>
              <w:t>4445</w:t>
            </w:r>
          </w:p>
        </w:tc>
      </w:tr>
      <w:tr w:rsidR="00DB31F7" w:rsidTr="00B47D19">
        <w:tc>
          <w:tcPr>
            <w:tcW w:w="0" w:type="auto"/>
          </w:tcPr>
          <w:p w:rsidR="00DB31F7" w:rsidRDefault="00FC41B0" w:rsidP="00FC41B0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</w:rPr>
              <w:t>Среднее</w:t>
            </w:r>
            <w:r w:rsidR="00DB31F7" w:rsidRPr="00D35D0F">
              <w:rPr>
                <w:rFonts w:cs="Times New Roman"/>
                <w:szCs w:val="24"/>
              </w:rPr>
              <w:t xml:space="preserve"> обще</w:t>
            </w:r>
            <w:r>
              <w:rPr>
                <w:rFonts w:cs="Times New Roman"/>
                <w:szCs w:val="24"/>
              </w:rPr>
              <w:t>е</w:t>
            </w:r>
            <w:r w:rsidR="00DB31F7" w:rsidRPr="00D35D0F">
              <w:rPr>
                <w:rFonts w:cs="Times New Roman"/>
                <w:szCs w:val="24"/>
              </w:rPr>
              <w:t xml:space="preserve"> (10</w:t>
            </w:r>
            <w:r w:rsidR="00DB31F7">
              <w:rPr>
                <w:szCs w:val="24"/>
              </w:rPr>
              <w:t>-</w:t>
            </w:r>
            <w:r w:rsidR="00DB31F7" w:rsidRPr="00D35D0F">
              <w:rPr>
                <w:rFonts w:cs="Times New Roman"/>
                <w:szCs w:val="24"/>
              </w:rPr>
              <w:t>11 классы)</w:t>
            </w:r>
          </w:p>
        </w:tc>
        <w:tc>
          <w:tcPr>
            <w:tcW w:w="1353" w:type="dxa"/>
          </w:tcPr>
          <w:p w:rsidR="00DB31F7" w:rsidRDefault="00FC41B0" w:rsidP="00FC41B0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 xml:space="preserve">      </w:t>
            </w:r>
            <w:r w:rsidR="00DB31F7">
              <w:rPr>
                <w:rFonts w:cs="Times New Roman"/>
                <w:szCs w:val="24"/>
                <w:shd w:val="clear" w:color="auto" w:fill="FFFFFF"/>
              </w:rPr>
              <w:t>755</w:t>
            </w:r>
          </w:p>
        </w:tc>
        <w:tc>
          <w:tcPr>
            <w:tcW w:w="1134" w:type="dxa"/>
          </w:tcPr>
          <w:p w:rsidR="00DB31F7" w:rsidRDefault="00FC41B0" w:rsidP="00FC41B0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 xml:space="preserve">     </w:t>
            </w:r>
            <w:r w:rsidR="00DB31F7">
              <w:rPr>
                <w:rFonts w:cs="Times New Roman"/>
                <w:szCs w:val="24"/>
                <w:shd w:val="clear" w:color="auto" w:fill="FFFFFF"/>
              </w:rPr>
              <w:t>800</w:t>
            </w:r>
          </w:p>
        </w:tc>
        <w:tc>
          <w:tcPr>
            <w:tcW w:w="1134" w:type="dxa"/>
          </w:tcPr>
          <w:p w:rsidR="00DB31F7" w:rsidRDefault="00FC41B0" w:rsidP="00FC41B0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 xml:space="preserve">    </w:t>
            </w:r>
            <w:r w:rsidR="00DB31F7">
              <w:rPr>
                <w:rFonts w:cs="Times New Roman"/>
                <w:szCs w:val="24"/>
                <w:shd w:val="clear" w:color="auto" w:fill="FFFFFF"/>
              </w:rPr>
              <w:t>936</w:t>
            </w:r>
          </w:p>
        </w:tc>
        <w:tc>
          <w:tcPr>
            <w:tcW w:w="1134" w:type="dxa"/>
          </w:tcPr>
          <w:p w:rsidR="00DB31F7" w:rsidRDefault="00FC41B0" w:rsidP="00FC41B0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 xml:space="preserve">     </w:t>
            </w:r>
            <w:r w:rsidR="00DB31F7">
              <w:rPr>
                <w:rFonts w:cs="Times New Roman"/>
                <w:szCs w:val="24"/>
                <w:shd w:val="clear" w:color="auto" w:fill="FFFFFF"/>
              </w:rPr>
              <w:t>934</w:t>
            </w:r>
          </w:p>
        </w:tc>
      </w:tr>
    </w:tbl>
    <w:p w:rsidR="00DB31F7" w:rsidRPr="000A404E" w:rsidRDefault="00DB31F7" w:rsidP="00DB31F7">
      <w:pPr>
        <w:ind w:firstLine="426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 xml:space="preserve"> </w:t>
      </w:r>
    </w:p>
    <w:p w:rsidR="00DB31F7" w:rsidRDefault="00DB31F7" w:rsidP="00DB31F7">
      <w:pPr>
        <w:rPr>
          <w:rFonts w:cs="Times New Roman"/>
          <w:b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28574" cy="2867891"/>
            <wp:effectExtent l="0" t="0" r="15240" b="889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DB31F7" w:rsidRDefault="00FC41B0" w:rsidP="00FC41B0">
      <w:pPr>
        <w:ind w:firstLine="426"/>
        <w:rPr>
          <w:rFonts w:cs="Times New Roman"/>
          <w:szCs w:val="24"/>
          <w:shd w:val="clear" w:color="auto" w:fill="FFFFFF"/>
        </w:rPr>
      </w:pPr>
      <w:r w:rsidRPr="00FC41B0">
        <w:rPr>
          <w:rFonts w:cs="Times New Roman"/>
          <w:szCs w:val="24"/>
          <w:shd w:val="clear" w:color="auto" w:fill="FFFFFF"/>
        </w:rPr>
        <w:t>Рисунок 31.</w:t>
      </w:r>
      <w:r>
        <w:rPr>
          <w:rFonts w:cs="Times New Roman"/>
          <w:szCs w:val="24"/>
          <w:shd w:val="clear" w:color="auto" w:fill="FFFFFF"/>
        </w:rPr>
        <w:t xml:space="preserve"> Численность обучающихся по уровням образования</w:t>
      </w:r>
    </w:p>
    <w:p w:rsidR="00DB31F7" w:rsidRPr="00930BB1" w:rsidRDefault="00DB31F7" w:rsidP="00DB31F7">
      <w:pPr>
        <w:ind w:firstLine="426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 xml:space="preserve">Наполняемость классов по уровням общего образования остается </w:t>
      </w:r>
      <w:r w:rsidR="00FC41B0">
        <w:rPr>
          <w:rFonts w:cs="Times New Roman"/>
          <w:szCs w:val="24"/>
          <w:shd w:val="clear" w:color="auto" w:fill="FFFFFF"/>
        </w:rPr>
        <w:t xml:space="preserve"> относительно </w:t>
      </w:r>
      <w:r>
        <w:rPr>
          <w:rFonts w:cs="Times New Roman"/>
          <w:szCs w:val="24"/>
          <w:shd w:val="clear" w:color="auto" w:fill="FFFFFF"/>
        </w:rPr>
        <w:t>стабильной на протяжении нескольких лет.</w:t>
      </w:r>
      <w:r w:rsidR="00DC015A">
        <w:rPr>
          <w:rFonts w:cs="Times New Roman"/>
          <w:szCs w:val="24"/>
          <w:shd w:val="clear" w:color="auto" w:fill="FFFFFF"/>
        </w:rPr>
        <w:t xml:space="preserve"> Средняя наполняемость составляет 14,7 человека. </w:t>
      </w:r>
    </w:p>
    <w:p w:rsidR="00DB31F7" w:rsidRPr="00D35D0F" w:rsidRDefault="00DB31F7" w:rsidP="00DB31F7">
      <w:pPr>
        <w:ind w:firstLine="426"/>
        <w:rPr>
          <w:rFonts w:cs="Times New Roman"/>
          <w:b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813425" cy="2683823"/>
            <wp:effectExtent l="0" t="0" r="15875" b="254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DB31F7" w:rsidRDefault="00FC41B0" w:rsidP="00DB31F7">
      <w:pPr>
        <w:ind w:firstLine="426"/>
        <w:rPr>
          <w:rFonts w:cs="Times New Roman"/>
          <w:szCs w:val="24"/>
          <w:shd w:val="clear" w:color="auto" w:fill="FFFFFF"/>
        </w:rPr>
      </w:pPr>
      <w:r w:rsidRPr="00FC41B0">
        <w:rPr>
          <w:rFonts w:cs="Times New Roman"/>
          <w:szCs w:val="24"/>
          <w:shd w:val="clear" w:color="auto" w:fill="FFFFFF"/>
        </w:rPr>
        <w:t xml:space="preserve">Рисунок 32. </w:t>
      </w:r>
      <w:r>
        <w:rPr>
          <w:rFonts w:cs="Times New Roman"/>
          <w:szCs w:val="24"/>
          <w:shd w:val="clear" w:color="auto" w:fill="FFFFFF"/>
        </w:rPr>
        <w:t>Н</w:t>
      </w:r>
      <w:r w:rsidR="00597484">
        <w:rPr>
          <w:rFonts w:cs="Times New Roman"/>
          <w:szCs w:val="24"/>
          <w:shd w:val="clear" w:color="auto" w:fill="FFFFFF"/>
        </w:rPr>
        <w:t>аполняемость классов по уровням общего образования.</w:t>
      </w:r>
    </w:p>
    <w:p w:rsidR="00B47D19" w:rsidRPr="003A3863" w:rsidRDefault="00826BA8" w:rsidP="003A3863">
      <w:pPr>
        <w:ind w:firstLine="426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 xml:space="preserve">Наполняемость классов  имеет  очень сильный разброс в числовом выражении (в зависимости от  расположения ОО). Так, в городских ОО наполняемость колеблется от 15,1 человека (МКОУ Шиткинская СОШ)  до 27,2 человек (МКОУ СОШ № 1 г. Тайшета). Тогда как в </w:t>
      </w:r>
      <w:proofErr w:type="gramStart"/>
      <w:r>
        <w:rPr>
          <w:rFonts w:cs="Times New Roman"/>
          <w:szCs w:val="24"/>
          <w:shd w:val="clear" w:color="auto" w:fill="FFFFFF"/>
        </w:rPr>
        <w:t>сельских</w:t>
      </w:r>
      <w:proofErr w:type="gramEnd"/>
      <w:r>
        <w:rPr>
          <w:rFonts w:cs="Times New Roman"/>
          <w:szCs w:val="24"/>
          <w:shd w:val="clear" w:color="auto" w:fill="FFFFFF"/>
        </w:rPr>
        <w:t xml:space="preserve">  ОО данный диапазон составляет от 2,7 (МКОУ «Облепихинская ООШ») до 15,7 (МКОУ </w:t>
      </w:r>
      <w:proofErr w:type="spellStart"/>
      <w:r>
        <w:rPr>
          <w:rFonts w:cs="Times New Roman"/>
          <w:szCs w:val="24"/>
          <w:shd w:val="clear" w:color="auto" w:fill="FFFFFF"/>
        </w:rPr>
        <w:t>Шелеховская</w:t>
      </w:r>
      <w:proofErr w:type="spellEnd"/>
      <w:r>
        <w:rPr>
          <w:rFonts w:cs="Times New Roman"/>
          <w:szCs w:val="24"/>
          <w:shd w:val="clear" w:color="auto" w:fill="FFFFFF"/>
        </w:rPr>
        <w:t xml:space="preserve"> СОШ)</w:t>
      </w:r>
      <w:r w:rsidR="003A3863">
        <w:rPr>
          <w:rFonts w:cs="Times New Roman"/>
          <w:szCs w:val="24"/>
          <w:shd w:val="clear" w:color="auto" w:fill="FFFFFF"/>
        </w:rPr>
        <w:t xml:space="preserve">. </w:t>
      </w:r>
    </w:p>
    <w:p w:rsidR="00DB31F7" w:rsidRPr="00990A59" w:rsidRDefault="00DB31F7" w:rsidP="00F32B5A">
      <w:pPr>
        <w:ind w:firstLine="426"/>
        <w:rPr>
          <w:rFonts w:cs="Times New Roman"/>
          <w:szCs w:val="24"/>
          <w:shd w:val="clear" w:color="auto" w:fill="FFFFFF"/>
        </w:rPr>
      </w:pPr>
      <w:r w:rsidRPr="00D35D0F">
        <w:rPr>
          <w:rFonts w:cs="Times New Roman"/>
          <w:szCs w:val="24"/>
          <w:shd w:val="clear" w:color="auto" w:fill="FFFFFF"/>
        </w:rPr>
        <w:t xml:space="preserve"> Организация обучения в </w:t>
      </w:r>
      <w:r w:rsidR="00104D42">
        <w:rPr>
          <w:rFonts w:cs="Times New Roman"/>
          <w:szCs w:val="24"/>
          <w:shd w:val="clear" w:color="auto" w:fill="FFFFFF"/>
        </w:rPr>
        <w:t xml:space="preserve">две </w:t>
      </w:r>
      <w:r w:rsidRPr="00D35D0F">
        <w:rPr>
          <w:rFonts w:cs="Times New Roman"/>
          <w:szCs w:val="24"/>
          <w:shd w:val="clear" w:color="auto" w:fill="FFFFFF"/>
        </w:rPr>
        <w:t>смен</w:t>
      </w:r>
      <w:r w:rsidR="00104D42">
        <w:rPr>
          <w:rFonts w:cs="Times New Roman"/>
          <w:szCs w:val="24"/>
          <w:shd w:val="clear" w:color="auto" w:fill="FFFFFF"/>
        </w:rPr>
        <w:t>ы</w:t>
      </w:r>
      <w:r w:rsidRPr="00D35D0F">
        <w:rPr>
          <w:rFonts w:cs="Times New Roman"/>
          <w:szCs w:val="24"/>
          <w:shd w:val="clear" w:color="auto" w:fill="FFFFFF"/>
        </w:rPr>
        <w:t xml:space="preserve"> связана с состоянием образовательных организаций Тайшетского района, которые не соответствуют необходимым требованиям: здания</w:t>
      </w:r>
      <w:r w:rsidRPr="00990A59">
        <w:rPr>
          <w:rFonts w:cs="Times New Roman"/>
          <w:szCs w:val="24"/>
          <w:shd w:val="clear" w:color="auto" w:fill="FFFFFF"/>
        </w:rPr>
        <w:t xml:space="preserve"> требуют капитального ремонта, не имеют всех видов благоустройства, сохраняются здания школ, </w:t>
      </w:r>
      <w:r w:rsidRPr="00990A59">
        <w:rPr>
          <w:rFonts w:cs="Times New Roman"/>
          <w:szCs w:val="24"/>
          <w:shd w:val="clear" w:color="auto" w:fill="FFFFFF"/>
        </w:rPr>
        <w:lastRenderedPageBreak/>
        <w:t>спроектированные и построенные в середине прошлого века и даже существенно раньше, которые не отвечают требованиям качества школьных инфраструктур, критериям комфорта и безопасности. Кроме того, используются школьные здания с уровнем износа 50–70</w:t>
      </w:r>
      <w:r w:rsidR="00F32B5A">
        <w:rPr>
          <w:rFonts w:cs="Times New Roman"/>
          <w:szCs w:val="24"/>
          <w:shd w:val="clear" w:color="auto" w:fill="FFFFFF"/>
        </w:rPr>
        <w:t>%</w:t>
      </w:r>
      <w:r w:rsidRPr="00990A59">
        <w:rPr>
          <w:rFonts w:cs="Times New Roman"/>
          <w:szCs w:val="24"/>
          <w:shd w:val="clear" w:color="auto" w:fill="FFFFFF"/>
        </w:rPr>
        <w:t>.</w:t>
      </w:r>
    </w:p>
    <w:p w:rsidR="00DB31F7" w:rsidRDefault="00DB31F7" w:rsidP="00DB31F7">
      <w:pPr>
        <w:ind w:firstLine="426"/>
        <w:rPr>
          <w:rFonts w:cs="Times New Roman"/>
          <w:szCs w:val="24"/>
          <w:shd w:val="clear" w:color="auto" w:fill="FFFFFF"/>
        </w:rPr>
      </w:pPr>
      <w:r w:rsidRPr="00990A59">
        <w:rPr>
          <w:rFonts w:cs="Times New Roman"/>
          <w:szCs w:val="24"/>
          <w:shd w:val="clear" w:color="auto" w:fill="FFFFFF"/>
        </w:rPr>
        <w:t>Для перехода на первую смену необходимо проведение капитальных ремонтов, строительство новых школ или пристроек к существующим школьным зданиям.</w:t>
      </w:r>
    </w:p>
    <w:p w:rsidR="00DB31F7" w:rsidRDefault="00DB31F7" w:rsidP="00DB31F7">
      <w:pPr>
        <w:ind w:firstLine="426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>Также полный переход на занятия в одну смену затруднен по нескольким причинам: нехватка учителей, недостаточно классных комнат, оборудованных для обучающихся начальных классов.</w:t>
      </w:r>
    </w:p>
    <w:p w:rsidR="00DB31F7" w:rsidRDefault="00F32B5A" w:rsidP="00DB31F7">
      <w:pPr>
        <w:ind w:firstLine="426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>Не</w:t>
      </w:r>
      <w:r w:rsidR="00DB31F7">
        <w:rPr>
          <w:rFonts w:cs="Times New Roman"/>
          <w:szCs w:val="24"/>
          <w:shd w:val="clear" w:color="auto" w:fill="FFFFFF"/>
        </w:rPr>
        <w:t>смотря на имеющиеся сложности</w:t>
      </w:r>
      <w:r w:rsidR="00104D42">
        <w:rPr>
          <w:rFonts w:cs="Times New Roman"/>
          <w:szCs w:val="24"/>
          <w:shd w:val="clear" w:color="auto" w:fill="FFFFFF"/>
        </w:rPr>
        <w:t xml:space="preserve">, </w:t>
      </w:r>
      <w:r w:rsidR="00DB31F7">
        <w:rPr>
          <w:rFonts w:cs="Times New Roman"/>
          <w:szCs w:val="24"/>
          <w:shd w:val="clear" w:color="auto" w:fill="FFFFFF"/>
        </w:rPr>
        <w:t xml:space="preserve"> количество обучающихся во вторую смену снижается, в 2017 года данный показатель составил 16,9% (11 образовательных организаций, 1646 обучающихся), в сравнении с 2016 годом уменьшение обучающихся, обучающихся во вторую смену составило на 3,11%.</w:t>
      </w:r>
    </w:p>
    <w:p w:rsidR="00DB31F7" w:rsidRPr="00990A59" w:rsidRDefault="00DB31F7" w:rsidP="00DB31F7">
      <w:pPr>
        <w:ind w:firstLine="426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>Согласно требований к организации образовательной деятельности и режиму дня, учебные занятия обучающихся с ОВЗ организуются в первую смену.</w:t>
      </w:r>
    </w:p>
    <w:p w:rsidR="00DB31F7" w:rsidRDefault="00DB31F7" w:rsidP="00DB31F7">
      <w:pPr>
        <w:ind w:firstLine="426"/>
        <w:rPr>
          <w:rFonts w:cs="Times New Roman"/>
          <w:szCs w:val="24"/>
        </w:rPr>
      </w:pPr>
    </w:p>
    <w:p w:rsidR="00DB31F7" w:rsidRDefault="00DB31F7" w:rsidP="00DB31F7">
      <w:pPr>
        <w:ind w:firstLine="426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51855" cy="3916393"/>
            <wp:effectExtent l="0" t="0" r="10795" b="825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DB31F7" w:rsidRDefault="00F32B5A" w:rsidP="00DB31F7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>Рисунок 33. Доля обучающихся по сменам обучения.</w:t>
      </w:r>
    </w:p>
    <w:p w:rsidR="00DB31F7" w:rsidRPr="00990A59" w:rsidRDefault="00DB31F7" w:rsidP="00DB31F7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>С</w:t>
      </w:r>
      <w:r w:rsidRPr="00990A59">
        <w:rPr>
          <w:rFonts w:cs="Times New Roman"/>
          <w:szCs w:val="24"/>
        </w:rPr>
        <w:t xml:space="preserve">ложности </w:t>
      </w:r>
      <w:r>
        <w:rPr>
          <w:rFonts w:cs="Times New Roman"/>
          <w:szCs w:val="24"/>
        </w:rPr>
        <w:t>обучения во вторую смену создают проблемы и для охвата дополнительным образование</w:t>
      </w:r>
      <w:r w:rsidR="00F32B5A">
        <w:rPr>
          <w:rFonts w:cs="Times New Roman"/>
          <w:szCs w:val="24"/>
        </w:rPr>
        <w:t>м</w:t>
      </w:r>
      <w:r>
        <w:rPr>
          <w:rFonts w:cs="Times New Roman"/>
          <w:szCs w:val="24"/>
        </w:rPr>
        <w:t xml:space="preserve"> обучающихся</w:t>
      </w:r>
      <w:r w:rsidRPr="00990A59">
        <w:rPr>
          <w:rFonts w:cs="Times New Roman"/>
          <w:szCs w:val="24"/>
        </w:rPr>
        <w:t xml:space="preserve">, секций и кружков, осуществляющих свою деятельность в первой половине дня, крайне мало, а в некоторых населенных пунктах секций и кружков, </w:t>
      </w:r>
      <w:r w:rsidRPr="00990A59">
        <w:rPr>
          <w:rFonts w:cs="Times New Roman"/>
          <w:szCs w:val="24"/>
        </w:rPr>
        <w:lastRenderedPageBreak/>
        <w:t>работающих в утренние часы, не существует в принципе. В результате, школьник, обучающийся во вторую смену, лишен права выбора и не имеет возможности развиваться творчески в тех направлениях, к которым имеет склонности,</w:t>
      </w:r>
      <w:r>
        <w:rPr>
          <w:rFonts w:cs="Times New Roman"/>
          <w:szCs w:val="24"/>
        </w:rPr>
        <w:t xml:space="preserve"> </w:t>
      </w:r>
      <w:r w:rsidRPr="00990A59">
        <w:rPr>
          <w:rFonts w:cs="Times New Roman"/>
          <w:szCs w:val="24"/>
        </w:rPr>
        <w:t>способности.</w:t>
      </w:r>
    </w:p>
    <w:p w:rsidR="00AA5181" w:rsidRDefault="00AA5181" w:rsidP="00AA5181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>Таким образом, в ОО н</w:t>
      </w:r>
      <w:r w:rsidR="00DB31F7" w:rsidRPr="00AA5181">
        <w:rPr>
          <w:rFonts w:cs="Times New Roman"/>
          <w:szCs w:val="24"/>
        </w:rPr>
        <w:t>аблюдается поэтапный переход на односменное обучение в общеобразовательных учреждениях</w:t>
      </w:r>
    </w:p>
    <w:p w:rsidR="00DB31F7" w:rsidRPr="00003D44" w:rsidRDefault="00AA5181" w:rsidP="00AA5181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Приоритетными </w:t>
      </w:r>
      <w:r w:rsidR="00DB31F7" w:rsidRPr="00003D44">
        <w:rPr>
          <w:rFonts w:cs="Times New Roman"/>
          <w:szCs w:val="24"/>
        </w:rPr>
        <w:t xml:space="preserve"> направления</w:t>
      </w:r>
      <w:r>
        <w:rPr>
          <w:rFonts w:cs="Times New Roman"/>
          <w:szCs w:val="24"/>
        </w:rPr>
        <w:t xml:space="preserve">ми </w:t>
      </w:r>
      <w:r w:rsidR="00DB31F7" w:rsidRPr="00003D44">
        <w:rPr>
          <w:rFonts w:cs="Times New Roman"/>
          <w:szCs w:val="24"/>
        </w:rPr>
        <w:t xml:space="preserve"> работы</w:t>
      </w:r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остаются на следующий год остаются</w:t>
      </w:r>
      <w:proofErr w:type="gramEnd"/>
      <w:r w:rsidR="00DB31F7" w:rsidRPr="00003D44">
        <w:rPr>
          <w:rFonts w:cs="Times New Roman"/>
          <w:szCs w:val="24"/>
        </w:rPr>
        <w:t xml:space="preserve">: </w:t>
      </w:r>
    </w:p>
    <w:p w:rsidR="00DB31F7" w:rsidRPr="00003D44" w:rsidRDefault="00DB31F7" w:rsidP="00AA5181">
      <w:pPr>
        <w:ind w:left="709" w:hanging="283"/>
        <w:rPr>
          <w:rFonts w:cs="Times New Roman"/>
          <w:szCs w:val="24"/>
        </w:rPr>
      </w:pPr>
      <w:r>
        <w:rPr>
          <w:rFonts w:cs="Times New Roman"/>
          <w:szCs w:val="24"/>
        </w:rPr>
        <w:t>1. В</w:t>
      </w:r>
      <w:r w:rsidRPr="00003D44">
        <w:rPr>
          <w:rFonts w:cs="Times New Roman"/>
          <w:szCs w:val="24"/>
        </w:rPr>
        <w:t>ыполнение требований ФГОС НОО и основного общего образования в части достижения планируемых результатов освоения основной образовательной программы;</w:t>
      </w:r>
    </w:p>
    <w:p w:rsidR="00DB31F7" w:rsidRDefault="00DB31F7" w:rsidP="00AA5181">
      <w:pPr>
        <w:ind w:left="709" w:hanging="283"/>
        <w:rPr>
          <w:rFonts w:cs="Times New Roman"/>
          <w:szCs w:val="24"/>
        </w:rPr>
      </w:pPr>
      <w:r>
        <w:rPr>
          <w:rFonts w:cs="Times New Roman"/>
          <w:szCs w:val="24"/>
        </w:rPr>
        <w:t>2. У</w:t>
      </w:r>
      <w:r w:rsidRPr="00003D44">
        <w:rPr>
          <w:rFonts w:cs="Times New Roman"/>
          <w:szCs w:val="24"/>
        </w:rPr>
        <w:t>величение доли школьников, обучающихся в первую смену.</w:t>
      </w:r>
    </w:p>
    <w:p w:rsidR="00AA5181" w:rsidRPr="00AA5181" w:rsidRDefault="00AA5181" w:rsidP="00AA5181">
      <w:pPr>
        <w:ind w:firstLine="708"/>
        <w:rPr>
          <w:szCs w:val="24"/>
        </w:rPr>
      </w:pPr>
      <w:r w:rsidRPr="00AA5181">
        <w:rPr>
          <w:szCs w:val="24"/>
        </w:rPr>
        <w:t>Подвоз 408 учащихся (2016 г. – 409, 2015 г. – 427) к образовательным организациям и обратно осуществляется из 33 населенных пунктов (в 2016 г. – 35, в 2015 - 34) в 16 образовательных организаци</w:t>
      </w:r>
      <w:r w:rsidR="00EB6E3B">
        <w:rPr>
          <w:szCs w:val="24"/>
        </w:rPr>
        <w:t>ях</w:t>
      </w:r>
      <w:r w:rsidRPr="00AA5181">
        <w:rPr>
          <w:szCs w:val="24"/>
        </w:rPr>
        <w:t xml:space="preserve">. Ежедневно подвозится к образовательным организациям 372 учащихся, еженедельно подвозится 36 учащихся к 2 пришкольным интернатам в МКОУ Березовской СОШ и МКОУ Рождественской СОШ. Охвачено подвозом 100% нуждающихся в подвозе учащихся образовательных организаций. Задействовано 22 единицы школьного автотранспорта (в 2016 г. - 22, в 2015 г. - 23). Все школьные автобусы оснащены системой спутниковой навигации и контроля ГЛОНАСС, </w:t>
      </w:r>
      <w:proofErr w:type="spellStart"/>
      <w:r w:rsidRPr="00AA5181">
        <w:rPr>
          <w:szCs w:val="24"/>
        </w:rPr>
        <w:t>тахографами</w:t>
      </w:r>
      <w:proofErr w:type="spellEnd"/>
      <w:r w:rsidRPr="00AA5181">
        <w:rPr>
          <w:szCs w:val="24"/>
        </w:rPr>
        <w:t xml:space="preserve">. </w:t>
      </w:r>
    </w:p>
    <w:p w:rsidR="00AA5181" w:rsidRDefault="00AA5181" w:rsidP="004F1172">
      <w:pPr>
        <w:ind w:firstLine="708"/>
        <w:rPr>
          <w:szCs w:val="24"/>
        </w:rPr>
      </w:pPr>
      <w:r w:rsidRPr="00AA5181">
        <w:rPr>
          <w:szCs w:val="24"/>
        </w:rPr>
        <w:t xml:space="preserve"> Управлением образования проводится целенаправленная работа по повышению доступности общего образования и обеспечения безопасных перевозок, учащихся к образовательным организациям.</w:t>
      </w:r>
    </w:p>
    <w:p w:rsidR="005F25F1" w:rsidRPr="005F25F1" w:rsidRDefault="005F25F1" w:rsidP="005F25F1">
      <w:pPr>
        <w:widowControl w:val="0"/>
        <w:autoSpaceDE w:val="0"/>
        <w:autoSpaceDN w:val="0"/>
        <w:adjustRightInd w:val="0"/>
        <w:ind w:right="-1" w:firstLine="708"/>
      </w:pPr>
      <w:proofErr w:type="gramStart"/>
      <w:r w:rsidRPr="00B15C55">
        <w:t>В 2017 учебном году  180  обучающихся из малообеспеченных семей города Тайшета пользовались бесплатным проездом по городу (кольцевой)</w:t>
      </w:r>
      <w:r>
        <w:rPr>
          <w:color w:val="FF0000"/>
        </w:rPr>
        <w:t xml:space="preserve"> </w:t>
      </w:r>
      <w:r w:rsidRPr="00B15C55">
        <w:t>и 39 человек  - льготным проездом  (</w:t>
      </w:r>
      <w:proofErr w:type="spellStart"/>
      <w:r w:rsidRPr="00B15C55">
        <w:t>Байроновка</w:t>
      </w:r>
      <w:proofErr w:type="spellEnd"/>
      <w:r w:rsidRPr="00B15C55">
        <w:t>, МСО).</w:t>
      </w:r>
      <w:proofErr w:type="gramEnd"/>
      <w:r w:rsidRPr="00387B95">
        <w:rPr>
          <w:color w:val="FF0000"/>
        </w:rPr>
        <w:t xml:space="preserve">  </w:t>
      </w:r>
      <w:r w:rsidRPr="00C00CD6">
        <w:t>Все</w:t>
      </w:r>
      <w:r>
        <w:t xml:space="preserve">го на организацию подвоза в 2017 </w:t>
      </w:r>
      <w:r w:rsidRPr="00C00CD6">
        <w:t xml:space="preserve"> году было затрачено 10 288 365,28 рублей.</w:t>
      </w:r>
    </w:p>
    <w:p w:rsidR="00AA5181" w:rsidRDefault="00AA5181" w:rsidP="00AA5181">
      <w:pPr>
        <w:ind w:firstLine="708"/>
        <w:rPr>
          <w:szCs w:val="24"/>
        </w:rPr>
      </w:pPr>
      <w:r w:rsidRPr="00AA5181">
        <w:rPr>
          <w:szCs w:val="24"/>
        </w:rPr>
        <w:t>Для обеспечения безопасных перевозок школьным автотранспортом в 2018 г. планируется приобретение школьн</w:t>
      </w:r>
      <w:r w:rsidR="00A67B1F">
        <w:rPr>
          <w:szCs w:val="24"/>
        </w:rPr>
        <w:t>ого</w:t>
      </w:r>
      <w:r w:rsidRPr="00AA5181">
        <w:rPr>
          <w:szCs w:val="24"/>
        </w:rPr>
        <w:t xml:space="preserve"> автобус</w:t>
      </w:r>
      <w:r w:rsidR="00A67B1F">
        <w:rPr>
          <w:szCs w:val="24"/>
        </w:rPr>
        <w:t>а</w:t>
      </w:r>
      <w:r w:rsidRPr="00AA5181">
        <w:rPr>
          <w:szCs w:val="24"/>
        </w:rPr>
        <w:t xml:space="preserve"> для МКОУ Венгерской СОШ в связи с окончанием срока эксплуатации, задействованного в подвозе автотранспорта.</w:t>
      </w:r>
    </w:p>
    <w:p w:rsidR="007706A8" w:rsidRDefault="007706A8" w:rsidP="00AA5181">
      <w:pPr>
        <w:ind w:firstLine="708"/>
        <w:rPr>
          <w:szCs w:val="24"/>
        </w:rPr>
      </w:pPr>
      <w:r>
        <w:rPr>
          <w:szCs w:val="24"/>
        </w:rPr>
        <w:t>Углубленное образование в ОО Тайшетского района не реализуется.</w:t>
      </w:r>
    </w:p>
    <w:p w:rsidR="007706A8" w:rsidRDefault="007706A8" w:rsidP="00AA5181">
      <w:pPr>
        <w:ind w:firstLine="708"/>
        <w:rPr>
          <w:szCs w:val="24"/>
        </w:rPr>
      </w:pPr>
      <w:r>
        <w:rPr>
          <w:szCs w:val="24"/>
        </w:rPr>
        <w:t xml:space="preserve">Профильное обучение  в 2017 году реализовано в 4 ОО (МКОУ «СОШ № 85 г. Тайшета», МКОУ СОШ № 2 г. Тайшета, МКОУ </w:t>
      </w:r>
      <w:proofErr w:type="spellStart"/>
      <w:r>
        <w:rPr>
          <w:szCs w:val="24"/>
        </w:rPr>
        <w:t>Квитокской</w:t>
      </w:r>
      <w:proofErr w:type="spellEnd"/>
      <w:r>
        <w:rPr>
          <w:szCs w:val="24"/>
        </w:rPr>
        <w:t xml:space="preserve"> СОШ № 1, МКОУ </w:t>
      </w:r>
      <w:proofErr w:type="spellStart"/>
      <w:r>
        <w:rPr>
          <w:szCs w:val="24"/>
        </w:rPr>
        <w:t>Шиткинской</w:t>
      </w:r>
      <w:proofErr w:type="spellEnd"/>
      <w:r>
        <w:rPr>
          <w:szCs w:val="24"/>
        </w:rPr>
        <w:t xml:space="preserve"> СОШ).  Охвачено 166 человек  (17,8% от общего числа  старшеклассников)  в 8 классах (рисунок 34).</w:t>
      </w:r>
    </w:p>
    <w:p w:rsidR="007706A8" w:rsidRPr="00AA5181" w:rsidRDefault="007706A8" w:rsidP="00AA5181">
      <w:pPr>
        <w:ind w:firstLine="708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4999512" cy="1876301"/>
            <wp:effectExtent l="0" t="0" r="10795" b="1016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DB31F7" w:rsidRDefault="007706A8" w:rsidP="000C7399">
      <w:pPr>
        <w:spacing w:line="276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Рисунок 34. Доля обучающихся 10-11 классов, охваченных профильным обучением. </w:t>
      </w:r>
    </w:p>
    <w:p w:rsidR="00D04B1A" w:rsidRDefault="00D04B1A" w:rsidP="00D04B1A">
      <w:pPr>
        <w:widowControl w:val="0"/>
        <w:autoSpaceDE w:val="0"/>
        <w:autoSpaceDN w:val="0"/>
        <w:adjustRightInd w:val="0"/>
        <w:ind w:right="-1" w:firstLine="708"/>
        <w:rPr>
          <w:rFonts w:cs="Times New Roman"/>
          <w:szCs w:val="24"/>
        </w:rPr>
      </w:pPr>
    </w:p>
    <w:p w:rsidR="00D04B1A" w:rsidRDefault="00D04B1A" w:rsidP="00D04B1A">
      <w:pPr>
        <w:widowControl w:val="0"/>
        <w:autoSpaceDE w:val="0"/>
        <w:autoSpaceDN w:val="0"/>
        <w:adjustRightInd w:val="0"/>
        <w:ind w:right="-1" w:firstLine="708"/>
        <w:rPr>
          <w:rFonts w:cs="Times New Roman"/>
          <w:szCs w:val="24"/>
        </w:rPr>
      </w:pPr>
      <w:r w:rsidRPr="00BC1EBF">
        <w:rPr>
          <w:rFonts w:cs="Times New Roman"/>
          <w:szCs w:val="24"/>
        </w:rPr>
        <w:t>Вовлечение обучающихся в занятость во внеурочное время, дополнительное образование является основой профилактической работы образовательных организаций.</w:t>
      </w:r>
      <w:r>
        <w:rPr>
          <w:rFonts w:cs="Times New Roman"/>
          <w:szCs w:val="24"/>
        </w:rPr>
        <w:t xml:space="preserve"> </w:t>
      </w:r>
      <w:r w:rsidRPr="00BC1EBF">
        <w:rPr>
          <w:rFonts w:cs="Times New Roman"/>
          <w:szCs w:val="24"/>
        </w:rPr>
        <w:t>Управление образование осуществляет деятельность по профилактике правонарушений несовершеннолетних в соответствии с планом мероприятий по реализации</w:t>
      </w:r>
      <w:r>
        <w:rPr>
          <w:rFonts w:cs="Times New Roman"/>
          <w:szCs w:val="24"/>
        </w:rPr>
        <w:t xml:space="preserve"> муниципальной программы муниципального образования «</w:t>
      </w:r>
      <w:proofErr w:type="spellStart"/>
      <w:r>
        <w:rPr>
          <w:rFonts w:cs="Times New Roman"/>
          <w:szCs w:val="24"/>
        </w:rPr>
        <w:t>Тайшетский</w:t>
      </w:r>
      <w:proofErr w:type="spellEnd"/>
      <w:r>
        <w:rPr>
          <w:rFonts w:cs="Times New Roman"/>
          <w:szCs w:val="24"/>
        </w:rPr>
        <w:t xml:space="preserve"> район»</w:t>
      </w:r>
      <w:r w:rsidRPr="00BC1EBF">
        <w:rPr>
          <w:rFonts w:cs="Times New Roman"/>
          <w:szCs w:val="24"/>
        </w:rPr>
        <w:t xml:space="preserve"> «</w:t>
      </w:r>
      <w:r>
        <w:rPr>
          <w:rFonts w:cs="Times New Roman"/>
          <w:szCs w:val="24"/>
        </w:rPr>
        <w:t>П</w:t>
      </w:r>
      <w:r w:rsidRPr="00BC1EBF">
        <w:rPr>
          <w:rFonts w:cs="Times New Roman"/>
          <w:szCs w:val="24"/>
        </w:rPr>
        <w:t>рофилактика правонарушений, обеспечение  общественной безопасности и правонарушений на территории муниципального образования «</w:t>
      </w:r>
      <w:proofErr w:type="spellStart"/>
      <w:r w:rsidRPr="00BC1EBF">
        <w:rPr>
          <w:rFonts w:cs="Times New Roman"/>
          <w:szCs w:val="24"/>
        </w:rPr>
        <w:t>Тайшетский</w:t>
      </w:r>
      <w:proofErr w:type="spellEnd"/>
      <w:r w:rsidRPr="00BC1EBF">
        <w:rPr>
          <w:rFonts w:cs="Times New Roman"/>
          <w:szCs w:val="24"/>
        </w:rPr>
        <w:t xml:space="preserve"> район» на 2018-2020 годы</w:t>
      </w:r>
      <w:r>
        <w:rPr>
          <w:rFonts w:cs="Times New Roman"/>
          <w:szCs w:val="24"/>
        </w:rPr>
        <w:t>, планом межведомственного взаимодействия, ведется учет всех категорий семей, нуждающихся в особом внимании. На всех видах  учета  состоят 182 обучающихся, что составляет 1.9 % от общего количества обучающихся. Данный показатель снизился на 1% по сравнению с прошлым годом.</w:t>
      </w:r>
    </w:p>
    <w:p w:rsidR="00801B3A" w:rsidRDefault="00801B3A" w:rsidP="000972B3">
      <w:pPr>
        <w:ind w:firstLine="0"/>
      </w:pPr>
    </w:p>
    <w:sdt>
      <w:sdtPr>
        <w:id w:val="-603641598"/>
        <w:lock w:val="sdtContentLocked"/>
      </w:sdtPr>
      <w:sdtEndPr/>
      <w:sdtContent>
        <w:p w:rsidR="00462ACF" w:rsidRDefault="00462ACF" w:rsidP="00462ACF">
          <w:pPr>
            <w:pStyle w:val="4"/>
          </w:pPr>
          <w:r>
            <w:t>Кадровое обеспечение</w:t>
          </w:r>
        </w:p>
      </w:sdtContent>
    </w:sdt>
    <w:p w:rsidR="00631AC5" w:rsidRDefault="00C37126" w:rsidP="00C37126">
      <w:pPr>
        <w:pStyle w:val="aff1"/>
        <w:ind w:firstLine="708"/>
      </w:pPr>
      <w:r>
        <w:t xml:space="preserve">Проблема кадрового обеспечения является одной из основных  в обеспечении деятельности ОО.  Образовательные организации сталкиваются с нехваткой педагогических кадров, выгоранием педагогов и т.д. Тогда как именно от кадрового потенциала зависит   возможность развития образовательного процесса. </w:t>
      </w:r>
    </w:p>
    <w:p w:rsidR="00C37126" w:rsidRDefault="00C37126" w:rsidP="00C37126">
      <w:pPr>
        <w:pStyle w:val="aff1"/>
        <w:ind w:firstLine="708"/>
      </w:pPr>
      <w:r>
        <w:t>Всего в 2017 году образовательный процесс  осуществляли  850 педагогических и руководящих работников.</w:t>
      </w:r>
    </w:p>
    <w:p w:rsidR="00C37126" w:rsidRPr="00C37126" w:rsidRDefault="00C37126" w:rsidP="001F596C">
      <w:pPr>
        <w:suppressAutoHyphens/>
        <w:ind w:firstLine="708"/>
        <w:rPr>
          <w:rStyle w:val="aff9"/>
          <w:rFonts w:cs="Times New Roman"/>
          <w:bCs/>
          <w:i w:val="0"/>
          <w:szCs w:val="24"/>
          <w:shd w:val="clear" w:color="auto" w:fill="FFFFFF"/>
        </w:rPr>
      </w:pPr>
      <w:r w:rsidRPr="00C37126">
        <w:rPr>
          <w:rStyle w:val="aff9"/>
          <w:rFonts w:cs="Times New Roman"/>
          <w:bCs/>
          <w:i w:val="0"/>
          <w:szCs w:val="24"/>
          <w:shd w:val="clear" w:color="auto" w:fill="FFFFFF"/>
        </w:rPr>
        <w:t>Численность учителей в организациях, осуществляющих образовательную деятельность по образовательным программам начального общего, основного общего, среднего общего  образования в возрасте до 35 лет в 2017 году составил 17 %</w:t>
      </w:r>
      <w:r>
        <w:rPr>
          <w:rStyle w:val="aff9"/>
          <w:rFonts w:cs="Times New Roman"/>
          <w:bCs/>
          <w:i w:val="0"/>
          <w:szCs w:val="24"/>
          <w:shd w:val="clear" w:color="auto" w:fill="FFFFFF"/>
        </w:rPr>
        <w:t xml:space="preserve"> (145</w:t>
      </w:r>
      <w:r w:rsidRPr="00C37126">
        <w:rPr>
          <w:rStyle w:val="aff9"/>
          <w:rFonts w:cs="Times New Roman"/>
          <w:bCs/>
          <w:i w:val="0"/>
          <w:szCs w:val="24"/>
          <w:shd w:val="clear" w:color="auto" w:fill="FFFFFF"/>
        </w:rPr>
        <w:t xml:space="preserve"> человек). За период с 2014 года по 2017 год наблюдается постепенное снижение  численности работающих молодых учителей, несмотря на ряд мер, принимаемых муниципалитетом и образовательными организациями для привлечения молодых специалистов</w:t>
      </w:r>
      <w:r w:rsidR="001F596C">
        <w:rPr>
          <w:rStyle w:val="aff9"/>
          <w:rFonts w:cs="Times New Roman"/>
          <w:bCs/>
          <w:i w:val="0"/>
          <w:szCs w:val="24"/>
          <w:shd w:val="clear" w:color="auto" w:fill="FFFFFF"/>
        </w:rPr>
        <w:t xml:space="preserve"> (выплаты </w:t>
      </w:r>
      <w:r w:rsidR="001F596C">
        <w:rPr>
          <w:rStyle w:val="aff9"/>
          <w:rFonts w:cs="Times New Roman"/>
          <w:bCs/>
          <w:i w:val="0"/>
          <w:szCs w:val="24"/>
          <w:shd w:val="clear" w:color="auto" w:fill="FFFFFF"/>
        </w:rPr>
        <w:lastRenderedPageBreak/>
        <w:t>молодым специалистам, оплата аренды жилья, наставничество, чествование на мероприятиях и т.д.)</w:t>
      </w:r>
      <w:r w:rsidRPr="00C37126">
        <w:rPr>
          <w:rStyle w:val="aff9"/>
          <w:rFonts w:cs="Times New Roman"/>
          <w:bCs/>
          <w:i w:val="0"/>
          <w:szCs w:val="24"/>
          <w:shd w:val="clear" w:color="auto" w:fill="FFFFFF"/>
        </w:rPr>
        <w:t xml:space="preserve">. За четыре года удельный вес учителей в возрасте до 35 лет снизился на 2,5 %. </w:t>
      </w:r>
      <w:r>
        <w:rPr>
          <w:rStyle w:val="aff9"/>
          <w:rFonts w:cs="Times New Roman"/>
          <w:bCs/>
          <w:i w:val="0"/>
          <w:szCs w:val="24"/>
          <w:shd w:val="clear" w:color="auto" w:fill="FFFFFF"/>
        </w:rPr>
        <w:t xml:space="preserve"> Это связано с низким количеством молодых специалистов, прибывающих в ОО после обучения. </w:t>
      </w:r>
    </w:p>
    <w:p w:rsidR="00C37126" w:rsidRPr="004422B7" w:rsidRDefault="00C37126" w:rsidP="00C37126">
      <w:pPr>
        <w:ind w:left="-227" w:firstLine="284"/>
        <w:rPr>
          <w:rFonts w:cs="Times New Roman"/>
          <w:szCs w:val="24"/>
        </w:rPr>
      </w:pPr>
      <w:r w:rsidRPr="004422B7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18200" cy="3123211"/>
            <wp:effectExtent l="0" t="0" r="6350" b="127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C37126" w:rsidRDefault="001F596C" w:rsidP="00C37126">
      <w:pPr>
        <w:pStyle w:val="aff1"/>
        <w:ind w:firstLine="708"/>
      </w:pPr>
      <w:r>
        <w:t xml:space="preserve">Рисунок 35.  Удельный вес молодых педагогов в возрасте до 35 лет в общей численности педагогических работников ОО. </w:t>
      </w:r>
    </w:p>
    <w:p w:rsidR="0060692C" w:rsidRDefault="0060692C" w:rsidP="0060692C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В общеобразовательных организациях происходит снижение количества  педагогов в связи с уходом педагогов на заслуженный отдых, переездом на новое место жительства или с переходом на работу в другую отрасль производства.</w:t>
      </w:r>
    </w:p>
    <w:p w:rsidR="0060692C" w:rsidRDefault="0060692C" w:rsidP="0060692C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Численность учащихся в общеобразовательных организациях в расчёте на 1 педагогического работника в 2017 году составляет 13,26 человек. Данный показатель увеличивается в течение 4 лет: по сравнению с 2016 годом больше на 0,08 человек, с 2015 годом больше на 0,37</w:t>
      </w:r>
      <w:r w:rsidR="00932B20">
        <w:rPr>
          <w:rFonts w:cs="Times New Roman"/>
          <w:szCs w:val="24"/>
        </w:rPr>
        <w:t xml:space="preserve"> чел.</w:t>
      </w:r>
      <w:r>
        <w:rPr>
          <w:rFonts w:cs="Times New Roman"/>
          <w:szCs w:val="24"/>
        </w:rPr>
        <w:t>, с 2014 годом</w:t>
      </w:r>
      <w:r w:rsidR="00932B20">
        <w:rPr>
          <w:rFonts w:cs="Times New Roman"/>
          <w:szCs w:val="24"/>
        </w:rPr>
        <w:t xml:space="preserve"> - </w:t>
      </w:r>
      <w:r>
        <w:rPr>
          <w:rFonts w:cs="Times New Roman"/>
          <w:szCs w:val="24"/>
        </w:rPr>
        <w:t xml:space="preserve"> на 0,84 человек. Увеличение связано с общим ростом контингента обучающихся и контролем при комплектовании классов, снижением численности педагогических работников.</w:t>
      </w:r>
    </w:p>
    <w:p w:rsidR="0060692C" w:rsidRDefault="0060692C" w:rsidP="0060692C">
      <w:pPr>
        <w:ind w:firstLine="708"/>
        <w:rPr>
          <w:rFonts w:cs="Times New Roman"/>
          <w:color w:val="FF0000"/>
          <w:szCs w:val="24"/>
        </w:rPr>
      </w:pPr>
      <w:r>
        <w:rPr>
          <w:rFonts w:cs="Times New Roman"/>
          <w:szCs w:val="24"/>
        </w:rPr>
        <w:t>Отношение среднемесячной заработной платы педагогических работников муниципальных общеобразовательных организаций к среднемесячной заработной плате наёмных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 – 95,</w:t>
      </w:r>
      <w:r w:rsidRPr="00824396">
        <w:rPr>
          <w:rFonts w:cs="Times New Roman"/>
          <w:szCs w:val="24"/>
        </w:rPr>
        <w:t xml:space="preserve">17 %. </w:t>
      </w:r>
      <w:r w:rsidR="00824396" w:rsidRPr="00824396">
        <w:rPr>
          <w:rFonts w:cs="Times New Roman"/>
          <w:szCs w:val="24"/>
        </w:rPr>
        <w:t xml:space="preserve"> </w:t>
      </w:r>
    </w:p>
    <w:p w:rsidR="0060692C" w:rsidRDefault="0060692C" w:rsidP="0060692C">
      <w:pPr>
        <w:ind w:firstLine="708"/>
        <w:rPr>
          <w:rFonts w:cs="Times New Roman"/>
          <w:szCs w:val="24"/>
        </w:rPr>
      </w:pPr>
      <w:r w:rsidRPr="00A81063">
        <w:rPr>
          <w:rFonts w:cs="Times New Roman"/>
          <w:szCs w:val="24"/>
        </w:rPr>
        <w:t xml:space="preserve">Обеспеченность </w:t>
      </w:r>
      <w:r>
        <w:rPr>
          <w:rFonts w:cs="Times New Roman"/>
          <w:szCs w:val="24"/>
        </w:rPr>
        <w:t>педагогическими работниками в общем числе организаций, осуществляющих образовательную деятельность по образовательным программам начального общего, основного общего и среднего общего составляет:</w:t>
      </w:r>
    </w:p>
    <w:p w:rsidR="0060692C" w:rsidRDefault="0060692C" w:rsidP="0060692C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- социальные педагоги – 88,57 %;</w:t>
      </w:r>
    </w:p>
    <w:p w:rsidR="0060692C" w:rsidRPr="00556AA6" w:rsidRDefault="00824396" w:rsidP="0060692C">
      <w:pPr>
        <w:ind w:firstLine="708"/>
        <w:rPr>
          <w:rFonts w:cs="Times New Roman"/>
          <w:color w:val="FF0000"/>
          <w:szCs w:val="24"/>
        </w:rPr>
      </w:pPr>
      <w:r>
        <w:rPr>
          <w:rFonts w:cs="Times New Roman"/>
          <w:szCs w:val="24"/>
        </w:rPr>
        <w:lastRenderedPageBreak/>
        <w:t>- педагоги-</w:t>
      </w:r>
      <w:r w:rsidR="0060692C">
        <w:rPr>
          <w:rFonts w:cs="Times New Roman"/>
          <w:szCs w:val="24"/>
        </w:rPr>
        <w:t xml:space="preserve">психологи – 100 %;  </w:t>
      </w:r>
    </w:p>
    <w:p w:rsidR="0060692C" w:rsidRDefault="00824396" w:rsidP="0060692C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- учителя-</w:t>
      </w:r>
      <w:r w:rsidR="0060692C">
        <w:rPr>
          <w:rFonts w:cs="Times New Roman"/>
          <w:szCs w:val="24"/>
        </w:rPr>
        <w:t>логопед</w:t>
      </w:r>
      <w:r>
        <w:rPr>
          <w:rFonts w:cs="Times New Roman"/>
          <w:szCs w:val="24"/>
        </w:rPr>
        <w:t>ы</w:t>
      </w:r>
      <w:r w:rsidR="0060692C">
        <w:rPr>
          <w:rFonts w:cs="Times New Roman"/>
          <w:szCs w:val="24"/>
        </w:rPr>
        <w:t xml:space="preserve"> – 17,14 %.</w:t>
      </w:r>
    </w:p>
    <w:p w:rsidR="0060692C" w:rsidRDefault="0060692C" w:rsidP="0060692C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Численность обучающихся по образовательным программам начального общего, основного общего, среднего общего образования в расчёте на 1 работника:</w:t>
      </w:r>
    </w:p>
    <w:p w:rsidR="0060692C" w:rsidRDefault="0060692C" w:rsidP="0060692C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- учитель – логопед – 149 человек;</w:t>
      </w:r>
    </w:p>
    <w:p w:rsidR="0060692C" w:rsidRPr="007E6B2E" w:rsidRDefault="0060692C" w:rsidP="0060692C">
      <w:pPr>
        <w:ind w:firstLine="708"/>
        <w:rPr>
          <w:rFonts w:cs="Times New Roman"/>
          <w:color w:val="FF0000"/>
          <w:szCs w:val="24"/>
        </w:rPr>
      </w:pPr>
      <w:r>
        <w:rPr>
          <w:rFonts w:cs="Times New Roman"/>
          <w:szCs w:val="24"/>
        </w:rPr>
        <w:t xml:space="preserve">-педагога –психолога – 25 человек;  </w:t>
      </w:r>
    </w:p>
    <w:p w:rsidR="00184B8D" w:rsidRDefault="0060692C" w:rsidP="00932B20">
      <w:pPr>
        <w:pStyle w:val="aff1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proofErr w:type="spellStart"/>
      <w:r>
        <w:rPr>
          <w:rFonts w:cs="Times New Roman"/>
          <w:szCs w:val="24"/>
        </w:rPr>
        <w:t>тьютора</w:t>
      </w:r>
      <w:proofErr w:type="spellEnd"/>
      <w:r>
        <w:rPr>
          <w:rFonts w:cs="Times New Roman"/>
          <w:szCs w:val="24"/>
        </w:rPr>
        <w:t>, ассистента (помощница) – 1 человек.</w:t>
      </w:r>
    </w:p>
    <w:p w:rsidR="00932B20" w:rsidRDefault="00932B20" w:rsidP="00932B20">
      <w:pPr>
        <w:pStyle w:val="aff1"/>
        <w:ind w:firstLine="708"/>
      </w:pPr>
    </w:p>
    <w:sdt>
      <w:sdtPr>
        <w:id w:val="-738705530"/>
        <w:lock w:val="sdtContentLocked"/>
      </w:sdtPr>
      <w:sdtEndPr/>
      <w:sdtContent>
        <w:p w:rsidR="00462ACF" w:rsidRDefault="00CE0D73" w:rsidP="00462ACF">
          <w:pPr>
            <w:pStyle w:val="4"/>
          </w:pPr>
          <w:r>
            <w:t>С</w:t>
          </w:r>
          <w:r w:rsidR="00462ACF">
            <w:t>ет</w:t>
          </w:r>
          <w:r>
            <w:t>ь</w:t>
          </w:r>
          <w:r w:rsidR="00462ACF">
            <w:t xml:space="preserve"> образовательных организаций</w:t>
          </w:r>
        </w:p>
      </w:sdtContent>
    </w:sdt>
    <w:p w:rsidR="00170BE3" w:rsidRDefault="00170BE3" w:rsidP="00170BE3">
      <w:pPr>
        <w:spacing w:line="276" w:lineRule="auto"/>
        <w:ind w:right="-1"/>
        <w:rPr>
          <w:sz w:val="25"/>
          <w:szCs w:val="25"/>
        </w:rPr>
      </w:pPr>
      <w:r>
        <w:rPr>
          <w:noProof/>
          <w:lang w:eastAsia="ru-RU"/>
        </w:rPr>
        <w:drawing>
          <wp:inline distT="0" distB="0" distL="0" distR="0">
            <wp:extent cx="5380149" cy="1931320"/>
            <wp:effectExtent l="0" t="0" r="0" b="0"/>
            <wp:docPr id="47" name="Диаграмма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170BE3" w:rsidRDefault="00170BE3" w:rsidP="00170BE3">
      <w:pPr>
        <w:spacing w:line="276" w:lineRule="auto"/>
        <w:ind w:right="-1"/>
        <w:rPr>
          <w:sz w:val="25"/>
          <w:szCs w:val="25"/>
        </w:rPr>
      </w:pPr>
      <w:r>
        <w:rPr>
          <w:sz w:val="25"/>
          <w:szCs w:val="25"/>
        </w:rPr>
        <w:t>Рисунок 36. Изменение сети образовательных организаций района.</w:t>
      </w:r>
    </w:p>
    <w:p w:rsidR="00170BE3" w:rsidRDefault="00170BE3" w:rsidP="00104D42">
      <w:pPr>
        <w:ind w:right="-1"/>
        <w:rPr>
          <w:sz w:val="25"/>
          <w:szCs w:val="25"/>
        </w:rPr>
      </w:pPr>
      <w:r>
        <w:rPr>
          <w:sz w:val="25"/>
          <w:szCs w:val="25"/>
        </w:rPr>
        <w:t xml:space="preserve">Сеть общеобразовательных организаций находится в стабильном состоянии и составляет 35 школ. </w:t>
      </w:r>
    </w:p>
    <w:p w:rsidR="00C810B4" w:rsidRDefault="00170BE3" w:rsidP="00104D42">
      <w:pPr>
        <w:tabs>
          <w:tab w:val="left" w:pos="8789"/>
        </w:tabs>
        <w:ind w:left="-142" w:right="-1"/>
      </w:pPr>
      <w:r>
        <w:t xml:space="preserve">Изменения сети в сторону уменьшения юридических лиц  (всех ОО, включая дошкольные, общеобразовательные и дополнительного образования) обусловлены реорганизацией. </w:t>
      </w:r>
      <w:r w:rsidRPr="002623B2">
        <w:t xml:space="preserve">Управлением     образования     администрации   Тайшетского   района   в целях развития инфраструктуры муниципальных образовательных учреждений и обеспечения детей общедоступным общим образованием с 2009 года проводится оптимизация структуры сети муниципальных образовательных </w:t>
      </w:r>
      <w:r>
        <w:t>организаций</w:t>
      </w:r>
      <w:r w:rsidRPr="002623B2">
        <w:t xml:space="preserve">. Работа по оптимизации сети муниципальных образовательных учреждений Тайшетского района проводится с учётом итогов мониторинговых исследований ресурсного обеспечения образовательных организаций МО </w:t>
      </w:r>
      <w:r>
        <w:t>«</w:t>
      </w:r>
      <w:proofErr w:type="spellStart"/>
      <w:r w:rsidRPr="002623B2">
        <w:t>Тайшетск</w:t>
      </w:r>
      <w:r>
        <w:t>ий</w:t>
      </w:r>
      <w:proofErr w:type="spellEnd"/>
      <w:r w:rsidRPr="002623B2">
        <w:t xml:space="preserve"> </w:t>
      </w:r>
      <w:r>
        <w:t>район»</w:t>
      </w:r>
      <w:r w:rsidRPr="002623B2">
        <w:t>.</w:t>
      </w:r>
      <w:r w:rsidRPr="00D359D8">
        <w:t xml:space="preserve"> </w:t>
      </w:r>
      <w:r>
        <w:t>Процессы реорганизации будут продолжены в предстоящем году.</w:t>
      </w:r>
    </w:p>
    <w:sdt>
      <w:sdtPr>
        <w:id w:val="852922652"/>
        <w:lock w:val="sdtContentLocked"/>
      </w:sdtPr>
      <w:sdtEndPr/>
      <w:sdtContent>
        <w:p w:rsidR="00CB109B" w:rsidRDefault="00C810B4" w:rsidP="00462ACF">
          <w:pPr>
            <w:pStyle w:val="4"/>
          </w:pPr>
          <w:r>
            <w:t>Условия реализации образовательных программ</w:t>
          </w:r>
        </w:p>
      </w:sdtContent>
    </w:sdt>
    <w:p w:rsidR="00C810B4" w:rsidRDefault="00C810B4" w:rsidP="00C810B4">
      <w:pPr>
        <w:pStyle w:val="afa"/>
      </w:pPr>
      <w:r w:rsidRPr="00C810B4">
        <w:t>Материально-техническое и информационное обеспечение</w:t>
      </w:r>
    </w:p>
    <w:p w:rsidR="00C94A46" w:rsidRPr="00C94A46" w:rsidRDefault="00C94A46" w:rsidP="00C94A46">
      <w:pPr>
        <w:ind w:firstLine="708"/>
        <w:rPr>
          <w:szCs w:val="24"/>
        </w:rPr>
      </w:pPr>
      <w:r w:rsidRPr="00C94A46">
        <w:rPr>
          <w:szCs w:val="24"/>
        </w:rPr>
        <w:t>Материально-техническое обеспечение общеобразовательных организаций пополняется, улучшается его качество.</w:t>
      </w:r>
    </w:p>
    <w:p w:rsidR="00C94A46" w:rsidRPr="00C94A46" w:rsidRDefault="00C94A46" w:rsidP="00C94A46">
      <w:pPr>
        <w:ind w:firstLine="708"/>
        <w:rPr>
          <w:szCs w:val="24"/>
        </w:rPr>
      </w:pPr>
      <w:r w:rsidRPr="00C94A46">
        <w:rPr>
          <w:szCs w:val="24"/>
        </w:rPr>
        <w:t>Общая площадь всех помещений ОО в расчете на 1 обучающегося составляет 9,5 кв. м. (2016 г. – 9,5 кв. м, 2015 г. – 8,2 кв. м., 2014 г. – 8,4 кв. м.)</w:t>
      </w:r>
      <w:r>
        <w:rPr>
          <w:szCs w:val="24"/>
        </w:rPr>
        <w:t>. Увеличение произошло за с</w:t>
      </w:r>
      <w:r w:rsidR="00104D42">
        <w:rPr>
          <w:szCs w:val="24"/>
        </w:rPr>
        <w:t>ч</w:t>
      </w:r>
      <w:r>
        <w:rPr>
          <w:szCs w:val="24"/>
        </w:rPr>
        <w:t xml:space="preserve">ет </w:t>
      </w:r>
      <w:r>
        <w:rPr>
          <w:szCs w:val="24"/>
        </w:rPr>
        <w:lastRenderedPageBreak/>
        <w:t xml:space="preserve">оптимизации ресурсов образовательных организаций,  документально подтвержденных уточнений  по площадям ОО.  </w:t>
      </w:r>
    </w:p>
    <w:p w:rsidR="00C94A46" w:rsidRPr="00C94A46" w:rsidRDefault="00C94A46" w:rsidP="00C94A46">
      <w:pPr>
        <w:ind w:firstLine="708"/>
        <w:rPr>
          <w:szCs w:val="24"/>
        </w:rPr>
      </w:pPr>
      <w:r w:rsidRPr="00C94A46">
        <w:rPr>
          <w:szCs w:val="24"/>
        </w:rPr>
        <w:t>Доля учреждений, имеющих:</w:t>
      </w:r>
    </w:p>
    <w:p w:rsidR="00C94A46" w:rsidRPr="00C94A46" w:rsidRDefault="00C94A46" w:rsidP="00C94A46">
      <w:pPr>
        <w:ind w:firstLine="708"/>
        <w:rPr>
          <w:szCs w:val="24"/>
        </w:rPr>
      </w:pPr>
      <w:r w:rsidRPr="00C94A46">
        <w:rPr>
          <w:szCs w:val="24"/>
        </w:rPr>
        <w:t>- водопровод – 68,6 % (2016 г. – 68,5%, 2015 г. – 29,7%, 2014 г. – 28,6%);</w:t>
      </w:r>
    </w:p>
    <w:p w:rsidR="00C94A46" w:rsidRPr="00C94A46" w:rsidRDefault="00C94A46" w:rsidP="00C94A46">
      <w:pPr>
        <w:ind w:firstLine="708"/>
        <w:rPr>
          <w:szCs w:val="24"/>
        </w:rPr>
      </w:pPr>
      <w:r w:rsidRPr="00C94A46">
        <w:rPr>
          <w:szCs w:val="24"/>
        </w:rPr>
        <w:t>- канализацию – 68,6 % (2016 г. – 68,5%, 2015 г. – 28,6%, 2014 г. – 28,6%);</w:t>
      </w:r>
    </w:p>
    <w:p w:rsidR="00C94A46" w:rsidRPr="00C94A46" w:rsidRDefault="00C94A46" w:rsidP="00C94A46">
      <w:pPr>
        <w:ind w:firstLine="708"/>
        <w:rPr>
          <w:szCs w:val="24"/>
        </w:rPr>
      </w:pPr>
      <w:r w:rsidRPr="00C94A46">
        <w:rPr>
          <w:szCs w:val="24"/>
        </w:rPr>
        <w:t>- центральное отопление – 85,7% (2016 г. – 91,5 %, 2015 г. – 34,0%, 2014 г. – 28,6%), (в 2017 г. показано 30 ОО, в которых отопление организовано от централизованного источника); если считать наличием центрального отопления отопление за счет местных котельных, то доля таких ОО возрастет до 100 %.  Удельный вес числа зданий, имеющих все виды благоустройства (водоснабжение, канализация, центральное отопление) в 2017 г. составляет 65,7%.</w:t>
      </w:r>
    </w:p>
    <w:p w:rsidR="00C94A46" w:rsidRPr="00C94A46" w:rsidRDefault="00C94A46" w:rsidP="00C94A46">
      <w:pPr>
        <w:ind w:firstLine="708"/>
        <w:rPr>
          <w:szCs w:val="24"/>
        </w:rPr>
      </w:pPr>
      <w:r>
        <w:rPr>
          <w:szCs w:val="24"/>
        </w:rPr>
        <w:t xml:space="preserve">Таким образом, </w:t>
      </w:r>
      <w:r w:rsidRPr="00C94A46">
        <w:rPr>
          <w:szCs w:val="24"/>
        </w:rPr>
        <w:t>Управлением образования проводится работа по улучшению условий пребывания обучающихся и персонала в образовательных организациях. Планируется и в дальнейшем целенаправленно проводить работы по оборудованию образовательных организаций теплыми туалетами, системами канализации и водоснабжения.</w:t>
      </w:r>
    </w:p>
    <w:p w:rsidR="00C94A46" w:rsidRPr="00C94A46" w:rsidRDefault="00C94A46" w:rsidP="00C94A46">
      <w:pPr>
        <w:rPr>
          <w:szCs w:val="24"/>
        </w:rPr>
      </w:pPr>
      <w:r w:rsidRPr="00C94A46">
        <w:rPr>
          <w:szCs w:val="24"/>
        </w:rPr>
        <w:t xml:space="preserve"> Зданий МКОУ, находящихся в аварийном состоянии, в 2017 году не выявлено (2016 г. – 0, 2015 г. – 0, 2014 г. – 0); капитальный ремонт требуется </w:t>
      </w:r>
      <w:r>
        <w:rPr>
          <w:szCs w:val="24"/>
        </w:rPr>
        <w:t>5</w:t>
      </w:r>
      <w:r w:rsidRPr="00C94A46">
        <w:rPr>
          <w:szCs w:val="24"/>
        </w:rPr>
        <w:t xml:space="preserve"> ОО</w:t>
      </w:r>
      <w:r>
        <w:rPr>
          <w:szCs w:val="24"/>
        </w:rPr>
        <w:t>, что составляет 14,3</w:t>
      </w:r>
      <w:r w:rsidRPr="00C94A46">
        <w:rPr>
          <w:szCs w:val="24"/>
        </w:rPr>
        <w:t>% (2016 г. – 8,6%, 2015 г. – 28%, 2014 г. – 28%)</w:t>
      </w:r>
      <w:r>
        <w:rPr>
          <w:szCs w:val="24"/>
        </w:rPr>
        <w:t xml:space="preserve"> - </w:t>
      </w:r>
      <w:r w:rsidRPr="00C94A46">
        <w:rPr>
          <w:szCs w:val="24"/>
        </w:rPr>
        <w:t xml:space="preserve"> МКОУ Шиткинская СОШ, МКОУ СОШ № 5 г. Тайшета</w:t>
      </w:r>
      <w:r>
        <w:rPr>
          <w:szCs w:val="24"/>
        </w:rPr>
        <w:t xml:space="preserve">, МКОУ </w:t>
      </w:r>
      <w:proofErr w:type="spellStart"/>
      <w:r>
        <w:rPr>
          <w:szCs w:val="24"/>
        </w:rPr>
        <w:t>Шелеховскяа</w:t>
      </w:r>
      <w:proofErr w:type="spellEnd"/>
      <w:r>
        <w:rPr>
          <w:szCs w:val="24"/>
        </w:rPr>
        <w:t xml:space="preserve"> СОШ, МКОУ СОШ № 23, МКОУ СОШ № 14. </w:t>
      </w:r>
      <w:r w:rsidRPr="00C94A46">
        <w:rPr>
          <w:szCs w:val="24"/>
        </w:rPr>
        <w:t xml:space="preserve"> Планируется строительство нового здания на 520 мест МКОУ СОШ № 10 г. Бирюсинска.</w:t>
      </w:r>
    </w:p>
    <w:p w:rsidR="00184B8D" w:rsidRDefault="00C94A46" w:rsidP="005C3FD8">
      <w:pPr>
        <w:rPr>
          <w:szCs w:val="24"/>
        </w:rPr>
      </w:pPr>
      <w:r w:rsidRPr="00C94A46">
        <w:rPr>
          <w:szCs w:val="24"/>
        </w:rPr>
        <w:t>Проводится планомерная и целенаправленная работа по содержанию зданий и сооружений образовательных организаций. И далее будут решаться задачи по обеспечению безопасности пребывания обучающихся и персонала в зданиях образовательных организаций, проводиться обследование технического состояния зданий и сооружений ОО.</w:t>
      </w:r>
    </w:p>
    <w:p w:rsidR="005C3FD8" w:rsidRDefault="005C3FD8" w:rsidP="005C3FD8">
      <w:pPr>
        <w:ind w:firstLine="567"/>
      </w:pPr>
      <w:r>
        <w:t xml:space="preserve">В 2017 году средний показатель по району числа персональных компьютеров, используемых в учебных целях, в расчете на 100 обучающихся общеобразовательных организаций, равен 8,9, что ниже прошлогоднего показателя на 3,1 (2016 г. – 12, 2015 г. – 10,8, 2014 г. – 10,1). Уменьшение числа компьютеров произошло за счет списания устаревшей техники, вышедшей из строя и не подлежащей ремонту. </w:t>
      </w:r>
    </w:p>
    <w:p w:rsidR="005C3FD8" w:rsidRDefault="005C3FD8" w:rsidP="005C3FD8">
      <w:pPr>
        <w:ind w:firstLine="567"/>
      </w:pPr>
      <w:r>
        <w:t>По числу персональных компьютеров, используемых в учебных целях, имеющих доступ к сети Интернет, в 2017 году также отмечается отрицательная динамика - показатель равен 5,2, что ниже прошлогоднего показателя на 1,8 (2016 г. – 7, 2015 г. – 5,2, в 2014 г. – 6).</w:t>
      </w:r>
    </w:p>
    <w:p w:rsidR="005C3FD8" w:rsidRPr="00C8348C" w:rsidRDefault="005C3FD8" w:rsidP="005C3FD8">
      <w:pPr>
        <w:ind w:firstLine="567"/>
        <w:rPr>
          <w:color w:val="000000" w:themeColor="text1"/>
        </w:rPr>
      </w:pPr>
      <w:r>
        <w:rPr>
          <w:color w:val="000000" w:themeColor="text1"/>
        </w:rPr>
        <w:t xml:space="preserve">Таким образом, компьютерные парки ОО требуют обновления: </w:t>
      </w:r>
      <w:r>
        <w:rPr>
          <w:rFonts w:cs="Times New Roman"/>
        </w:rPr>
        <w:t xml:space="preserve">оборудование компьютерных классов ОО с ПК выпуска ранее 2009 года;  ОО,   доля компьютеров в которых на 100 обучающихся </w:t>
      </w:r>
      <w:proofErr w:type="gramStart"/>
      <w:r>
        <w:rPr>
          <w:rFonts w:cs="Times New Roman"/>
        </w:rPr>
        <w:t>менее областного</w:t>
      </w:r>
      <w:proofErr w:type="gramEnd"/>
      <w:r>
        <w:rPr>
          <w:rFonts w:cs="Times New Roman"/>
        </w:rPr>
        <w:t xml:space="preserve"> показателя (7,15).   </w:t>
      </w:r>
    </w:p>
    <w:p w:rsidR="005C3FD8" w:rsidRDefault="005C3FD8" w:rsidP="005C3FD8">
      <w:pPr>
        <w:ind w:firstLine="567"/>
        <w:rPr>
          <w:color w:val="FF0000"/>
        </w:rPr>
      </w:pPr>
    </w:p>
    <w:p w:rsidR="005C3FD8" w:rsidRPr="005C3FD8" w:rsidRDefault="005C3FD8" w:rsidP="005C3FD8">
      <w:pPr>
        <w:ind w:firstLine="567"/>
      </w:pPr>
      <w:r w:rsidRPr="005C3FD8">
        <w:t xml:space="preserve">Проблема уменьшения количества компьютеров </w:t>
      </w:r>
      <w:r>
        <w:t xml:space="preserve"> будет </w:t>
      </w:r>
      <w:r w:rsidRPr="005C3FD8">
        <w:t>решена в 2018 году за счет обновления компьютерного парка в 21 ОО за счет сре</w:t>
      </w:r>
      <w:proofErr w:type="gramStart"/>
      <w:r w:rsidRPr="005C3FD8">
        <w:t>дств</w:t>
      </w:r>
      <w:r>
        <w:t xml:space="preserve"> пр</w:t>
      </w:r>
      <w:proofErr w:type="gramEnd"/>
      <w:r>
        <w:t xml:space="preserve">оекта </w:t>
      </w:r>
      <w:r w:rsidRPr="005C3FD8">
        <w:t>«Народны</w:t>
      </w:r>
      <w:r>
        <w:t>е</w:t>
      </w:r>
      <w:r w:rsidRPr="005C3FD8">
        <w:t xml:space="preserve"> инициатив</w:t>
      </w:r>
      <w:r>
        <w:t>ы</w:t>
      </w:r>
      <w:r w:rsidRPr="005C3FD8">
        <w:t>».</w:t>
      </w:r>
    </w:p>
    <w:p w:rsidR="008B5C4A" w:rsidRDefault="008B5C4A" w:rsidP="008B5C4A">
      <w:pPr>
        <w:ind w:firstLine="708"/>
        <w:rPr>
          <w:rFonts w:eastAsia="Times New Roman"/>
        </w:rPr>
      </w:pPr>
      <w:r w:rsidRPr="005D6245">
        <w:t>На протяжении с 2014 года до 2017 года выявлено увеличение удельного веса чи</w:t>
      </w:r>
      <w:r>
        <w:t>сла образовательных организаций, имеющих достаточное качество связи сети Интернет.</w:t>
      </w:r>
      <w:r>
        <w:rPr>
          <w:sz w:val="28"/>
          <w:szCs w:val="28"/>
        </w:rPr>
        <w:t xml:space="preserve"> </w:t>
      </w:r>
      <w:r>
        <w:t xml:space="preserve">Большинство образовательных организаций обеспечивает доступ к сети Интернет с ОАО «КБ «Искра» (через спутниковое подключение), качество связи и скорость является недостаточной, в основном она составляет от 256 до </w:t>
      </w:r>
      <w:r w:rsidRPr="009621BD">
        <w:t>512 кбит/с.</w:t>
      </w:r>
      <w:r>
        <w:t xml:space="preserve"> Поэтому удельный вес числа ОО, </w:t>
      </w:r>
      <w:r w:rsidRPr="00FE67F7">
        <w:rPr>
          <w:rFonts w:eastAsia="Times New Roman"/>
        </w:rPr>
        <w:t>имеющих скорость подключения к сети Интернет от 1 Мбит/с и выше</w:t>
      </w:r>
      <w:r>
        <w:rPr>
          <w:rFonts w:eastAsia="Times New Roman"/>
        </w:rPr>
        <w:t xml:space="preserve">, с 3 % до 28,5 %. </w:t>
      </w:r>
    </w:p>
    <w:p w:rsidR="008B5C4A" w:rsidRDefault="008B5C4A" w:rsidP="008B5C4A">
      <w:pPr>
        <w:ind w:firstLine="708"/>
        <w:rPr>
          <w:rFonts w:eastAsia="Times New Roman"/>
        </w:rPr>
      </w:pPr>
    </w:p>
    <w:p w:rsidR="008B5C4A" w:rsidRDefault="008B5C4A" w:rsidP="008B5C4A">
      <w:pPr>
        <w:ind w:firstLine="708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5067300" cy="1419225"/>
            <wp:effectExtent l="0" t="0" r="19050" b="9525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8B5C4A" w:rsidRDefault="008B5C4A" w:rsidP="008B5C4A">
      <w:pPr>
        <w:ind w:firstLine="708"/>
        <w:rPr>
          <w:rFonts w:eastAsia="Times New Roman"/>
        </w:rPr>
      </w:pPr>
      <w:r>
        <w:rPr>
          <w:rFonts w:eastAsia="Times New Roman"/>
        </w:rPr>
        <w:t xml:space="preserve">Рисунок 37. Удельный вес ОО, имеющих достаточное качество подключения к сети Интернет. </w:t>
      </w:r>
    </w:p>
    <w:p w:rsidR="008B5C4A" w:rsidRDefault="008B5C4A" w:rsidP="008B5C4A">
      <w:pPr>
        <w:ind w:firstLine="708"/>
        <w:rPr>
          <w:rFonts w:eastAsia="Times New Roman"/>
        </w:rPr>
      </w:pPr>
      <w:r>
        <w:rPr>
          <w:rFonts w:eastAsia="Times New Roman"/>
        </w:rPr>
        <w:t xml:space="preserve">Проблемным продолжает оставаться подключение к сети Интернет малокомплектных и удаленных школ. </w:t>
      </w:r>
    </w:p>
    <w:p w:rsidR="009C2700" w:rsidRPr="009C2700" w:rsidRDefault="009C2700" w:rsidP="009C2700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</w:t>
      </w:r>
      <w:r w:rsidRPr="009C2700">
        <w:rPr>
          <w:rFonts w:cs="Times New Roman"/>
          <w:szCs w:val="24"/>
        </w:rPr>
        <w:t xml:space="preserve"> 2017</w:t>
      </w:r>
      <w:r>
        <w:rPr>
          <w:rFonts w:cs="Times New Roman"/>
          <w:szCs w:val="24"/>
        </w:rPr>
        <w:t xml:space="preserve"> </w:t>
      </w:r>
      <w:r w:rsidRPr="009C2700">
        <w:rPr>
          <w:rFonts w:cs="Times New Roman"/>
          <w:szCs w:val="24"/>
        </w:rPr>
        <w:t>г</w:t>
      </w:r>
      <w:r>
        <w:rPr>
          <w:rFonts w:cs="Times New Roman"/>
          <w:szCs w:val="24"/>
        </w:rPr>
        <w:t>оду</w:t>
      </w:r>
      <w:r w:rsidRPr="009C2700">
        <w:rPr>
          <w:rFonts w:cs="Times New Roman"/>
          <w:szCs w:val="24"/>
        </w:rPr>
        <w:t xml:space="preserve"> лишь 4 образовательные организации вели электронный журнал и дневник (МКОУ СОШ №5 г. Тайшета, МКОУ </w:t>
      </w:r>
      <w:proofErr w:type="spellStart"/>
      <w:r w:rsidRPr="009C2700">
        <w:rPr>
          <w:rFonts w:cs="Times New Roman"/>
          <w:szCs w:val="24"/>
        </w:rPr>
        <w:t>Шелаевская</w:t>
      </w:r>
      <w:proofErr w:type="spellEnd"/>
      <w:r w:rsidRPr="009C2700">
        <w:rPr>
          <w:rFonts w:cs="Times New Roman"/>
          <w:szCs w:val="24"/>
        </w:rPr>
        <w:t xml:space="preserve"> СОШ, МКОУ </w:t>
      </w:r>
      <w:r>
        <w:rPr>
          <w:rFonts w:cs="Times New Roman"/>
          <w:szCs w:val="24"/>
        </w:rPr>
        <w:t>«</w:t>
      </w:r>
      <w:proofErr w:type="spellStart"/>
      <w:r w:rsidRPr="009C2700">
        <w:rPr>
          <w:rFonts w:cs="Times New Roman"/>
          <w:szCs w:val="24"/>
        </w:rPr>
        <w:t>Облепихинская</w:t>
      </w:r>
      <w:proofErr w:type="spellEnd"/>
      <w:r w:rsidRPr="009C2700">
        <w:rPr>
          <w:rFonts w:cs="Times New Roman"/>
          <w:szCs w:val="24"/>
        </w:rPr>
        <w:t xml:space="preserve"> ООШ</w:t>
      </w:r>
      <w:r>
        <w:rPr>
          <w:rFonts w:cs="Times New Roman"/>
          <w:szCs w:val="24"/>
        </w:rPr>
        <w:t>»</w:t>
      </w:r>
      <w:r w:rsidRPr="009C2700">
        <w:rPr>
          <w:rFonts w:cs="Times New Roman"/>
          <w:szCs w:val="24"/>
        </w:rPr>
        <w:t>, МКОУ СОШ №23 г. Тайшета).</w:t>
      </w:r>
    </w:p>
    <w:p w:rsidR="009C2700" w:rsidRPr="009C2700" w:rsidRDefault="009C2700" w:rsidP="009C2700">
      <w:pPr>
        <w:rPr>
          <w:rFonts w:cs="Times New Roman"/>
          <w:szCs w:val="24"/>
        </w:rPr>
      </w:pPr>
      <w:r w:rsidRPr="009C2700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047013" cy="2267585"/>
            <wp:effectExtent l="0" t="0" r="1270" b="1841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9C2700" w:rsidRPr="009C2700" w:rsidRDefault="009C2700" w:rsidP="009C2700">
      <w:pPr>
        <w:rPr>
          <w:rFonts w:cs="Times New Roman"/>
          <w:szCs w:val="24"/>
        </w:rPr>
      </w:pPr>
      <w:r>
        <w:rPr>
          <w:rFonts w:cs="Times New Roman"/>
          <w:szCs w:val="24"/>
        </w:rPr>
        <w:t>Рисунок 38. Количество ОО, ведущих «Электронный дневник», «Электронный журнал».</w:t>
      </w:r>
    </w:p>
    <w:p w:rsidR="005C3FD8" w:rsidRPr="00560876" w:rsidRDefault="009C2700" w:rsidP="00560876">
      <w:pPr>
        <w:ind w:firstLine="708"/>
        <w:rPr>
          <w:rFonts w:cs="Times New Roman"/>
          <w:szCs w:val="24"/>
        </w:rPr>
      </w:pPr>
      <w:r w:rsidRPr="009C2700">
        <w:rPr>
          <w:rFonts w:cs="Times New Roman"/>
          <w:szCs w:val="24"/>
        </w:rPr>
        <w:lastRenderedPageBreak/>
        <w:t xml:space="preserve"> За последние три года прослеживается уменьшение количества образовательных организаций, ведущих электронный журнал и дневник. Связано это</w:t>
      </w:r>
      <w:r>
        <w:rPr>
          <w:rFonts w:cs="Times New Roman"/>
          <w:szCs w:val="24"/>
        </w:rPr>
        <w:t xml:space="preserve">, </w:t>
      </w:r>
      <w:r w:rsidRPr="009C2700">
        <w:rPr>
          <w:rFonts w:cs="Times New Roman"/>
          <w:szCs w:val="24"/>
        </w:rPr>
        <w:t xml:space="preserve"> в первую очередь</w:t>
      </w:r>
      <w:r>
        <w:rPr>
          <w:rFonts w:cs="Times New Roman"/>
          <w:szCs w:val="24"/>
        </w:rPr>
        <w:t xml:space="preserve">, </w:t>
      </w:r>
      <w:r w:rsidRPr="009C2700">
        <w:rPr>
          <w:rFonts w:cs="Times New Roman"/>
          <w:szCs w:val="24"/>
        </w:rPr>
        <w:t xml:space="preserve"> с нестабильной скоростью и качест</w:t>
      </w:r>
      <w:r>
        <w:rPr>
          <w:rFonts w:cs="Times New Roman"/>
          <w:szCs w:val="24"/>
        </w:rPr>
        <w:t>вом интернета, а также отсутстви</w:t>
      </w:r>
      <w:r w:rsidRPr="009C2700">
        <w:rPr>
          <w:rFonts w:cs="Times New Roman"/>
          <w:szCs w:val="24"/>
        </w:rPr>
        <w:t>ем материально-техн</w:t>
      </w:r>
      <w:r>
        <w:rPr>
          <w:rFonts w:cs="Times New Roman"/>
          <w:szCs w:val="24"/>
        </w:rPr>
        <w:t>ической базы</w:t>
      </w:r>
      <w:r w:rsidRPr="009C2700">
        <w:rPr>
          <w:rFonts w:cs="Times New Roman"/>
          <w:szCs w:val="24"/>
        </w:rPr>
        <w:t xml:space="preserve"> и низкой информационной грамотностью педагогов.</w:t>
      </w:r>
    </w:p>
    <w:p w:rsidR="00791D44" w:rsidRDefault="00791D44" w:rsidP="00791D44">
      <w:pPr>
        <w:pStyle w:val="afa"/>
      </w:pPr>
      <w:r>
        <w:t>Сохранение здоровья</w:t>
      </w:r>
    </w:p>
    <w:p w:rsidR="00560876" w:rsidRPr="006C54D0" w:rsidRDefault="00560876" w:rsidP="00560876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54D0">
        <w:rPr>
          <w:rFonts w:ascii="Times New Roman" w:hAnsi="Times New Roman" w:cs="Times New Roman"/>
          <w:sz w:val="24"/>
          <w:szCs w:val="24"/>
        </w:rPr>
        <w:t xml:space="preserve">Рациональное питание, соответствующее возрастным физиологическим потребностям, является одним из важнейших факторов формирования здоровья детей. Правильное организованное питание оказывает существенное влияние на устойчивость детского организма к неблагоприятным факторам, повышает его работоспособность и выносливость, способствует оптимальному развитию детей.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C54D0">
        <w:rPr>
          <w:rFonts w:ascii="Times New Roman" w:hAnsi="Times New Roman" w:cs="Times New Roman"/>
          <w:sz w:val="24"/>
          <w:szCs w:val="24"/>
        </w:rPr>
        <w:t>нализ организации питания в</w:t>
      </w:r>
      <w:r>
        <w:rPr>
          <w:rFonts w:ascii="Times New Roman" w:hAnsi="Times New Roman" w:cs="Times New Roman"/>
          <w:sz w:val="24"/>
          <w:szCs w:val="24"/>
        </w:rPr>
        <w:t xml:space="preserve"> ОО показал, что образовательных учреждениях</w:t>
      </w:r>
      <w:r w:rsidRPr="006C54D0">
        <w:rPr>
          <w:rFonts w:ascii="Times New Roman" w:hAnsi="Times New Roman" w:cs="Times New Roman"/>
          <w:sz w:val="24"/>
          <w:szCs w:val="24"/>
        </w:rPr>
        <w:t xml:space="preserve"> ведется планомерная работа по сохранению здоровья обучающихся, привитию навыков здорового питания и здорового образа жизни.         Р</w:t>
      </w:r>
      <w:r>
        <w:rPr>
          <w:rFonts w:ascii="Times New Roman" w:hAnsi="Times New Roman" w:cs="Times New Roman"/>
          <w:sz w:val="24"/>
          <w:szCs w:val="24"/>
        </w:rPr>
        <w:t>езультаты работы педагогических коллективов</w:t>
      </w:r>
      <w:r w:rsidRPr="006C54D0">
        <w:rPr>
          <w:rFonts w:ascii="Times New Roman" w:hAnsi="Times New Roman" w:cs="Times New Roman"/>
          <w:sz w:val="24"/>
          <w:szCs w:val="24"/>
        </w:rPr>
        <w:t xml:space="preserve"> по данному направлению достигаются следующими способами: </w:t>
      </w:r>
    </w:p>
    <w:p w:rsidR="00560876" w:rsidRPr="006C54D0" w:rsidRDefault="00560876" w:rsidP="0056087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4D0">
        <w:rPr>
          <w:rFonts w:ascii="Times New Roman" w:hAnsi="Times New Roman" w:cs="Times New Roman"/>
          <w:sz w:val="24"/>
          <w:szCs w:val="24"/>
        </w:rPr>
        <w:t xml:space="preserve">1. Проведением постоянного мониторинга и анализа состояния организации школьного питания. </w:t>
      </w:r>
    </w:p>
    <w:p w:rsidR="00560876" w:rsidRPr="006C54D0" w:rsidRDefault="00560876" w:rsidP="0056087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4D0">
        <w:rPr>
          <w:rFonts w:ascii="Times New Roman" w:hAnsi="Times New Roman" w:cs="Times New Roman"/>
          <w:sz w:val="24"/>
          <w:szCs w:val="24"/>
        </w:rPr>
        <w:t>2.Ведением разъяснительной работы среди обучающихся и родителей о необходимости правильного питания.</w:t>
      </w:r>
    </w:p>
    <w:p w:rsidR="00560876" w:rsidRDefault="00560876" w:rsidP="0056087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C54D0">
        <w:rPr>
          <w:rFonts w:ascii="Times New Roman" w:hAnsi="Times New Roman" w:cs="Times New Roman"/>
          <w:sz w:val="24"/>
          <w:szCs w:val="24"/>
        </w:rPr>
        <w:t>Питание организовано во всех муниципальных образовательных учреждениях</w:t>
      </w:r>
      <w:r>
        <w:rPr>
          <w:rFonts w:ascii="Times New Roman" w:hAnsi="Times New Roman" w:cs="Times New Roman"/>
          <w:sz w:val="24"/>
          <w:szCs w:val="24"/>
        </w:rPr>
        <w:t>, но             о</w:t>
      </w:r>
      <w:r w:rsidRPr="006C54D0">
        <w:rPr>
          <w:rFonts w:ascii="Times New Roman" w:hAnsi="Times New Roman" w:cs="Times New Roman"/>
          <w:sz w:val="24"/>
          <w:szCs w:val="24"/>
        </w:rPr>
        <w:t xml:space="preserve">хват питанием школьников </w:t>
      </w:r>
      <w:r>
        <w:rPr>
          <w:rFonts w:ascii="Times New Roman" w:hAnsi="Times New Roman" w:cs="Times New Roman"/>
          <w:sz w:val="24"/>
          <w:szCs w:val="24"/>
        </w:rPr>
        <w:t xml:space="preserve"> снижается</w:t>
      </w:r>
      <w:r w:rsidRPr="006C54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 90,8 %, (2014 год) до 7</w:t>
      </w:r>
      <w:r w:rsidRPr="006C54D0">
        <w:rPr>
          <w:rFonts w:ascii="Times New Roman" w:hAnsi="Times New Roman" w:cs="Times New Roman"/>
          <w:sz w:val="24"/>
          <w:szCs w:val="24"/>
        </w:rPr>
        <w:t>8 %</w:t>
      </w:r>
      <w:r>
        <w:rPr>
          <w:rFonts w:ascii="Times New Roman" w:hAnsi="Times New Roman" w:cs="Times New Roman"/>
          <w:sz w:val="24"/>
          <w:szCs w:val="24"/>
        </w:rPr>
        <w:t xml:space="preserve"> (2017 год)</w:t>
      </w:r>
      <w:r w:rsidRPr="006C54D0">
        <w:rPr>
          <w:rFonts w:ascii="Times New Roman" w:hAnsi="Times New Roman" w:cs="Times New Roman"/>
          <w:sz w:val="24"/>
          <w:szCs w:val="24"/>
        </w:rPr>
        <w:t>.</w:t>
      </w:r>
    </w:p>
    <w:p w:rsidR="00560876" w:rsidRDefault="00560876" w:rsidP="0056087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72E15">
        <w:rPr>
          <w:rFonts w:ascii="Times New Roman" w:hAnsi="Times New Roman" w:cs="Times New Roman"/>
          <w:sz w:val="24"/>
          <w:szCs w:val="24"/>
        </w:rPr>
        <w:t>Снижения процента охвата горяч</w:t>
      </w:r>
      <w:r>
        <w:rPr>
          <w:rFonts w:ascii="Times New Roman" w:hAnsi="Times New Roman" w:cs="Times New Roman"/>
          <w:sz w:val="24"/>
          <w:szCs w:val="24"/>
        </w:rPr>
        <w:t xml:space="preserve">им питанием объясняется  изменением законодательства   при оформлении пакета социальной выплаты на  предоставление бесплатного питания детям. </w:t>
      </w:r>
    </w:p>
    <w:p w:rsidR="00560876" w:rsidRPr="004E45EE" w:rsidRDefault="00560876" w:rsidP="0056087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5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E45EE">
        <w:rPr>
          <w:rFonts w:ascii="Times New Roman" w:hAnsi="Times New Roman" w:cs="Times New Roman"/>
          <w:sz w:val="24"/>
          <w:szCs w:val="24"/>
        </w:rPr>
        <w:t>Логопедическая служба является необходимым компонентом системы общешколь</w:t>
      </w:r>
      <w:r w:rsidR="00A72E15">
        <w:rPr>
          <w:rFonts w:ascii="Times New Roman" w:hAnsi="Times New Roman" w:cs="Times New Roman"/>
          <w:sz w:val="24"/>
          <w:szCs w:val="24"/>
        </w:rPr>
        <w:t xml:space="preserve">ного образования, обеспечивающим </w:t>
      </w:r>
      <w:r w:rsidRPr="004E45EE">
        <w:rPr>
          <w:rFonts w:ascii="Times New Roman" w:hAnsi="Times New Roman" w:cs="Times New Roman"/>
          <w:sz w:val="24"/>
          <w:szCs w:val="24"/>
        </w:rPr>
        <w:t xml:space="preserve"> развитие личностного, интеллектуального и профессионального потенциала общества.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45EE">
        <w:rPr>
          <w:rFonts w:ascii="Times New Roman" w:hAnsi="Times New Roman" w:cs="Times New Roman"/>
          <w:sz w:val="24"/>
          <w:szCs w:val="24"/>
        </w:rPr>
        <w:t>Основная цель логопедической службы – оказание специальной коррекционно-развивающей помощи обучающимся школы, имеющим различные нарушения устной и письменной речи, а также обучающимся с ОВЗ.</w:t>
      </w:r>
    </w:p>
    <w:p w:rsidR="00560876" w:rsidRDefault="00560876" w:rsidP="0056087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4E45EE">
        <w:rPr>
          <w:rFonts w:ascii="Times New Roman" w:hAnsi="Times New Roman" w:cs="Times New Roman"/>
          <w:sz w:val="24"/>
          <w:szCs w:val="24"/>
        </w:rPr>
        <w:t>Организация деятельности логопедической службы позволяет устранять или смягчать речевые и психологические нарушения, способствуя главной цели педагогической деятельности – формированию жизнеспособной личности.</w:t>
      </w:r>
    </w:p>
    <w:p w:rsidR="00560876" w:rsidRDefault="00560876" w:rsidP="0056087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E3D7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Анализируя наличие  логопедических  кабинетов  в ОО можно сделать вывод о стабильности показателя – 4 ОО имеют учителя-логопеда и логопедические пункты - МКОУ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СОШ № 2 г. Тайшета, МКОУ СОШ №  14 г. Тайшета, МКОУ СОШ № 23 г. Тайшета, МКОУ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Квитокская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 1,  что составляет 11,4 %. </w:t>
      </w:r>
    </w:p>
    <w:p w:rsidR="00292E16" w:rsidRDefault="00560876" w:rsidP="009903FC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</w:t>
      </w:r>
      <w:r w:rsidR="004E3D7A">
        <w:rPr>
          <w:rFonts w:cs="Times New Roman"/>
          <w:szCs w:val="24"/>
        </w:rPr>
        <w:t>Физкультурные (спортивные)</w:t>
      </w:r>
      <w:r w:rsidR="009903FC">
        <w:rPr>
          <w:rFonts w:cs="Times New Roman"/>
          <w:szCs w:val="24"/>
        </w:rPr>
        <w:t xml:space="preserve"> залы</w:t>
      </w:r>
      <w:r w:rsidR="004E3D7A">
        <w:rPr>
          <w:rFonts w:cs="Times New Roman"/>
          <w:szCs w:val="24"/>
        </w:rPr>
        <w:t xml:space="preserve"> отсутс</w:t>
      </w:r>
      <w:r w:rsidR="009903FC">
        <w:rPr>
          <w:rFonts w:cs="Times New Roman"/>
          <w:szCs w:val="24"/>
        </w:rPr>
        <w:t>т</w:t>
      </w:r>
      <w:r w:rsidR="004E3D7A">
        <w:rPr>
          <w:rFonts w:cs="Times New Roman"/>
          <w:szCs w:val="24"/>
        </w:rPr>
        <w:t>вуют в 2 ОО – М</w:t>
      </w:r>
      <w:r w:rsidR="009731D6">
        <w:rPr>
          <w:rFonts w:cs="Times New Roman"/>
          <w:szCs w:val="24"/>
        </w:rPr>
        <w:t>КОУ «Облепихинская ООШ», МКОУ За</w:t>
      </w:r>
      <w:r w:rsidR="004E3D7A">
        <w:rPr>
          <w:rFonts w:cs="Times New Roman"/>
          <w:szCs w:val="24"/>
        </w:rPr>
        <w:t>реченской СОШ.  Плавательные бассейны имеются в 2 ОО – МКОУ СОШ № 5 г. Тайшета и МКОУ СОШ № 24 р.п. Ю</w:t>
      </w:r>
      <w:r w:rsidR="009731D6">
        <w:rPr>
          <w:rFonts w:cs="Times New Roman"/>
          <w:szCs w:val="24"/>
        </w:rPr>
        <w:t>рты (но они не функционируют из-</w:t>
      </w:r>
      <w:r w:rsidR="004E3D7A">
        <w:rPr>
          <w:rFonts w:cs="Times New Roman"/>
          <w:szCs w:val="24"/>
        </w:rPr>
        <w:t xml:space="preserve">за необходимости проведения капитального ремонта). </w:t>
      </w:r>
      <w:r>
        <w:rPr>
          <w:rFonts w:cs="Times New Roman"/>
          <w:szCs w:val="24"/>
        </w:rPr>
        <w:t xml:space="preserve"> </w:t>
      </w:r>
    </w:p>
    <w:p w:rsidR="00292E16" w:rsidRPr="00FD74A3" w:rsidRDefault="00292E16" w:rsidP="00292E16">
      <w:pPr>
        <w:widowControl w:val="0"/>
        <w:autoSpaceDE w:val="0"/>
        <w:autoSpaceDN w:val="0"/>
        <w:adjustRightInd w:val="0"/>
        <w:ind w:right="-1" w:firstLine="708"/>
      </w:pPr>
      <w:r>
        <w:t xml:space="preserve"> </w:t>
      </w:r>
      <w:r w:rsidRPr="00FD74A3">
        <w:t xml:space="preserve">В 2017 году в муниципальной системе образования  в целях привлечения  обучающихся к систематическим занятиям  физической культурой и спортом, привития навыков здорового образа жизни, проведена районная Спартакиада школьников. </w:t>
      </w:r>
      <w:proofErr w:type="gramStart"/>
      <w:r w:rsidRPr="00FD74A3">
        <w:t>По резуль</w:t>
      </w:r>
      <w:r w:rsidR="009731D6">
        <w:t>татам  участия   в "Спартакиаде</w:t>
      </w:r>
      <w:r w:rsidRPr="00FD74A3">
        <w:t xml:space="preserve"> " победителями  среди городских школ стала  МКОУ </w:t>
      </w:r>
      <w:r>
        <w:t>«</w:t>
      </w:r>
      <w:r w:rsidRPr="00FD74A3">
        <w:t>СОШ № 85</w:t>
      </w:r>
      <w:r>
        <w:t>»</w:t>
      </w:r>
      <w:r w:rsidRPr="00FD74A3">
        <w:t xml:space="preserve">, среди сельских -  МКОУ </w:t>
      </w:r>
      <w:proofErr w:type="spellStart"/>
      <w:r w:rsidRPr="00FD74A3">
        <w:t>Бирюсинская</w:t>
      </w:r>
      <w:proofErr w:type="spellEnd"/>
      <w:r w:rsidRPr="00FD74A3">
        <w:t xml:space="preserve"> СОШ. </w:t>
      </w:r>
      <w:proofErr w:type="gramEnd"/>
    </w:p>
    <w:p w:rsidR="00292E16" w:rsidRDefault="00292E16" w:rsidP="00292E16">
      <w:pPr>
        <w:widowControl w:val="0"/>
        <w:autoSpaceDE w:val="0"/>
        <w:autoSpaceDN w:val="0"/>
        <w:adjustRightInd w:val="0"/>
        <w:ind w:right="-1"/>
      </w:pPr>
      <w:r>
        <w:t xml:space="preserve">  </w:t>
      </w:r>
      <w:r w:rsidRPr="00FD74A3">
        <w:t xml:space="preserve"> Продолжаются спортивные мероприятия по  сдаче норм ГТО. Проведен кустовой этап «Осеннего фестиваля  ВФСК «ГТО», в котором приняли участие  171 школьник в составе 7 команд и во </w:t>
      </w:r>
      <w:proofErr w:type="gramStart"/>
      <w:r w:rsidRPr="00FD74A3">
        <w:t>вне</w:t>
      </w:r>
      <w:proofErr w:type="gramEnd"/>
      <w:r w:rsidRPr="00FD74A3">
        <w:t xml:space="preserve"> командном зачете. </w:t>
      </w:r>
      <w:r w:rsidR="009731D6">
        <w:t xml:space="preserve"> По результатам сдачи испытаний </w:t>
      </w:r>
      <w:r w:rsidRPr="00FD74A3">
        <w:t xml:space="preserve"> определены кандидаты среди учащихся 2-9 классов (1-4 ступень ВФСК «ГТО») на награждение  знаками  отличия ВФСК «ГТО».</w:t>
      </w:r>
      <w:r>
        <w:t xml:space="preserve"> В 2017 году </w:t>
      </w:r>
      <w:r w:rsidRPr="008558ED">
        <w:t>награждены знаками</w:t>
      </w:r>
      <w:r>
        <w:t xml:space="preserve">   93 обучающихся. Значительных успехов достигли баскетболисты:  команда  юношей   МКОУ «СОШ № 85» стала победителями  в III (региональном</w:t>
      </w:r>
      <w:r w:rsidRPr="00F224A2">
        <w:t>) этап</w:t>
      </w:r>
      <w:r>
        <w:t>е</w:t>
      </w:r>
      <w:r w:rsidRPr="00F224A2">
        <w:t xml:space="preserve"> </w:t>
      </w:r>
      <w:proofErr w:type="gramStart"/>
      <w:r w:rsidRPr="00F224A2">
        <w:t>Спартакиады спортивных клубов общеобразовательных организаций районов Иркутской области</w:t>
      </w:r>
      <w:proofErr w:type="gramEnd"/>
      <w:r w:rsidRPr="00F224A2">
        <w:t xml:space="preserve"> по баскетболу</w:t>
      </w:r>
      <w:r>
        <w:t xml:space="preserve">,  девушки этой же школы  заняли 2 место.  </w:t>
      </w:r>
    </w:p>
    <w:p w:rsidR="00184B8D" w:rsidRPr="009903FC" w:rsidRDefault="00560876" w:rsidP="009903FC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</w:t>
      </w:r>
    </w:p>
    <w:p w:rsidR="00791D44" w:rsidRDefault="00791D44" w:rsidP="00791D44">
      <w:pPr>
        <w:pStyle w:val="afa"/>
      </w:pPr>
      <w:r>
        <w:t>Обеспечение безопасности</w:t>
      </w:r>
    </w:p>
    <w:p w:rsidR="003E2C07" w:rsidRPr="003E2C07" w:rsidRDefault="009903FC" w:rsidP="003E2C07">
      <w:pPr>
        <w:ind w:firstLine="525"/>
        <w:rPr>
          <w:rFonts w:eastAsia="Times New Roman" w:cs="Times New Roman"/>
        </w:rPr>
      </w:pPr>
      <w:r w:rsidRPr="00E823F6">
        <w:rPr>
          <w:rFonts w:eastAsia="Times New Roman" w:cs="Times New Roman"/>
        </w:rPr>
        <w:t>Создани</w:t>
      </w:r>
      <w:r w:rsidR="009731D6">
        <w:rPr>
          <w:rFonts w:eastAsia="Times New Roman" w:cs="Times New Roman"/>
        </w:rPr>
        <w:t>е безопасных условий, воспитание</w:t>
      </w:r>
      <w:r w:rsidRPr="00E823F6">
        <w:rPr>
          <w:rFonts w:eastAsia="Times New Roman" w:cs="Times New Roman"/>
        </w:rPr>
        <w:t xml:space="preserve"> у участников образовательного процесса чувства ответственности за безопасность – первостепенная задача руководителя образовательн</w:t>
      </w:r>
      <w:r w:rsidR="00676FC8">
        <w:rPr>
          <w:rFonts w:eastAsia="Times New Roman" w:cs="Times New Roman"/>
        </w:rPr>
        <w:t>ого учреждения и его заместителей</w:t>
      </w:r>
      <w:r w:rsidR="003E2C07">
        <w:rPr>
          <w:rFonts w:eastAsia="Times New Roman" w:cs="Times New Roman"/>
        </w:rPr>
        <w:t xml:space="preserve"> и </w:t>
      </w:r>
      <w:r w:rsidR="003E2C07" w:rsidRPr="003A1853">
        <w:t xml:space="preserve">одно из важнейших условий образовательной деятельности. </w:t>
      </w:r>
    </w:p>
    <w:p w:rsidR="003E2C07" w:rsidRPr="003A1853" w:rsidRDefault="003E2C07" w:rsidP="003E2C07">
      <w:pPr>
        <w:widowControl w:val="0"/>
        <w:autoSpaceDE w:val="0"/>
        <w:autoSpaceDN w:val="0"/>
        <w:adjustRightInd w:val="0"/>
        <w:ind w:right="-1" w:firstLine="708"/>
        <w:rPr>
          <w:color w:val="000000"/>
        </w:rPr>
      </w:pPr>
      <w:r>
        <w:rPr>
          <w:color w:val="000000"/>
        </w:rPr>
        <w:t xml:space="preserve">Во всех образовательных организациях установлена автоматическая пожарная сигнализация, вывод на пульт пожарной охраны. Все ОО обеспечены системами  видеонаблюдения, </w:t>
      </w:r>
      <w:r w:rsidRPr="00EB2369">
        <w:rPr>
          <w:color w:val="000000"/>
        </w:rPr>
        <w:t>из них в  30 ОО видеонаблюдение  установлено за счет проекта «Народные инициативы» на условиях софинансирования из  муниципального бюджета.</w:t>
      </w:r>
      <w:r w:rsidRPr="003A1853">
        <w:rPr>
          <w:color w:val="000000"/>
        </w:rPr>
        <w:t xml:space="preserve"> На эти цели </w:t>
      </w:r>
      <w:r>
        <w:rPr>
          <w:color w:val="000000"/>
        </w:rPr>
        <w:t>выделено</w:t>
      </w:r>
      <w:r w:rsidRPr="003A1853">
        <w:rPr>
          <w:color w:val="000000"/>
        </w:rPr>
        <w:t xml:space="preserve"> 3</w:t>
      </w:r>
      <w:r>
        <w:rPr>
          <w:color w:val="000000"/>
        </w:rPr>
        <w:t xml:space="preserve"> </w:t>
      </w:r>
      <w:r w:rsidRPr="003A1853">
        <w:rPr>
          <w:color w:val="000000"/>
        </w:rPr>
        <w:t>252</w:t>
      </w:r>
      <w:r>
        <w:rPr>
          <w:color w:val="000000"/>
        </w:rPr>
        <w:t xml:space="preserve"> </w:t>
      </w:r>
      <w:r w:rsidRPr="003A1853">
        <w:rPr>
          <w:color w:val="000000"/>
        </w:rPr>
        <w:t xml:space="preserve">999,75  рублей.  </w:t>
      </w:r>
      <w:r w:rsidRPr="003A1853">
        <w:t xml:space="preserve">Образовательными организациями с </w:t>
      </w:r>
      <w:proofErr w:type="spellStart"/>
      <w:r w:rsidRPr="003A1853">
        <w:t>Тайшетским</w:t>
      </w:r>
      <w:proofErr w:type="spellEnd"/>
      <w:r w:rsidRPr="003A1853">
        <w:t xml:space="preserve"> ВДПО заключены муниципальные контракты на обслуживание систем видеонаблюдения.</w:t>
      </w:r>
    </w:p>
    <w:p w:rsidR="003E2C07" w:rsidRPr="003A1853" w:rsidRDefault="003E2C07" w:rsidP="003E2C07">
      <w:pPr>
        <w:ind w:firstLine="567"/>
      </w:pPr>
      <w:r w:rsidRPr="003A1853">
        <w:lastRenderedPageBreak/>
        <w:t>Всего в г.Тайшете функционирует 14 образовательных организаций, в которых име</w:t>
      </w:r>
      <w:r>
        <w:t xml:space="preserve">ется кнопка экстренного вызова, остальные </w:t>
      </w:r>
      <w:r w:rsidRPr="003A1853">
        <w:t xml:space="preserve">не входят в зону действия ПЦО ОВО по </w:t>
      </w:r>
      <w:proofErr w:type="spellStart"/>
      <w:r w:rsidRPr="003A1853">
        <w:t>Тайшетскому</w:t>
      </w:r>
      <w:proofErr w:type="spellEnd"/>
      <w:r w:rsidRPr="003A1853">
        <w:t xml:space="preserve"> району – филиала ФГКУ УВО ГУ МВД России по Иркутской области. </w:t>
      </w:r>
    </w:p>
    <w:p w:rsidR="003E2C07" w:rsidRPr="003A1853" w:rsidRDefault="003E2C07" w:rsidP="003E2C07">
      <w:pPr>
        <w:ind w:firstLine="567"/>
      </w:pPr>
      <w:r w:rsidRPr="003A1853">
        <w:t>В 72 образовательных организаций имеется исп</w:t>
      </w:r>
      <w:r>
        <w:t xml:space="preserve">равное </w:t>
      </w:r>
      <w:proofErr w:type="spellStart"/>
      <w:r>
        <w:t>периметральное</w:t>
      </w:r>
      <w:proofErr w:type="spellEnd"/>
      <w:r>
        <w:t xml:space="preserve"> ограждение</w:t>
      </w:r>
      <w:r w:rsidRPr="003A1853">
        <w:t xml:space="preserve">. </w:t>
      </w:r>
      <w:r>
        <w:t xml:space="preserve"> </w:t>
      </w:r>
      <w:r w:rsidRPr="003D0E91">
        <w:t xml:space="preserve">Данная работа была завершена в  2017 году  по МКОУ СОШ № 16 г. Бирюсинска, МКОУ </w:t>
      </w:r>
      <w:r>
        <w:t>«</w:t>
      </w:r>
      <w:r w:rsidR="009731D6">
        <w:t>СОШ № 86 г. Тайшета</w:t>
      </w:r>
      <w:r>
        <w:t>»</w:t>
      </w:r>
      <w:r w:rsidRPr="003D0E91">
        <w:t xml:space="preserve"> с помощью сре</w:t>
      </w:r>
      <w:proofErr w:type="gramStart"/>
      <w:r w:rsidRPr="003D0E91">
        <w:t>дств  пр</w:t>
      </w:r>
      <w:proofErr w:type="gramEnd"/>
      <w:r w:rsidRPr="003D0E91">
        <w:t>оекта «Народные инициативы».  На эти цели было выделено  3 774 959,41</w:t>
      </w:r>
      <w:r>
        <w:t xml:space="preserve"> </w:t>
      </w:r>
      <w:r w:rsidRPr="003D0E91">
        <w:t>рублей, из них из муниципального бюджета –</w:t>
      </w:r>
      <w:r>
        <w:t xml:space="preserve"> 377 495,91 рублей</w:t>
      </w:r>
    </w:p>
    <w:p w:rsidR="003E2C07" w:rsidRPr="003A1853" w:rsidRDefault="003E2C07" w:rsidP="003E2C07">
      <w:pPr>
        <w:ind w:firstLine="567"/>
      </w:pPr>
      <w:r w:rsidRPr="003A1853">
        <w:t xml:space="preserve">Образовательными организациями в обязательном порядке ведутся журналы посещения школы и детского сада посторонними лицами, журналы осмотра территории. </w:t>
      </w:r>
      <w:r>
        <w:t>Р</w:t>
      </w:r>
      <w:r w:rsidRPr="003A1853">
        <w:t>азработаны паспорта антитеррористической защищенности объекта, которые ежегодно обновляются и корректируются.</w:t>
      </w:r>
    </w:p>
    <w:p w:rsidR="003E2C07" w:rsidRDefault="009903FC" w:rsidP="003E2C07">
      <w:pPr>
        <w:ind w:firstLine="567"/>
      </w:pPr>
      <w:r w:rsidRPr="00E823F6">
        <w:rPr>
          <w:rFonts w:eastAsia="Times New Roman" w:cs="Times New Roman"/>
        </w:rPr>
        <w:tab/>
      </w:r>
      <w:r>
        <w:rPr>
          <w:rFonts w:eastAsia="Times New Roman" w:cs="Times New Roman"/>
        </w:rPr>
        <w:t>В 2017 г. о</w:t>
      </w:r>
      <w:r w:rsidRPr="00E823F6">
        <w:rPr>
          <w:rFonts w:eastAsia="Times New Roman" w:cs="Times New Roman"/>
        </w:rPr>
        <w:t>хран</w:t>
      </w:r>
      <w:r>
        <w:rPr>
          <w:rFonts w:eastAsia="Times New Roman" w:cs="Times New Roman"/>
        </w:rPr>
        <w:t>а</w:t>
      </w:r>
      <w:r w:rsidRPr="00E823F6">
        <w:rPr>
          <w:rFonts w:eastAsia="Times New Roman" w:cs="Times New Roman"/>
        </w:rPr>
        <w:t xml:space="preserve"> 35 общеобразовательных орган</w:t>
      </w:r>
      <w:r>
        <w:rPr>
          <w:rFonts w:eastAsia="Times New Roman" w:cs="Times New Roman"/>
        </w:rPr>
        <w:t>изаций осуществлялась сторожами</w:t>
      </w:r>
      <w:r w:rsidRPr="00E823F6">
        <w:rPr>
          <w:rFonts w:eastAsia="Times New Roman" w:cs="Times New Roman"/>
        </w:rPr>
        <w:t xml:space="preserve">. Контрольно-пропускной режим осуществляется силами образовательных организаций. </w:t>
      </w:r>
      <w:r w:rsidR="003E2C07" w:rsidRPr="003A1853">
        <w:t xml:space="preserve">Управлением образования разработан и согласован с ведомствами (ОНД, ОМВД, ЛО МВД, ФГКУ №7 ОФПС, ОГБУЗ ТРБ, ТО </w:t>
      </w:r>
      <w:proofErr w:type="spellStart"/>
      <w:r w:rsidR="003E2C07" w:rsidRPr="003A1853">
        <w:t>Роспотребнадзор</w:t>
      </w:r>
      <w:proofErr w:type="spellEnd"/>
      <w:r w:rsidR="003E2C07" w:rsidRPr="003A1853">
        <w:t>, ТО ВДПО) «</w:t>
      </w:r>
      <w:r w:rsidR="003E2C07" w:rsidRPr="003A1853">
        <w:rPr>
          <w:bCs/>
        </w:rPr>
        <w:t xml:space="preserve">План межведомственного взаимодействия Управления образования администрации Тайшетского района по обеспечению безопасности образовательных организаций на 2015 – 2018 г.г.».  Образовательными организациями составлены паспорта дорожной безопасности, в которых указаны </w:t>
      </w:r>
      <w:r w:rsidR="003E2C07" w:rsidRPr="003A1853">
        <w:t>план-схемы маршрутов движения детей к образовательным организациям и обратно.</w:t>
      </w:r>
      <w:r w:rsidR="003E2C07">
        <w:t xml:space="preserve"> </w:t>
      </w:r>
    </w:p>
    <w:p w:rsidR="009903FC" w:rsidRPr="003E2C07" w:rsidRDefault="003E2C07" w:rsidP="003E2C07">
      <w:pPr>
        <w:ind w:firstLine="567"/>
      </w:pPr>
      <w:r>
        <w:t xml:space="preserve">Очень успешным стало участие дружины юных пожарных МКОУ СОШ № 5 г. Тайшета </w:t>
      </w:r>
      <w:r w:rsidRPr="00D9273E">
        <w:t xml:space="preserve">«Юниор </w:t>
      </w:r>
      <w:r w:rsidRPr="00D9273E">
        <w:rPr>
          <w:lang w:val="en-US"/>
        </w:rPr>
        <w:t>Fire</w:t>
      </w:r>
      <w:r w:rsidRPr="00D9273E">
        <w:t xml:space="preserve">»  </w:t>
      </w:r>
      <w:r>
        <w:t xml:space="preserve"> в </w:t>
      </w:r>
      <w:r w:rsidRPr="00D9273E">
        <w:t xml:space="preserve"> </w:t>
      </w:r>
      <w:r w:rsidRPr="00D9273E">
        <w:rPr>
          <w:lang w:val="en-US"/>
        </w:rPr>
        <w:t>IX</w:t>
      </w:r>
      <w:r>
        <w:t xml:space="preserve"> Областном</w:t>
      </w:r>
      <w:r w:rsidRPr="00D9273E">
        <w:t xml:space="preserve"> слёт</w:t>
      </w:r>
      <w:r>
        <w:t>е</w:t>
      </w:r>
      <w:r w:rsidRPr="00D9273E">
        <w:t xml:space="preserve"> дружин юных пожарных в г</w:t>
      </w:r>
      <w:proofErr w:type="gramStart"/>
      <w:r w:rsidRPr="00D9273E">
        <w:t>.И</w:t>
      </w:r>
      <w:proofErr w:type="gramEnd"/>
      <w:r w:rsidRPr="00D9273E">
        <w:t xml:space="preserve">ркутске. </w:t>
      </w:r>
      <w:r>
        <w:t xml:space="preserve"> Они стали победителями среди 20 ДЮП Иркутской области. </w:t>
      </w:r>
    </w:p>
    <w:p w:rsidR="009903FC" w:rsidRPr="00E823F6" w:rsidRDefault="009903FC" w:rsidP="009903FC">
      <w:pPr>
        <w:rPr>
          <w:rFonts w:eastAsia="Times New Roman" w:cs="Times New Roman"/>
        </w:rPr>
      </w:pPr>
      <w:r w:rsidRPr="00E823F6">
        <w:rPr>
          <w:rFonts w:eastAsia="Times New Roman" w:cs="Times New Roman"/>
        </w:rPr>
        <w:t>Причина отсутствия инженерно-технической ос</w:t>
      </w:r>
      <w:r>
        <w:rPr>
          <w:rFonts w:eastAsia="Times New Roman" w:cs="Times New Roman"/>
        </w:rPr>
        <w:t>нащенности охранных мероприятий,</w:t>
      </w:r>
      <w:r w:rsidRPr="00E823F6">
        <w:rPr>
          <w:rFonts w:eastAsia="Times New Roman" w:cs="Times New Roman"/>
        </w:rPr>
        <w:t xml:space="preserve"> отсутствие специально подготовленных охранников, соответствующего нормативам ограждения, освещения территории и т.д. – отсутствие финансирования.</w:t>
      </w:r>
    </w:p>
    <w:p w:rsidR="00791D44" w:rsidRDefault="009903FC" w:rsidP="00676DD8">
      <w:r>
        <w:t>Планирование на 2018 г. по обеспечении безопасности образовательного процесса – усиление контроля з</w:t>
      </w:r>
      <w:r w:rsidR="00676DD8">
        <w:t>а созданием безопасных условий.</w:t>
      </w:r>
    </w:p>
    <w:p w:rsidR="00184B8D" w:rsidRDefault="00184B8D" w:rsidP="003C4DFC"/>
    <w:sdt>
      <w:sdtPr>
        <w:id w:val="-1373383884"/>
        <w:lock w:val="sdtContentLocked"/>
      </w:sdtPr>
      <w:sdtEndPr/>
      <w:sdtContent>
        <w:p w:rsidR="00CB109B" w:rsidRDefault="00CB109B" w:rsidP="00462ACF">
          <w:pPr>
            <w:pStyle w:val="4"/>
          </w:pPr>
          <w:r>
            <w:t>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    </w:r>
        </w:p>
      </w:sdtContent>
    </w:sdt>
    <w:p w:rsidR="00504E02" w:rsidRPr="007A3997" w:rsidRDefault="00504E02" w:rsidP="00504E02">
      <w:pPr>
        <w:ind w:firstLine="708"/>
      </w:pPr>
      <w:r w:rsidRPr="007A3997">
        <w:t>В образовательных организациях обучаются 171 детей-инвалидов, 579 человек с ограниченными возможностями здоровья</w:t>
      </w:r>
      <w:r>
        <w:t xml:space="preserve"> (в том числе и инвалидностью)</w:t>
      </w:r>
      <w:r w:rsidRPr="007A3997">
        <w:t xml:space="preserve">. Для  них организовано </w:t>
      </w:r>
      <w:proofErr w:type="gramStart"/>
      <w:r w:rsidRPr="007A3997">
        <w:t>обучение</w:t>
      </w:r>
      <w:proofErr w:type="gramEnd"/>
      <w:r w:rsidRPr="007A3997">
        <w:t xml:space="preserve"> по адаптированным образовательным  программам с учетом психофизиологических особенностей обучающихся.</w:t>
      </w:r>
    </w:p>
    <w:p w:rsidR="00504E02" w:rsidRDefault="00504E02" w:rsidP="00504E02">
      <w:pPr>
        <w:rPr>
          <w:rFonts w:eastAsia="Calibri"/>
        </w:rPr>
      </w:pPr>
      <w:r>
        <w:rPr>
          <w:color w:val="000000"/>
        </w:rPr>
        <w:lastRenderedPageBreak/>
        <w:t xml:space="preserve"> </w:t>
      </w:r>
      <w:r w:rsidRPr="009440BD">
        <w:rPr>
          <w:color w:val="000000"/>
        </w:rPr>
        <w:t>Для 106 детей с ограниченными возможностями здоровья (детей-инвалидов, детей, нуждающихся  в длительном лечении) организовано  обучение на дому.</w:t>
      </w:r>
      <w:r w:rsidRPr="00387B95">
        <w:rPr>
          <w:color w:val="FF0000"/>
        </w:rPr>
        <w:t xml:space="preserve"> </w:t>
      </w:r>
      <w:r w:rsidRPr="001C3FCF">
        <w:rPr>
          <w:rFonts w:eastAsia="Calibri"/>
        </w:rPr>
        <w:t xml:space="preserve">Классы  компенсирующего обучения в </w:t>
      </w:r>
      <w:r>
        <w:rPr>
          <w:rFonts w:eastAsia="Calibri"/>
        </w:rPr>
        <w:t xml:space="preserve">отчетном </w:t>
      </w:r>
      <w:r w:rsidRPr="001C3FCF">
        <w:rPr>
          <w:rFonts w:eastAsia="Calibri"/>
        </w:rPr>
        <w:t xml:space="preserve"> году  сформированы на базе МКОУ СОШ № 23 г. Тайшета, МКОУ </w:t>
      </w:r>
      <w:proofErr w:type="spellStart"/>
      <w:r w:rsidRPr="001C3FCF">
        <w:rPr>
          <w:rFonts w:eastAsia="Calibri"/>
        </w:rPr>
        <w:t>Новобирюсинской</w:t>
      </w:r>
      <w:proofErr w:type="spellEnd"/>
      <w:r w:rsidRPr="001C3FCF">
        <w:rPr>
          <w:rFonts w:eastAsia="Calibri"/>
        </w:rPr>
        <w:t xml:space="preserve"> СОШ</w:t>
      </w:r>
      <w:r>
        <w:rPr>
          <w:rFonts w:eastAsia="Calibri"/>
        </w:rPr>
        <w:t xml:space="preserve"> (6,5% от общего количества детей, обучающихся по адаптированным образовательным программам)</w:t>
      </w:r>
      <w:r w:rsidRPr="001C3FCF">
        <w:rPr>
          <w:rFonts w:eastAsia="Calibri"/>
        </w:rPr>
        <w:t>.</w:t>
      </w:r>
      <w:r>
        <w:rPr>
          <w:rFonts w:eastAsia="Calibri"/>
        </w:rPr>
        <w:t xml:space="preserve"> Остальные дети с ОВЗ обучаются инклюзивно. </w:t>
      </w:r>
    </w:p>
    <w:p w:rsidR="00EC1DA1" w:rsidRDefault="00EC1DA1" w:rsidP="00504E02">
      <w:pPr>
        <w:rPr>
          <w:rFonts w:eastAsia="Calibri"/>
        </w:rPr>
      </w:pPr>
      <w:r>
        <w:rPr>
          <w:rFonts w:eastAsia="Calibri"/>
        </w:rPr>
        <w:t xml:space="preserve">По ФГОС для детей с ОВЗ ФГОС для детей с интеллектуальными нарушениями обучаются ученики 1 и 2 классов. Общая их численность – 60 человек, из них детей с интеллектуальными нарушениями - </w:t>
      </w:r>
      <w:r w:rsidR="00387704">
        <w:rPr>
          <w:rFonts w:eastAsia="Calibri"/>
        </w:rPr>
        <w:t xml:space="preserve"> 26 человек (8,3% от общего количества детей с умственной отсталостью), с ограниченными возможностями здоровья – 34 человека  (13,2% от общего количества детей, обучающихся по АООП).</w:t>
      </w:r>
    </w:p>
    <w:p w:rsidR="00387704" w:rsidRDefault="00387704" w:rsidP="00504E02">
      <w:pPr>
        <w:rPr>
          <w:rFonts w:eastAsia="Calibri"/>
        </w:rPr>
      </w:pPr>
      <w:r>
        <w:rPr>
          <w:rFonts w:eastAsia="Calibri"/>
        </w:rPr>
        <w:t xml:space="preserve">В структуре численности </w:t>
      </w:r>
      <w:proofErr w:type="gramStart"/>
      <w:r>
        <w:rPr>
          <w:rFonts w:eastAsia="Calibri"/>
        </w:rPr>
        <w:t>обучающихся</w:t>
      </w:r>
      <w:proofErr w:type="gramEnd"/>
      <w:r>
        <w:rPr>
          <w:rFonts w:eastAsia="Calibri"/>
        </w:rPr>
        <w:t xml:space="preserve"> по АООП  преобладают дети с умственной отсталостью (52,2%) и задержкой психического развития (45,1%) – рисунок 39.</w:t>
      </w:r>
    </w:p>
    <w:p w:rsidR="00387704" w:rsidRDefault="00387704" w:rsidP="00504E02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4797631" cy="2327563"/>
            <wp:effectExtent l="0" t="0" r="3175" b="15875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387704" w:rsidRDefault="00387704" w:rsidP="00387704">
      <w:pPr>
        <w:rPr>
          <w:rFonts w:eastAsia="Calibri"/>
        </w:rPr>
      </w:pPr>
      <w:r>
        <w:rPr>
          <w:rFonts w:eastAsia="Calibri"/>
        </w:rPr>
        <w:t xml:space="preserve">Рисунок 39. Структура численности обучающихся по АООП. </w:t>
      </w:r>
    </w:p>
    <w:p w:rsidR="00504E02" w:rsidRPr="001C3FCF" w:rsidRDefault="00504E02" w:rsidP="00504E02">
      <w:pPr>
        <w:rPr>
          <w:rFonts w:eastAsia="Calibri"/>
        </w:rPr>
      </w:pPr>
      <w:r>
        <w:rPr>
          <w:rFonts w:eastAsia="Calibri"/>
        </w:rPr>
        <w:t>Продолжает функционировать сессионно-соз</w:t>
      </w:r>
      <w:r w:rsidR="00387704">
        <w:rPr>
          <w:rFonts w:eastAsia="Calibri"/>
        </w:rPr>
        <w:t xml:space="preserve">ываемая ПМПК, но учитывая востребованность консультативных  и экспертных услуг специалистов ПМПК,  продолжает оставаться актуальной необходимость постоянно действующей комиссии. </w:t>
      </w:r>
    </w:p>
    <w:p w:rsidR="00184B8D" w:rsidRDefault="00184B8D" w:rsidP="003E2C07">
      <w:pPr>
        <w:ind w:firstLine="0"/>
      </w:pPr>
    </w:p>
    <w:sdt>
      <w:sdtPr>
        <w:id w:val="1537548728"/>
        <w:lock w:val="sdtContentLocked"/>
      </w:sdtPr>
      <w:sdtEndPr/>
      <w:sdtContent>
        <w:p w:rsidR="00791D44" w:rsidRDefault="00791D44" w:rsidP="00791D44">
          <w:pPr>
            <w:pStyle w:val="4"/>
          </w:pPr>
          <w:r>
            <w:t>Качество образования</w:t>
          </w:r>
        </w:p>
      </w:sdtContent>
    </w:sdt>
    <w:p w:rsidR="00811C1A" w:rsidRDefault="00811C1A" w:rsidP="00811C1A">
      <w:pPr>
        <w:ind w:firstLine="567"/>
      </w:pPr>
      <w:r>
        <w:t xml:space="preserve">Проведение ГИА в </w:t>
      </w:r>
      <w:proofErr w:type="spellStart"/>
      <w:r>
        <w:t>Тайшетском</w:t>
      </w:r>
      <w:proofErr w:type="spellEnd"/>
      <w:r>
        <w:t xml:space="preserve"> районе проходило по технологии для ППЭ отдаленных местностей. </w:t>
      </w:r>
    </w:p>
    <w:p w:rsidR="00811C1A" w:rsidRDefault="00811C1A" w:rsidP="00811C1A">
      <w:pPr>
        <w:ind w:firstLine="567"/>
        <w:rPr>
          <w:rFonts w:cs="Times New Roman"/>
        </w:rPr>
      </w:pPr>
      <w:r>
        <w:rPr>
          <w:rFonts w:cs="Times New Roman"/>
        </w:rPr>
        <w:t xml:space="preserve">По результатам ГИА-11 </w:t>
      </w:r>
      <w:r w:rsidRPr="005B3BF2">
        <w:rPr>
          <w:rFonts w:cs="Times New Roman"/>
        </w:rPr>
        <w:t>в 2017 году не сдали обязательные экзамены и получили справку установленного образца</w:t>
      </w:r>
      <w:r w:rsidRPr="008310D4">
        <w:rPr>
          <w:rFonts w:cs="Times New Roman"/>
          <w:color w:val="FF0000"/>
        </w:rPr>
        <w:t xml:space="preserve"> </w:t>
      </w:r>
      <w:r>
        <w:rPr>
          <w:rFonts w:cs="Times New Roman"/>
          <w:color w:val="000000" w:themeColor="text1"/>
        </w:rPr>
        <w:t>20</w:t>
      </w:r>
      <w:r w:rsidRPr="006232CE">
        <w:rPr>
          <w:rFonts w:cs="Times New Roman"/>
          <w:color w:val="000000" w:themeColor="text1"/>
        </w:rPr>
        <w:t xml:space="preserve"> </w:t>
      </w:r>
      <w:r w:rsidRPr="005B3BF2">
        <w:rPr>
          <w:rFonts w:cs="Times New Roman"/>
        </w:rPr>
        <w:t>выпу</w:t>
      </w:r>
      <w:r>
        <w:rPr>
          <w:rFonts w:cs="Times New Roman"/>
        </w:rPr>
        <w:t xml:space="preserve">скников ОО </w:t>
      </w:r>
      <w:r w:rsidRPr="005B3BF2">
        <w:rPr>
          <w:rFonts w:cs="Times New Roman"/>
        </w:rPr>
        <w:t>Тайшетского района</w:t>
      </w:r>
      <w:r>
        <w:rPr>
          <w:rFonts w:cs="Times New Roman"/>
        </w:rPr>
        <w:t>, что составило 4,5%</w:t>
      </w:r>
      <w:r w:rsidRPr="008310D4">
        <w:rPr>
          <w:rFonts w:cs="Times New Roman"/>
          <w:color w:val="FF0000"/>
        </w:rPr>
        <w:t xml:space="preserve"> </w:t>
      </w:r>
      <w:r>
        <w:rPr>
          <w:rFonts w:cs="Times New Roman"/>
          <w:color w:val="FF0000"/>
        </w:rPr>
        <w:t xml:space="preserve"> </w:t>
      </w:r>
      <w:r w:rsidRPr="005B3BF2">
        <w:rPr>
          <w:rFonts w:cs="Times New Roman"/>
        </w:rPr>
        <w:t>(</w:t>
      </w:r>
      <w:r>
        <w:rPr>
          <w:rFonts w:cs="Times New Roman"/>
        </w:rPr>
        <w:t>2016 г. – 3%</w:t>
      </w:r>
      <w:r w:rsidRPr="005B3BF2">
        <w:rPr>
          <w:rFonts w:cs="Times New Roman"/>
        </w:rPr>
        <w:t>, 2015 г. –</w:t>
      </w:r>
      <w:r>
        <w:rPr>
          <w:rFonts w:cs="Times New Roman"/>
        </w:rPr>
        <w:t xml:space="preserve"> 7 %, 2014 г. – 6%</w:t>
      </w:r>
      <w:r w:rsidRPr="005B3BF2">
        <w:rPr>
          <w:rFonts w:cs="Times New Roman"/>
        </w:rPr>
        <w:t>).</w:t>
      </w:r>
      <w:r>
        <w:rPr>
          <w:rFonts w:cs="Times New Roman"/>
        </w:rPr>
        <w:t xml:space="preserve"> Увеличение показателя можно объяснить </w:t>
      </w:r>
      <w:r>
        <w:rPr>
          <w:rFonts w:cs="Times New Roman"/>
        </w:rPr>
        <w:lastRenderedPageBreak/>
        <w:t xml:space="preserve">наличием в 11 классах выпускников, прошедших ГИА-9 в 2015 году только в дополнительный период (сентябрь 2015 г.) и продолживших обучение в ОО. </w:t>
      </w:r>
    </w:p>
    <w:p w:rsidR="00EA1F82" w:rsidRDefault="00811C1A" w:rsidP="00EA1F82">
      <w:pPr>
        <w:ind w:firstLine="567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С</w:t>
      </w:r>
      <w:r w:rsidRPr="003A2421">
        <w:rPr>
          <w:rFonts w:cs="Times New Roman"/>
          <w:color w:val="000000" w:themeColor="text1"/>
        </w:rPr>
        <w:t xml:space="preserve">ледует отметить, что выпускники 2017 года показали результаты ГИА выше </w:t>
      </w:r>
      <w:r>
        <w:rPr>
          <w:rFonts w:cs="Times New Roman"/>
          <w:color w:val="000000" w:themeColor="text1"/>
        </w:rPr>
        <w:t>прошлого года</w:t>
      </w:r>
      <w:r w:rsidRPr="003A2421">
        <w:rPr>
          <w:rFonts w:cs="Times New Roman"/>
          <w:color w:val="000000" w:themeColor="text1"/>
        </w:rPr>
        <w:t xml:space="preserve">: </w:t>
      </w:r>
    </w:p>
    <w:p w:rsidR="00EA1F82" w:rsidRDefault="00EA1F82" w:rsidP="00EA1F82">
      <w:pPr>
        <w:ind w:firstLine="567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- </w:t>
      </w:r>
      <w:r w:rsidR="00811C1A" w:rsidRPr="00EA1F82">
        <w:rPr>
          <w:rFonts w:cs="Times New Roman"/>
          <w:color w:val="000000" w:themeColor="text1"/>
        </w:rPr>
        <w:t>выросла успеваемость по обществознанию, физике, истории, химии (на 30 %), литературе, географии (на 22 %);</w:t>
      </w:r>
    </w:p>
    <w:p w:rsidR="00811C1A" w:rsidRPr="00EA1F82" w:rsidRDefault="00EA1F82" w:rsidP="00EA1F82">
      <w:pPr>
        <w:ind w:firstLine="567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- </w:t>
      </w:r>
      <w:r w:rsidR="00811C1A" w:rsidRPr="00EA1F82">
        <w:rPr>
          <w:rFonts w:cs="Times New Roman"/>
          <w:color w:val="000000" w:themeColor="text1"/>
        </w:rPr>
        <w:t>увеличился средний балл по физике, истории и химии.</w:t>
      </w:r>
    </w:p>
    <w:p w:rsidR="00811C1A" w:rsidRPr="00EA1F82" w:rsidRDefault="00811C1A" w:rsidP="00EA1F82">
      <w:pPr>
        <w:ind w:firstLine="567"/>
        <w:rPr>
          <w:rFonts w:cs="Times New Roman"/>
          <w:color w:val="000000" w:themeColor="text1"/>
        </w:rPr>
      </w:pPr>
      <w:r w:rsidRPr="003C3DC4">
        <w:rPr>
          <w:rFonts w:cs="Times New Roman"/>
          <w:color w:val="000000" w:themeColor="text1"/>
        </w:rPr>
        <w:t>Большинство результатов ГИА-2017</w:t>
      </w:r>
      <w:r w:rsidR="00EA1F82">
        <w:rPr>
          <w:rFonts w:cs="Times New Roman"/>
          <w:color w:val="000000" w:themeColor="text1"/>
        </w:rPr>
        <w:t xml:space="preserve">, </w:t>
      </w:r>
      <w:r w:rsidRPr="003C3DC4">
        <w:rPr>
          <w:rFonts w:cs="Times New Roman"/>
          <w:color w:val="000000" w:themeColor="text1"/>
        </w:rPr>
        <w:t xml:space="preserve"> по-прежнему</w:t>
      </w:r>
      <w:r w:rsidR="00EA1F82">
        <w:rPr>
          <w:rFonts w:cs="Times New Roman"/>
          <w:color w:val="000000" w:themeColor="text1"/>
        </w:rPr>
        <w:t xml:space="preserve">, </w:t>
      </w:r>
      <w:r w:rsidRPr="003C3DC4">
        <w:rPr>
          <w:rFonts w:cs="Times New Roman"/>
          <w:color w:val="000000" w:themeColor="text1"/>
        </w:rPr>
        <w:t xml:space="preserve"> остаются ниже областных показателей, только успеваемость по химии и географии выше областных показателей: на 17,9 % и 7,1 % соответственно.</w:t>
      </w:r>
    </w:p>
    <w:p w:rsidR="00811C1A" w:rsidRPr="00EA1F82" w:rsidRDefault="00EA1F82" w:rsidP="00811C1A">
      <w:pPr>
        <w:ind w:firstLine="567"/>
      </w:pPr>
      <w:r>
        <w:t>Таким образом:</w:t>
      </w:r>
      <w:r w:rsidRPr="00EA1F82">
        <w:t xml:space="preserve"> </w:t>
      </w:r>
    </w:p>
    <w:p w:rsidR="00811C1A" w:rsidRDefault="00811C1A" w:rsidP="00811C1A">
      <w:pPr>
        <w:ind w:firstLine="567"/>
      </w:pPr>
      <w:r>
        <w:t>1. Выпускники 9 классов, сдавшие ГИА в дополнительный период (в сентябре), не имеют возможности поступить в организации СПО и в связи с этим продолжают обучение в ОО.</w:t>
      </w:r>
      <w:r w:rsidR="00EA1F82">
        <w:t xml:space="preserve"> Обычно это дети с низкой учебной мотивацией и средним уровнем знаний, поэтому результаты в 11 классах  у данных выпускников статочно низки. </w:t>
      </w:r>
    </w:p>
    <w:p w:rsidR="00811C1A" w:rsidRDefault="00811C1A" w:rsidP="00EA1F82">
      <w:pPr>
        <w:ind w:firstLine="567"/>
      </w:pPr>
      <w:r>
        <w:t>2. Большинство выпускники 9 классов, сдавшие ГИА в дополнительный период (в сентябре) и продолжившие обучение в ОО, не подтверждают освоение основных общеобразовательных программ в 11 классе.</w:t>
      </w:r>
    </w:p>
    <w:p w:rsidR="00811C1A" w:rsidRDefault="00EA1F82" w:rsidP="00EA1F82">
      <w:pPr>
        <w:ind w:firstLine="567"/>
      </w:pPr>
      <w:r>
        <w:t>Предложение - у</w:t>
      </w:r>
      <w:r w:rsidR="00811C1A">
        <w:t xml:space="preserve">силение </w:t>
      </w:r>
      <w:proofErr w:type="spellStart"/>
      <w:r w:rsidR="00811C1A">
        <w:t>профориентационной</w:t>
      </w:r>
      <w:proofErr w:type="spellEnd"/>
      <w:r w:rsidR="00811C1A">
        <w:t xml:space="preserve"> работы для выпускников 9 классов в ОО, в целях исключения наличия большого процента «справочников» 11 классов, не сдавших ранее с первого раза ГИА-9.</w:t>
      </w:r>
    </w:p>
    <w:p w:rsidR="00811C1A" w:rsidRPr="00811C1A" w:rsidRDefault="00EA1F82" w:rsidP="00EA1F82">
      <w:pPr>
        <w:ind w:firstLine="567"/>
        <w:rPr>
          <w:color w:val="000000"/>
        </w:rPr>
      </w:pPr>
      <w:r>
        <w:t>По результатам ГИА-9</w:t>
      </w:r>
      <w:r w:rsidR="00811C1A">
        <w:t xml:space="preserve"> в 2017 году</w:t>
      </w:r>
      <w:r>
        <w:t xml:space="preserve"> не сдали </w:t>
      </w:r>
      <w:r w:rsidR="00811C1A">
        <w:t xml:space="preserve"> экзамены и получили справку установленного образца 36 выпускников ОО Тайшетского района, из них 32 выпускника текущего года и 4 экстерна, что составило 3,79</w:t>
      </w:r>
      <w:r w:rsidR="00811C1A" w:rsidRPr="00811C1A">
        <w:rPr>
          <w:color w:val="000000"/>
        </w:rPr>
        <w:t>% (</w:t>
      </w:r>
      <w:smartTag w:uri="urn:schemas-microsoft-com:office:smarttags" w:element="metricconverter">
        <w:smartTagPr>
          <w:attr w:name="ProductID" w:val="2016 г"/>
        </w:smartTagPr>
        <w:r w:rsidR="00811C1A" w:rsidRPr="00811C1A">
          <w:rPr>
            <w:color w:val="000000"/>
          </w:rPr>
          <w:t>2016 г</w:t>
        </w:r>
      </w:smartTag>
      <w:r w:rsidR="00811C1A" w:rsidRPr="00811C1A">
        <w:rPr>
          <w:color w:val="000000"/>
        </w:rPr>
        <w:t xml:space="preserve">. – </w:t>
      </w:r>
      <w:bookmarkStart w:id="13" w:name="OLE_LINK1"/>
      <w:bookmarkStart w:id="14" w:name="OLE_LINK2"/>
      <w:r w:rsidR="00811C1A" w:rsidRPr="00811C1A">
        <w:rPr>
          <w:color w:val="000000"/>
        </w:rPr>
        <w:t xml:space="preserve">43 чел. - 5,2 </w:t>
      </w:r>
      <w:bookmarkEnd w:id="13"/>
      <w:bookmarkEnd w:id="14"/>
      <w:r w:rsidR="00811C1A" w:rsidRPr="00811C1A">
        <w:rPr>
          <w:color w:val="000000"/>
        </w:rPr>
        <w:t xml:space="preserve">%, </w:t>
      </w:r>
      <w:smartTag w:uri="urn:schemas-microsoft-com:office:smarttags" w:element="metricconverter">
        <w:smartTagPr>
          <w:attr w:name="ProductID" w:val="2015 г"/>
        </w:smartTagPr>
        <w:r w:rsidR="00811C1A" w:rsidRPr="00811C1A">
          <w:rPr>
            <w:color w:val="000000"/>
          </w:rPr>
          <w:t>2015 г</w:t>
        </w:r>
      </w:smartTag>
      <w:r w:rsidR="00811C1A" w:rsidRPr="00811C1A">
        <w:rPr>
          <w:color w:val="000000"/>
        </w:rPr>
        <w:t xml:space="preserve">. – </w:t>
      </w:r>
      <w:bookmarkStart w:id="15" w:name="OLE_LINK3"/>
      <w:bookmarkStart w:id="16" w:name="OLE_LINK4"/>
      <w:r w:rsidR="00811C1A" w:rsidRPr="00811C1A">
        <w:rPr>
          <w:color w:val="000000"/>
        </w:rPr>
        <w:t xml:space="preserve">219 чел. - 27,1 </w:t>
      </w:r>
      <w:bookmarkEnd w:id="15"/>
      <w:bookmarkEnd w:id="16"/>
      <w:r w:rsidR="00811C1A" w:rsidRPr="00811C1A">
        <w:rPr>
          <w:color w:val="000000"/>
        </w:rPr>
        <w:t xml:space="preserve">%, </w:t>
      </w:r>
      <w:smartTag w:uri="urn:schemas-microsoft-com:office:smarttags" w:element="metricconverter">
        <w:smartTagPr>
          <w:attr w:name="ProductID" w:val="2014 г"/>
        </w:smartTagPr>
        <w:r w:rsidR="00811C1A" w:rsidRPr="00811C1A">
          <w:rPr>
            <w:color w:val="000000"/>
          </w:rPr>
          <w:t>2014 г</w:t>
        </w:r>
      </w:smartTag>
      <w:r w:rsidR="00811C1A" w:rsidRPr="00811C1A">
        <w:rPr>
          <w:color w:val="000000"/>
        </w:rPr>
        <w:t xml:space="preserve">. – </w:t>
      </w:r>
      <w:bookmarkStart w:id="17" w:name="OLE_LINK5"/>
      <w:bookmarkStart w:id="18" w:name="OLE_LINK6"/>
      <w:r w:rsidR="00811C1A" w:rsidRPr="00811C1A">
        <w:rPr>
          <w:color w:val="000000"/>
        </w:rPr>
        <w:t xml:space="preserve">187 чел. – 24,1 </w:t>
      </w:r>
      <w:bookmarkEnd w:id="17"/>
      <w:bookmarkEnd w:id="18"/>
      <w:r w:rsidR="00811C1A" w:rsidRPr="00811C1A">
        <w:rPr>
          <w:color w:val="000000"/>
        </w:rPr>
        <w:t xml:space="preserve">%). </w:t>
      </w:r>
    </w:p>
    <w:p w:rsidR="00811C1A" w:rsidRDefault="00EA1F82" w:rsidP="00EA1F82">
      <w:pPr>
        <w:ind w:firstLine="567"/>
        <w:rPr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588010</wp:posOffset>
            </wp:positionV>
            <wp:extent cx="5426710" cy="2501900"/>
            <wp:effectExtent l="0" t="0" r="0" b="0"/>
            <wp:wrapThrough wrapText="bothSides">
              <wp:wrapPolygon edited="0">
                <wp:start x="0" y="0"/>
                <wp:lineTo x="0" y="21381"/>
                <wp:lineTo x="21458" y="21381"/>
                <wp:lineTo x="21458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250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1C1A">
        <w:t>По статистическим данным видно, что  в сравнении с областными показателями   за  последние  два года показатель значительно ниже, чем по области.</w:t>
      </w:r>
      <w:r w:rsidR="00811C1A" w:rsidRPr="00811C1A">
        <w:rPr>
          <w:color w:val="000000"/>
        </w:rPr>
        <w:t xml:space="preserve"> </w:t>
      </w:r>
    </w:p>
    <w:p w:rsidR="00EA1F82" w:rsidRDefault="00EA1F82" w:rsidP="00811C1A">
      <w:pPr>
        <w:ind w:firstLine="0"/>
        <w:rPr>
          <w:color w:val="000000"/>
        </w:rPr>
      </w:pPr>
    </w:p>
    <w:p w:rsidR="00EA1F82" w:rsidRDefault="00EA1F82" w:rsidP="00811C1A">
      <w:pPr>
        <w:ind w:firstLine="0"/>
        <w:rPr>
          <w:color w:val="000000"/>
        </w:rPr>
      </w:pPr>
    </w:p>
    <w:p w:rsidR="00EA1F82" w:rsidRPr="00811C1A" w:rsidRDefault="00EA1F82" w:rsidP="00811C1A">
      <w:pPr>
        <w:ind w:firstLine="0"/>
        <w:rPr>
          <w:color w:val="000000"/>
        </w:rPr>
      </w:pPr>
    </w:p>
    <w:p w:rsidR="00EA1F82" w:rsidRDefault="00EA1F82" w:rsidP="00EA1F82">
      <w:r>
        <w:lastRenderedPageBreak/>
        <w:t xml:space="preserve">Рисунок 40. Удельный вес </w:t>
      </w:r>
      <w:proofErr w:type="gramStart"/>
      <w:r>
        <w:t>обучающихся</w:t>
      </w:r>
      <w:proofErr w:type="gramEnd"/>
      <w:r>
        <w:t xml:space="preserve">, получивших  неудовлетворительные результаты. </w:t>
      </w:r>
    </w:p>
    <w:p w:rsidR="00924EB4" w:rsidRDefault="00924EB4" w:rsidP="00924EB4">
      <w:r>
        <w:rPr>
          <w:noProof/>
          <w:lang w:eastAsia="ru-RU"/>
        </w:rPr>
        <w:drawing>
          <wp:inline distT="0" distB="0" distL="0" distR="0">
            <wp:extent cx="5254625" cy="3509010"/>
            <wp:effectExtent l="0" t="0" r="0" b="0"/>
            <wp:docPr id="52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811C1A" w:rsidRPr="00924EB4" w:rsidRDefault="00924EB4" w:rsidP="00924EB4">
      <w:r>
        <w:t>Рисунок 41</w:t>
      </w:r>
      <w:r w:rsidR="00EA1F82">
        <w:t xml:space="preserve">. </w:t>
      </w:r>
      <w:r>
        <w:t xml:space="preserve">Доля </w:t>
      </w:r>
      <w:proofErr w:type="gramStart"/>
      <w:r>
        <w:t>обучающихся</w:t>
      </w:r>
      <w:proofErr w:type="gramEnd"/>
      <w:r>
        <w:t xml:space="preserve">, не подтвердивших освоение ООП  в сравнении с областными показателями. </w:t>
      </w:r>
    </w:p>
    <w:p w:rsidR="00462ACF" w:rsidRDefault="00811C1A" w:rsidP="007B7B4A">
      <w:pPr>
        <w:rPr>
          <w:color w:val="000000"/>
        </w:rPr>
      </w:pPr>
      <w:r w:rsidRPr="00811C1A">
        <w:rPr>
          <w:color w:val="000000"/>
        </w:rPr>
        <w:t>На  уменьшение показателей</w:t>
      </w:r>
      <w:r w:rsidRPr="00811C1A">
        <w:rPr>
          <w:color w:val="FF0000"/>
        </w:rPr>
        <w:t xml:space="preserve"> </w:t>
      </w:r>
      <w:proofErr w:type="spellStart"/>
      <w:r w:rsidR="009731D6" w:rsidRPr="009731D6">
        <w:t>несдавших</w:t>
      </w:r>
      <w:proofErr w:type="spellEnd"/>
      <w:r w:rsidR="009731D6" w:rsidRPr="009731D6">
        <w:t xml:space="preserve"> ГИА школьников</w:t>
      </w:r>
      <w:r w:rsidRPr="009731D6">
        <w:t xml:space="preserve"> </w:t>
      </w:r>
      <w:r w:rsidRPr="00811C1A">
        <w:rPr>
          <w:color w:val="000000"/>
        </w:rPr>
        <w:t xml:space="preserve">повлияло проведение ГАУ ДПО ИРО «Академического десанта» для педагогов района по математике, физике, обществознанию, русскому языку и литературе, проведение </w:t>
      </w:r>
      <w:proofErr w:type="gramStart"/>
      <w:r w:rsidRPr="00811C1A">
        <w:rPr>
          <w:color w:val="000000"/>
        </w:rPr>
        <w:t>метод</w:t>
      </w:r>
      <w:r w:rsidR="00924EB4">
        <w:rPr>
          <w:color w:val="000000"/>
        </w:rPr>
        <w:t>ических анализов</w:t>
      </w:r>
      <w:proofErr w:type="gramEnd"/>
      <w:r w:rsidR="00924EB4">
        <w:rPr>
          <w:color w:val="000000"/>
        </w:rPr>
        <w:t xml:space="preserve"> специалистами Управления образования и Ц</w:t>
      </w:r>
      <w:r w:rsidRPr="00811C1A">
        <w:rPr>
          <w:color w:val="000000"/>
        </w:rPr>
        <w:t xml:space="preserve">ентра развития образования </w:t>
      </w:r>
      <w:r w:rsidR="007B7B4A">
        <w:rPr>
          <w:color w:val="000000"/>
        </w:rPr>
        <w:t>в образовательных учреждениях.</w:t>
      </w:r>
    </w:p>
    <w:p w:rsidR="007B7B4A" w:rsidRPr="005A38D3" w:rsidRDefault="007B7B4A" w:rsidP="007B7B4A">
      <w:pPr>
        <w:widowControl w:val="0"/>
        <w:autoSpaceDE w:val="0"/>
        <w:autoSpaceDN w:val="0"/>
        <w:adjustRightInd w:val="0"/>
        <w:ind w:right="-1" w:firstLine="708"/>
      </w:pPr>
      <w:r w:rsidRPr="005A38D3">
        <w:t>По итогам ГИА-2017 аттестат с отличием получили 29 выпускников 9 классов (3,17 %) из 14 образовательных организаций района и 48 выпускников 11 классов из 15 образовательных организаций района получили федеральные золотые медали «За особые успехи в учении» (10,8 %), 29 выпускников (6,5 %) из 48-и  федеральных медалистов получили медали регионального уровня.</w:t>
      </w:r>
    </w:p>
    <w:p w:rsidR="007B7B4A" w:rsidRPr="005A38D3" w:rsidRDefault="007B7B4A" w:rsidP="007B7B4A">
      <w:pPr>
        <w:widowControl w:val="0"/>
        <w:autoSpaceDE w:val="0"/>
        <w:autoSpaceDN w:val="0"/>
        <w:adjustRightInd w:val="0"/>
        <w:ind w:right="-1" w:firstLine="708"/>
      </w:pPr>
      <w:r w:rsidRPr="005A38D3">
        <w:t>В 2017 году 2 обучающихся получили 100 баллов на ЕГЭ по русскому языку, что составило 0,4 % от всех выпускников текущего года. А также, в районе имеются 3 выпускника 11 классов, которые по трем сданным предметам получили баллы выше 80, и одна выпускница по двум предметам более 90 баллов.</w:t>
      </w:r>
    </w:p>
    <w:p w:rsidR="007B7B4A" w:rsidRPr="00296538" w:rsidRDefault="007B7B4A" w:rsidP="00296538">
      <w:pPr>
        <w:widowControl w:val="0"/>
        <w:autoSpaceDE w:val="0"/>
        <w:autoSpaceDN w:val="0"/>
        <w:adjustRightInd w:val="0"/>
        <w:ind w:right="-1" w:firstLine="708"/>
      </w:pPr>
      <w:r w:rsidRPr="005A38D3">
        <w:t>На проведение государственной итоговой аттестации в 2017 году из муниципального бюд</w:t>
      </w:r>
      <w:r w:rsidR="00296538">
        <w:t>жета выделено 1 017 099,97 руб.</w:t>
      </w:r>
    </w:p>
    <w:p w:rsidR="00184B8D" w:rsidRDefault="00184B8D" w:rsidP="003C4DFC"/>
    <w:sdt>
      <w:sdtPr>
        <w:id w:val="-1488239566"/>
        <w:lock w:val="sdtContentLocked"/>
      </w:sdtPr>
      <w:sdtEndPr/>
      <w:sdtContent>
        <w:p w:rsidR="00CB109B" w:rsidRDefault="00CB109B" w:rsidP="00791D44">
          <w:pPr>
            <w:pStyle w:val="4"/>
          </w:pPr>
          <w:r>
            <w:t xml:space="preserve">Финансово-экономическая деятельность </w:t>
          </w:r>
        </w:p>
      </w:sdtContent>
    </w:sdt>
    <w:p w:rsidR="00296538" w:rsidRDefault="00296538" w:rsidP="00296538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Общий объём финансовых средств, поступивших в организации, осуществляющие образовательную деятельность по образовательным программам начального общего, основного общего, среднего общего образования, в расчёте на 1 обучающегося составил в 2017 году 85,78 тыс. рублей, что выше по отношению к 2016 году на 3,38 тыс. рублей, к 2015 году 12,4 тыс. рублей, к 2014 году 2,19 тыс.руб.</w:t>
      </w:r>
    </w:p>
    <w:p w:rsidR="005527CF" w:rsidRPr="00296538" w:rsidRDefault="00296538" w:rsidP="00296538">
      <w:pPr>
        <w:ind w:firstLine="708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Удельный вес финансовых средств от приносящей доход деятельности в общем объёме финансовых средств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в 2017 году 1,56  %, что выше по отношению к 2016 году на 0,22 %, к 2015 году  на 0,51 %, к 2014 году 0,77 %, что обусловлено увеличением стоимости питания за счёт родительской платы.</w:t>
      </w:r>
      <w:proofErr w:type="gramEnd"/>
    </w:p>
    <w:sdt>
      <w:sdtPr>
        <w:id w:val="-592472811"/>
        <w:lock w:val="sdtContentLocked"/>
      </w:sdtPr>
      <w:sdtEndPr/>
      <w:sdtContent>
        <w:p w:rsidR="005527CF" w:rsidRDefault="005527CF" w:rsidP="005527CF">
          <w:pPr>
            <w:pStyle w:val="4"/>
          </w:pPr>
          <w:r>
            <w:t>Выводы</w:t>
          </w:r>
        </w:p>
      </w:sdtContent>
    </w:sdt>
    <w:p w:rsidR="00631AC5" w:rsidRDefault="00441C71" w:rsidP="00441C71">
      <w:pPr>
        <w:pStyle w:val="aff1"/>
        <w:ind w:firstLine="708"/>
      </w:pPr>
      <w:r>
        <w:t>Анализ представленных направлений  мониторинга и результативности работы системы образования показал:</w:t>
      </w:r>
    </w:p>
    <w:p w:rsidR="00441C71" w:rsidRDefault="00441C71" w:rsidP="00441C71">
      <w:pPr>
        <w:pStyle w:val="aff1"/>
        <w:ind w:firstLine="708"/>
      </w:pPr>
      <w:r>
        <w:t xml:space="preserve">- в </w:t>
      </w:r>
      <w:proofErr w:type="spellStart"/>
      <w:r>
        <w:t>Тайшетском</w:t>
      </w:r>
      <w:proofErr w:type="spellEnd"/>
      <w:r>
        <w:t xml:space="preserve"> районе существует сбалансированная сеть муниципальных общеобразовательных организаций, оказывающих услуги общего образования.  Администрацией района, Управлением образования  проводится работы по обеспечению материально-технической базы ОО, содержанию школ.  Решены проблемы по установке ограждения, техническому обследованию зданий ОО. Проблемным остается вопрос обеспечения компьютерной техникой и подключения   к сети Интернет образовательных организаций, особенно малокомплектных и удаленных. </w:t>
      </w:r>
    </w:p>
    <w:p w:rsidR="00441C71" w:rsidRDefault="00441C71" w:rsidP="00441C71">
      <w:pPr>
        <w:pStyle w:val="aff1"/>
        <w:ind w:firstLine="708"/>
      </w:pPr>
      <w:r>
        <w:t xml:space="preserve">Еще одной проблемой остается сопровождение обучения детей с ОВЗ узкими специалистами – учителями-логопедами, учителями-дефектологами, педагогами-психологами.  Нерешенной проблемой остается наличие постоянно действующей ПМПК. </w:t>
      </w:r>
    </w:p>
    <w:p w:rsidR="00441C71" w:rsidRDefault="00441C71" w:rsidP="00441C71">
      <w:pPr>
        <w:pStyle w:val="aff1"/>
        <w:ind w:firstLine="708"/>
      </w:pPr>
      <w:r>
        <w:t xml:space="preserve">Основным направлением деятельности школ в 2018 году, все-таки, необходимо оставить обеспечение качества образования, особенно в части  государственной итоговой аттестации. </w:t>
      </w:r>
    </w:p>
    <w:p w:rsidR="00441C71" w:rsidRDefault="00441C71" w:rsidP="00441C71">
      <w:pPr>
        <w:pStyle w:val="aff1"/>
      </w:pPr>
    </w:p>
    <w:p w:rsidR="005527CF" w:rsidRDefault="005527CF" w:rsidP="003C4DFC"/>
    <w:p w:rsidR="005527CF" w:rsidRDefault="005527CF" w:rsidP="003C4DFC"/>
    <w:p w:rsidR="00F4493E" w:rsidRDefault="00F4493E">
      <w:pPr>
        <w:spacing w:after="160" w:line="259" w:lineRule="auto"/>
        <w:ind w:firstLine="0"/>
        <w:jc w:val="left"/>
        <w:rPr>
          <w:rFonts w:eastAsiaTheme="majorEastAsia" w:cstheme="majorBidi"/>
          <w:b/>
          <w:szCs w:val="24"/>
        </w:rPr>
      </w:pPr>
      <w:r>
        <w:br w:type="page"/>
      </w:r>
    </w:p>
    <w:p w:rsidR="00F4493E" w:rsidRDefault="00375C2F" w:rsidP="00F4493E">
      <w:pPr>
        <w:pStyle w:val="3"/>
      </w:pPr>
      <w:bookmarkStart w:id="19" w:name="_Toc495357535"/>
      <w:r>
        <w:lastRenderedPageBreak/>
        <w:t>2.</w:t>
      </w:r>
      <w:r w:rsidR="002B05D6">
        <w:t>3</w:t>
      </w:r>
      <w:r>
        <w:t xml:space="preserve">. </w:t>
      </w:r>
      <w:r w:rsidR="00FE028B" w:rsidRPr="00FE028B">
        <w:t>Сведения о развитии дополнительного образования детей и взрослых</w:t>
      </w:r>
      <w:bookmarkEnd w:id="19"/>
    </w:p>
    <w:p w:rsidR="00C927CF" w:rsidRPr="007C40F3" w:rsidRDefault="00C927CF" w:rsidP="00C927CF">
      <w:pPr>
        <w:ind w:firstLine="708"/>
        <w:rPr>
          <w:color w:val="FF0000"/>
        </w:rPr>
      </w:pPr>
      <w:r w:rsidRPr="005E5200">
        <w:t>На территории Тайшетского района находятся 2 учреждения, оказывающие услуги по  дополнительному образованию детей, подведомственные Управлению</w:t>
      </w:r>
      <w:r>
        <w:t xml:space="preserve"> образования Тайшетског</w:t>
      </w:r>
      <w:r w:rsidR="007730A3">
        <w:t xml:space="preserve">о района, 31 общеобразовательная </w:t>
      </w:r>
      <w:r>
        <w:t xml:space="preserve"> организаци</w:t>
      </w:r>
      <w:r w:rsidR="007730A3">
        <w:t>я и 2 организации</w:t>
      </w:r>
      <w:r>
        <w:t xml:space="preserve"> дошкольного об</w:t>
      </w:r>
      <w:r w:rsidR="007730A3">
        <w:t xml:space="preserve">разования, в которых функционирует дополнительное образование. </w:t>
      </w:r>
      <w:r w:rsidRPr="005E5200">
        <w:t xml:space="preserve"> </w:t>
      </w:r>
    </w:p>
    <w:p w:rsidR="00C927CF" w:rsidRPr="005E5200" w:rsidRDefault="00C927CF" w:rsidP="00C927CF">
      <w:pPr>
        <w:ind w:firstLine="708"/>
      </w:pPr>
      <w:r>
        <w:t xml:space="preserve"> В учреждениях</w:t>
      </w:r>
      <w:r w:rsidRPr="005E5200">
        <w:t xml:space="preserve"> дополнительного образования детей  работали мастерские художественных ремесел, современного рукоделия, дизайна и изготовления одежды, театральные студии и театр моды, студия эстрадного вокала, фольклорный вокальный ансамбль, изостудии, клубы краеведов и знатоков, школа выживания, пресс-центр, студия современной хореографии. </w:t>
      </w:r>
    </w:p>
    <w:p w:rsidR="00C927CF" w:rsidRDefault="00C927CF" w:rsidP="00C927CF">
      <w:r w:rsidRPr="005E5200">
        <w:t>Ежегодно проводится  конкурсы красоты, новогодний бал мэра для детей, обучающихся на «5», день театра, праздники народных ремесел, выставки изобразительного и декоративно-прикладного творчества, спектакли профессиональ</w:t>
      </w:r>
      <w:r>
        <w:t>ных коллективов и т.д.</w:t>
      </w:r>
    </w:p>
    <w:p w:rsidR="00C927CF" w:rsidRPr="005827B0" w:rsidRDefault="00C927CF" w:rsidP="00C927CF">
      <w:pPr>
        <w:ind w:firstLine="708"/>
      </w:pPr>
      <w:r w:rsidRPr="002C66F1">
        <w:t xml:space="preserve">Воспитанники   МБУ ЦДО «Радуга» г. Тайшета и МКУДО ДДТ г.Бирюсинска стали победителями и призерами  международных, Всероссийских и региональных конкурсов, фестивалей: III Международного   конкурса-фестиваля  «Енисейские просторы» (г. Красноярск), </w:t>
      </w:r>
      <w:r w:rsidRPr="00C92F78">
        <w:t xml:space="preserve"> Международно</w:t>
      </w:r>
      <w:r>
        <w:t xml:space="preserve">го </w:t>
      </w:r>
      <w:r w:rsidRPr="00C92F78">
        <w:t xml:space="preserve"> конкурс</w:t>
      </w:r>
      <w:r>
        <w:t xml:space="preserve">а </w:t>
      </w:r>
      <w:r w:rsidRPr="00C92F78">
        <w:t xml:space="preserve"> «КИТ»</w:t>
      </w:r>
      <w:r>
        <w:t xml:space="preserve"> (г. Омск), Международного </w:t>
      </w:r>
      <w:r w:rsidRPr="00C92F78">
        <w:t>заочн</w:t>
      </w:r>
      <w:r>
        <w:t xml:space="preserve">ого </w:t>
      </w:r>
      <w:r w:rsidRPr="00C92F78">
        <w:t xml:space="preserve"> конкурс</w:t>
      </w:r>
      <w:r>
        <w:t>а</w:t>
      </w:r>
      <w:r w:rsidRPr="00C92F78">
        <w:t xml:space="preserve"> приклад</w:t>
      </w:r>
      <w:r>
        <w:t xml:space="preserve">ного творчества «Золотая рыбка», </w:t>
      </w:r>
      <w:r w:rsidRPr="00C92F78">
        <w:rPr>
          <w:lang w:val="en-US"/>
        </w:rPr>
        <w:t>XXIII</w:t>
      </w:r>
      <w:r>
        <w:t xml:space="preserve"> М</w:t>
      </w:r>
      <w:r w:rsidRPr="00C92F78">
        <w:t>еждународн</w:t>
      </w:r>
      <w:r>
        <w:t>ого</w:t>
      </w:r>
      <w:r w:rsidRPr="00C92F78">
        <w:t xml:space="preserve"> творческ</w:t>
      </w:r>
      <w:r>
        <w:t>ого фестиваля</w:t>
      </w:r>
      <w:r w:rsidRPr="00C92F78">
        <w:t>-конкурс</w:t>
      </w:r>
      <w:r>
        <w:t>а</w:t>
      </w:r>
      <w:r w:rsidRPr="00C92F78">
        <w:t xml:space="preserve"> «Слияние культур» </w:t>
      </w:r>
      <w:r>
        <w:t>(г.</w:t>
      </w:r>
      <w:r w:rsidRPr="00C92F78">
        <w:t xml:space="preserve"> Казань</w:t>
      </w:r>
      <w:r>
        <w:t>), Международного</w:t>
      </w:r>
      <w:r w:rsidRPr="00C92F78">
        <w:t xml:space="preserve"> конкурс</w:t>
      </w:r>
      <w:r>
        <w:t>а-фестиваля</w:t>
      </w:r>
      <w:r w:rsidRPr="00C92F78">
        <w:t xml:space="preserve"> в рамках проекта «Сибирь зажигает звезды» </w:t>
      </w:r>
      <w:r>
        <w:t>(</w:t>
      </w:r>
      <w:r w:rsidRPr="00C92F78">
        <w:t>г.Красноярск</w:t>
      </w:r>
      <w:r>
        <w:t xml:space="preserve">), </w:t>
      </w:r>
      <w:r w:rsidRPr="00C92F78">
        <w:t>1 об</w:t>
      </w:r>
      <w:r>
        <w:t>ластного фестиваля</w:t>
      </w:r>
      <w:r w:rsidRPr="00C92F78">
        <w:t xml:space="preserve"> детского и юношеского творчества «Весна Победы»</w:t>
      </w:r>
      <w:r>
        <w:t>.</w:t>
      </w:r>
    </w:p>
    <w:p w:rsidR="00D815F1" w:rsidRPr="0029564F" w:rsidRDefault="00D815F1" w:rsidP="00C927CF">
      <w:pPr>
        <w:ind w:firstLine="0"/>
      </w:pPr>
    </w:p>
    <w:sdt>
      <w:sdtPr>
        <w:id w:val="1083489880"/>
        <w:lock w:val="sdtContentLocked"/>
      </w:sdtPr>
      <w:sdtEndPr/>
      <w:sdtContent>
        <w:p w:rsidR="00CE0D73" w:rsidRDefault="00E96C91" w:rsidP="00CE0D73">
          <w:pPr>
            <w:pStyle w:val="4"/>
          </w:pPr>
          <w:r>
            <w:t>Контингент</w:t>
          </w:r>
        </w:p>
      </w:sdtContent>
    </w:sdt>
    <w:p w:rsidR="00C927CF" w:rsidRDefault="00C927CF" w:rsidP="00C927CF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Дополнительным образованием в </w:t>
      </w:r>
      <w:r w:rsidRPr="0024228F">
        <w:rPr>
          <w:rFonts w:eastAsia="Times New Roman" w:cs="Times New Roman"/>
          <w:szCs w:val="24"/>
          <w:lang w:eastAsia="ru-RU"/>
        </w:rPr>
        <w:t>с</w:t>
      </w:r>
      <w:r>
        <w:rPr>
          <w:rFonts w:eastAsia="Times New Roman" w:cs="Times New Roman"/>
          <w:szCs w:val="24"/>
          <w:lang w:eastAsia="ru-RU"/>
        </w:rPr>
        <w:t>во</w:t>
      </w:r>
      <w:r w:rsidRPr="0024228F">
        <w:rPr>
          <w:rFonts w:eastAsia="Times New Roman" w:cs="Times New Roman"/>
          <w:szCs w:val="24"/>
          <w:lang w:eastAsia="ru-RU"/>
        </w:rPr>
        <w:t xml:space="preserve">ей школе или детском саду занимались  6199 человек по 6 направленностям. 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C15942">
        <w:rPr>
          <w:rFonts w:cs="Times New Roman"/>
          <w:szCs w:val="24"/>
        </w:rPr>
        <w:t xml:space="preserve"> В учреждениях дополнительного образования  </w:t>
      </w:r>
      <w:r>
        <w:rPr>
          <w:rFonts w:cs="Times New Roman"/>
          <w:szCs w:val="24"/>
        </w:rPr>
        <w:t>проходили  обучение</w:t>
      </w:r>
      <w:r w:rsidRPr="00C15942">
        <w:rPr>
          <w:rFonts w:cs="Times New Roman"/>
          <w:szCs w:val="24"/>
        </w:rPr>
        <w:t xml:space="preserve"> 2 915 </w:t>
      </w:r>
      <w:r>
        <w:rPr>
          <w:rFonts w:cs="Times New Roman"/>
          <w:szCs w:val="24"/>
        </w:rPr>
        <w:t xml:space="preserve"> обучающихся, что составляет </w:t>
      </w:r>
      <w:r w:rsidRPr="00C15942">
        <w:rPr>
          <w:rFonts w:cs="Times New Roman"/>
          <w:szCs w:val="24"/>
        </w:rPr>
        <w:t>34.8% от общего количества контингента обучающихся ОО</w:t>
      </w:r>
      <w:r w:rsidRPr="000C7A14">
        <w:rPr>
          <w:rFonts w:cs="Times New Roman"/>
          <w:szCs w:val="24"/>
        </w:rPr>
        <w:t>.</w:t>
      </w:r>
      <w:r w:rsidRPr="000C7A14">
        <w:rPr>
          <w:rFonts w:eastAsia="Times New Roman" w:cs="Times New Roman"/>
          <w:szCs w:val="24"/>
          <w:lang w:eastAsia="ru-RU"/>
        </w:rPr>
        <w:t xml:space="preserve"> </w:t>
      </w:r>
    </w:p>
    <w:p w:rsidR="00C927CF" w:rsidRDefault="00C927CF" w:rsidP="00C927CF">
      <w:pPr>
        <w:ind w:firstLine="708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Общий охват системой дополнительного образования детей и молодежи  в возрасте от 5 до 18 лет составляет 45% , наблюдается увеличение по сравнению с 2015 годом на 5%</w:t>
      </w:r>
    </w:p>
    <w:p w:rsidR="00C927CF" w:rsidRDefault="00C927CF" w:rsidP="00C927CF">
      <w:pPr>
        <w:spacing w:line="276" w:lineRule="auto"/>
        <w:ind w:firstLine="708"/>
        <w:rPr>
          <w:rFonts w:eastAsia="Calibri" w:cs="Times New Roman"/>
          <w:szCs w:val="24"/>
        </w:rPr>
      </w:pPr>
      <w:r>
        <w:rPr>
          <w:rFonts w:eastAsia="Calibri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4465122" cy="2315688"/>
            <wp:effectExtent l="0" t="0" r="12065" b="889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bookmarkStart w:id="20" w:name="_GoBack"/>
      <w:bookmarkEnd w:id="20"/>
    </w:p>
    <w:p w:rsidR="00C927CF" w:rsidRDefault="00C927CF" w:rsidP="00C927CF">
      <w:pPr>
        <w:spacing w:line="276" w:lineRule="auto"/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Рисунок 42. Охват  детей и молодежи дополнительным образованием. </w:t>
      </w:r>
    </w:p>
    <w:p w:rsidR="00E37753" w:rsidRDefault="00E37753" w:rsidP="00C927CF">
      <w:pPr>
        <w:ind w:firstLine="708"/>
        <w:rPr>
          <w:rFonts w:eastAsia="Times New Roman" w:cs="Times New Roman"/>
          <w:szCs w:val="24"/>
          <w:lang w:eastAsia="ru-RU"/>
        </w:rPr>
      </w:pPr>
    </w:p>
    <w:p w:rsidR="00C927CF" w:rsidRPr="001047D2" w:rsidRDefault="00C927CF" w:rsidP="00C927CF">
      <w:pPr>
        <w:ind w:firstLine="708"/>
        <w:rPr>
          <w:rFonts w:eastAsia="Times New Roman" w:cs="Times New Roman"/>
          <w:szCs w:val="24"/>
          <w:lang w:eastAsia="ru-RU"/>
        </w:rPr>
      </w:pPr>
      <w:r w:rsidRPr="000C7A14">
        <w:rPr>
          <w:rFonts w:eastAsia="Times New Roman" w:cs="Times New Roman"/>
          <w:szCs w:val="24"/>
          <w:lang w:eastAsia="ru-RU"/>
        </w:rPr>
        <w:t xml:space="preserve">Востребованными   остаются </w:t>
      </w:r>
      <w:r w:rsidRPr="000C7A14">
        <w:rPr>
          <w:rFonts w:eastAsia="Calibri" w:cs="Times New Roman"/>
          <w:szCs w:val="24"/>
        </w:rPr>
        <w:t>художественно-эстетическая направленность и декоративно-прикладное творчество, но более устойчивой становится тенденция к   спортивным и научно-техническим  дисциплинам.</w:t>
      </w:r>
      <w:r w:rsidRPr="0024228F">
        <w:rPr>
          <w:rFonts w:eastAsia="Calibri" w:cs="Times New Roman"/>
          <w:szCs w:val="24"/>
        </w:rPr>
        <w:t xml:space="preserve"> </w:t>
      </w:r>
      <w:r w:rsidR="00E37753">
        <w:rPr>
          <w:rFonts w:eastAsia="Calibri" w:cs="Times New Roman"/>
          <w:szCs w:val="24"/>
        </w:rPr>
        <w:t xml:space="preserve"> Следует отметить функционирование «Малой полицейской академии» в МБУ ДО «ЦДО «Радуга» г. Тайшета (</w:t>
      </w:r>
      <w:r w:rsidR="00DD0E13">
        <w:rPr>
          <w:rFonts w:eastAsia="Calibri" w:cs="Times New Roman"/>
          <w:szCs w:val="24"/>
        </w:rPr>
        <w:t>приложение 4</w:t>
      </w:r>
      <w:r w:rsidR="00E37753">
        <w:rPr>
          <w:rFonts w:eastAsia="Calibri" w:cs="Times New Roman"/>
          <w:szCs w:val="24"/>
        </w:rPr>
        <w:t>).</w:t>
      </w:r>
      <w:r w:rsidRPr="0024228F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 xml:space="preserve"> Социальный заказ родителей, детей  на услуги дополнительного образования направлен в сторону  повышения  его вариативности, в частности </w:t>
      </w:r>
      <w:r w:rsidRPr="0024228F">
        <w:rPr>
          <w:rFonts w:eastAsia="Calibri" w:cs="Times New Roman"/>
          <w:szCs w:val="24"/>
        </w:rPr>
        <w:t xml:space="preserve">  </w:t>
      </w:r>
      <w:r>
        <w:rPr>
          <w:rFonts w:eastAsia="Calibri" w:cs="Times New Roman"/>
          <w:szCs w:val="24"/>
        </w:rPr>
        <w:t>развития программ технической и спортивной  направленностей.  Данные направления  в структуре дополнительного образования  района представлены недостаточно, поэтому одной из задач этой сферы останется исполнение  заказа социума, создание материально-технической базы для развития научно-технических, спортивных дисциплин.</w:t>
      </w:r>
      <w:r w:rsidR="00E37753">
        <w:rPr>
          <w:rFonts w:eastAsia="Calibri" w:cs="Times New Roman"/>
          <w:szCs w:val="24"/>
        </w:rPr>
        <w:t xml:space="preserve"> Большое внимание уделяется вовлечению детей с ОВЗ и детей-инвалидов  в дополнительное образование. Успешным можно назвать функционирование  творческого объединения «Журавлик» в Доме детского творчества  г. Бирюсинска (приложение </w:t>
      </w:r>
      <w:r w:rsidR="00DD0E13">
        <w:rPr>
          <w:rFonts w:eastAsia="Calibri" w:cs="Times New Roman"/>
          <w:szCs w:val="24"/>
        </w:rPr>
        <w:t>5</w:t>
      </w:r>
      <w:r w:rsidR="00E37753">
        <w:rPr>
          <w:rFonts w:eastAsia="Calibri" w:cs="Times New Roman"/>
          <w:szCs w:val="24"/>
        </w:rPr>
        <w:t xml:space="preserve">). </w:t>
      </w:r>
    </w:p>
    <w:p w:rsidR="00C927CF" w:rsidRDefault="00C927CF" w:rsidP="00C927CF">
      <w:r>
        <w:rPr>
          <w:rFonts w:cs="Times New Roman"/>
          <w:szCs w:val="24"/>
        </w:rPr>
        <w:t>Необходимыми   направлениями в развитии дополнительного образования в новом году будет необходимость совершенствования работы по улучшению кадрового обеспечения и создания  условий для доступности дополнительного образования для детей с ограниченными возможностями здоровья, детей-инвалидов, а также детей  из малообеспеченных семей.</w:t>
      </w:r>
    </w:p>
    <w:p w:rsidR="003C4DFC" w:rsidRDefault="003C4DFC" w:rsidP="00DB3A04">
      <w:pPr>
        <w:ind w:firstLine="0"/>
      </w:pPr>
    </w:p>
    <w:p w:rsidR="00CE0D73" w:rsidRDefault="00CE0D73" w:rsidP="00CE0D73">
      <w:pPr>
        <w:pStyle w:val="4"/>
      </w:pPr>
      <w:r>
        <w:t>Кадровое обеспечение</w:t>
      </w:r>
    </w:p>
    <w:p w:rsidR="00DB3A04" w:rsidRDefault="00DB3A04" w:rsidP="00DB3A04">
      <w:pPr>
        <w:pStyle w:val="aff1"/>
        <w:ind w:firstLine="708"/>
      </w:pPr>
      <w:r>
        <w:t>Услуги дополнительного образования в организациях дополнительного образования оказывают 86 педагогических работников, доля молодых педагогов в 2 раза выше, чем в общеобразовательных организациях и составляет 34%.</w:t>
      </w:r>
    </w:p>
    <w:p w:rsidR="003C4DFC" w:rsidRPr="008964BD" w:rsidRDefault="00DB3A04" w:rsidP="008964BD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Отношение среднемесячной заработной платы педагогических работников муниципальных  организаций дополнительного образования к среднемесячной заработной плате учителей в субъекте Российской Федерации 94 %.</w:t>
      </w:r>
      <w:r>
        <w:t xml:space="preserve"> </w:t>
      </w:r>
    </w:p>
    <w:p w:rsidR="00CE0D73" w:rsidRDefault="00CE0D73" w:rsidP="00CE0D73">
      <w:pPr>
        <w:pStyle w:val="4"/>
      </w:pPr>
      <w:r>
        <w:t>Сеть образовательных организаций</w:t>
      </w:r>
    </w:p>
    <w:p w:rsidR="00CE0D73" w:rsidRDefault="00DB3A04" w:rsidP="008964BD">
      <w:pPr>
        <w:pStyle w:val="aff1"/>
      </w:pPr>
      <w:r>
        <w:t xml:space="preserve">Сеть учреждений дополнительного образования в 2017 году не изменилась и составляет 2 организации, филиалов не имеют.  Здание МБУДО «ЦДО  «Радуга» требует капитального ремонта. </w:t>
      </w:r>
    </w:p>
    <w:p w:rsidR="00CE0D73" w:rsidRDefault="00CE0D73" w:rsidP="00CE0D73">
      <w:pPr>
        <w:pStyle w:val="4"/>
      </w:pPr>
      <w:r>
        <w:t xml:space="preserve">Материально-техническое и информационное обеспечение </w:t>
      </w:r>
    </w:p>
    <w:p w:rsidR="00FC6DC4" w:rsidRPr="00FC6DC4" w:rsidRDefault="00FC6DC4" w:rsidP="00FC6DC4">
      <w:pPr>
        <w:rPr>
          <w:szCs w:val="24"/>
        </w:rPr>
      </w:pPr>
      <w:r w:rsidRPr="00FC6DC4">
        <w:rPr>
          <w:szCs w:val="24"/>
        </w:rPr>
        <w:t>Общая площадь УДО в расчете на 1 обучающегося составляет 3,6 кв. м. (2016 г. – 3,6 кв. м., 2015 г. – 3,6 кв. м., 2014 г. – 3,8 кв. м.). Все учреждения дополнительного образования имеют</w:t>
      </w:r>
      <w:r w:rsidR="008964BD">
        <w:rPr>
          <w:szCs w:val="24"/>
        </w:rPr>
        <w:t xml:space="preserve"> водопровод и канализацию, </w:t>
      </w:r>
      <w:r w:rsidRPr="00FC6DC4">
        <w:rPr>
          <w:szCs w:val="24"/>
        </w:rPr>
        <w:t xml:space="preserve"> централизованное отопление</w:t>
      </w:r>
      <w:r w:rsidR="008964BD">
        <w:rPr>
          <w:szCs w:val="24"/>
        </w:rPr>
        <w:t xml:space="preserve">. </w:t>
      </w:r>
      <w:r w:rsidRPr="00FC6DC4">
        <w:rPr>
          <w:szCs w:val="24"/>
        </w:rPr>
        <w:t xml:space="preserve">Все учреждения дополнительного образования оснащены системами видеонаблюдения, системами пожарной сигнализации и дымовыми </w:t>
      </w:r>
      <w:proofErr w:type="spellStart"/>
      <w:r w:rsidRPr="00FC6DC4">
        <w:rPr>
          <w:szCs w:val="24"/>
        </w:rPr>
        <w:t>извещателями</w:t>
      </w:r>
      <w:proofErr w:type="spellEnd"/>
      <w:r w:rsidRPr="00FC6DC4">
        <w:rPr>
          <w:szCs w:val="24"/>
        </w:rPr>
        <w:t>. Всего в г. Тайшете функционирует 1 (50%) учреждение дополнительного образования, в котором имеется кнопка экстренного вызова («тревожная кнопка»), 1 учреждение находятся вне зоны действия пункта централизованной охраны.  Зданий УДО в аварийном состоянии не выявлено (2016 г. – 0, 2015 г. – 0, 2014 г. - 0), капитальный ремонт требуется МБУДО «Центр дополнительного образования «Радуга» г. Тайшета, что составляет 50% (2016 г. - 0, 2015 г. - 0, 2014 г. - 0), (проектно-сметная документация и экспертное заключение готовы).</w:t>
      </w:r>
    </w:p>
    <w:p w:rsidR="00D96B67" w:rsidRPr="00FC6DC4" w:rsidRDefault="00FC6DC4" w:rsidP="008964BD">
      <w:pPr>
        <w:ind w:firstLine="708"/>
        <w:rPr>
          <w:szCs w:val="24"/>
        </w:rPr>
      </w:pPr>
      <w:r w:rsidRPr="00FC6DC4">
        <w:rPr>
          <w:szCs w:val="24"/>
        </w:rPr>
        <w:t xml:space="preserve"> Анализ показывает, что проводится планомерная работа по повышению комфортного и безопасного пребывания обучающихся в организациях дополнительного образования.</w:t>
      </w:r>
    </w:p>
    <w:p w:rsidR="00CE0D73" w:rsidRDefault="00CE0D73" w:rsidP="00CE0D73">
      <w:pPr>
        <w:pStyle w:val="4"/>
      </w:pPr>
      <w:r>
        <w:t>Финансово-экономическая деятельность организаций</w:t>
      </w:r>
    </w:p>
    <w:p w:rsidR="00F0707F" w:rsidRDefault="00F0707F" w:rsidP="00F0707F">
      <w:pPr>
        <w:ind w:firstLine="708"/>
        <w:rPr>
          <w:rFonts w:cs="Times New Roman"/>
          <w:szCs w:val="24"/>
        </w:rPr>
      </w:pPr>
      <w:r w:rsidRPr="005B6E25">
        <w:rPr>
          <w:rFonts w:cs="Times New Roman"/>
          <w:szCs w:val="24"/>
        </w:rPr>
        <w:t>Общий объём финансовых средств, поступивших в организации дополнительного образован</w:t>
      </w:r>
      <w:r>
        <w:rPr>
          <w:rFonts w:cs="Times New Roman"/>
          <w:szCs w:val="24"/>
        </w:rPr>
        <w:t>ия, в расчёте на 1 обучающегося в 2017 году составляет 11,7 тыс. рублей, что больше в сравнении с 2016 годом на 0,75 тыс</w:t>
      </w:r>
      <w:proofErr w:type="gramStart"/>
      <w:r>
        <w:rPr>
          <w:rFonts w:cs="Times New Roman"/>
          <w:szCs w:val="24"/>
        </w:rPr>
        <w:t>.р</w:t>
      </w:r>
      <w:proofErr w:type="gramEnd"/>
      <w:r>
        <w:rPr>
          <w:rFonts w:cs="Times New Roman"/>
          <w:szCs w:val="24"/>
        </w:rPr>
        <w:t>ублей, с 2015 годом 1,07 тыс. рублей, с 2014 годом на 1,94 тыс. рублей ниже.</w:t>
      </w:r>
    </w:p>
    <w:p w:rsidR="00BE4D7B" w:rsidRPr="00F0707F" w:rsidRDefault="00F0707F" w:rsidP="00F0707F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Удельный вес финансовых средств от приносящей доход деятельности в общем объёме финансовых средств организаций дополнительного образования в 2017 году 3,08 %, что выше показателей 2016 года на 0,63 %, в 2015 году 0,84 %, в 2014 году 0,23 %. Ежегодно доля денежных средств от приносящей доход деятельности в общем объёме финансовых средств увеличивается, что обусловлено ростом охвата детей дополнительным образованием на платной основе.</w:t>
      </w:r>
    </w:p>
    <w:p w:rsidR="00CE0D73" w:rsidRDefault="00CE0D73" w:rsidP="003C4DFC"/>
    <w:p w:rsidR="003C4DFC" w:rsidRDefault="003C4DFC" w:rsidP="003C4DFC"/>
    <w:p w:rsidR="00D96B67" w:rsidRDefault="00D96B67" w:rsidP="00D96B67">
      <w:pPr>
        <w:pStyle w:val="4"/>
      </w:pPr>
      <w:r>
        <w:lastRenderedPageBreak/>
        <w:t>Выводы</w:t>
      </w:r>
    </w:p>
    <w:p w:rsidR="0005459D" w:rsidRDefault="0005459D" w:rsidP="0005459D">
      <w:pPr>
        <w:ind w:firstLine="708"/>
        <w:rPr>
          <w:rFonts w:eastAsia="Calibri" w:cs="Times New Roman"/>
          <w:szCs w:val="24"/>
        </w:rPr>
      </w:pPr>
      <w:proofErr w:type="gramStart"/>
      <w:r>
        <w:rPr>
          <w:rFonts w:cs="Times New Roman"/>
          <w:szCs w:val="24"/>
        </w:rPr>
        <w:t>В рамках поставленных задач  Управлением образования по сохранению сети учреждений дополнительного образования детей и увеличению охвата дополнительным образованием детей в возрасте от 5 до 18 лет  на протяжении  анализируемого периода  с 2015 года  сохраняется сеть учреждений дополнительного образования,  наблюдается увеличение  показателя  по охвату детей, в том числе детей, состоящих на различных видах профилактического учета на 18.3%  (26,7 % -2014 г.; 45</w:t>
      </w:r>
      <w:proofErr w:type="gramEnd"/>
      <w:r>
        <w:rPr>
          <w:rFonts w:cs="Times New Roman"/>
          <w:szCs w:val="24"/>
        </w:rPr>
        <w:t xml:space="preserve">%  - </w:t>
      </w:r>
      <w:proofErr w:type="gramStart"/>
      <w:r>
        <w:rPr>
          <w:rFonts w:cs="Times New Roman"/>
          <w:szCs w:val="24"/>
        </w:rPr>
        <w:t>2017 г.)</w:t>
      </w:r>
      <w:proofErr w:type="gramEnd"/>
    </w:p>
    <w:p w:rsidR="0005459D" w:rsidRPr="001047D2" w:rsidRDefault="0005459D" w:rsidP="0005459D">
      <w:pPr>
        <w:ind w:firstLine="708"/>
        <w:rPr>
          <w:rFonts w:eastAsia="Times New Roman" w:cs="Times New Roman"/>
          <w:szCs w:val="24"/>
          <w:lang w:eastAsia="ru-RU"/>
        </w:rPr>
      </w:pPr>
      <w:r w:rsidRPr="000C7A14">
        <w:rPr>
          <w:rFonts w:eastAsia="Times New Roman" w:cs="Times New Roman"/>
          <w:szCs w:val="24"/>
          <w:lang w:eastAsia="ru-RU"/>
        </w:rPr>
        <w:t xml:space="preserve">Востребованными   остаются </w:t>
      </w:r>
      <w:r w:rsidRPr="000C7A14">
        <w:rPr>
          <w:rFonts w:eastAsia="Calibri" w:cs="Times New Roman"/>
          <w:szCs w:val="24"/>
        </w:rPr>
        <w:t>художественно-эстетическая направленность и декоративно-прикладное творчество, но более устойчивой становится тенденция к   спортивным и научно-техническим  дисциплинам.</w:t>
      </w:r>
      <w:r w:rsidRPr="0024228F">
        <w:rPr>
          <w:rFonts w:eastAsia="Calibri" w:cs="Times New Roman"/>
          <w:szCs w:val="24"/>
        </w:rPr>
        <w:t xml:space="preserve">  </w:t>
      </w:r>
      <w:r>
        <w:rPr>
          <w:rFonts w:eastAsia="Calibri" w:cs="Times New Roman"/>
          <w:szCs w:val="24"/>
        </w:rPr>
        <w:t xml:space="preserve"> Социальный заказ родителей, детей  на услуги дополнительного образования направлен в сторону  повышения  его вариативности, в частности </w:t>
      </w:r>
      <w:r w:rsidRPr="0024228F">
        <w:rPr>
          <w:rFonts w:eastAsia="Calibri" w:cs="Times New Roman"/>
          <w:szCs w:val="24"/>
        </w:rPr>
        <w:t xml:space="preserve">  </w:t>
      </w:r>
      <w:r>
        <w:rPr>
          <w:rFonts w:eastAsia="Calibri" w:cs="Times New Roman"/>
          <w:szCs w:val="24"/>
        </w:rPr>
        <w:t>развития программ технической и спортивной  направленностей.  Данные направления  в структуре дополнительного образования  района представлены недостаточно, поэтому одной из задач этой сферы останется исполнение  заказа социума, создание материально-технической базы для развития научно-технических, спортивных дисциплин.</w:t>
      </w:r>
    </w:p>
    <w:p w:rsidR="0005459D" w:rsidRDefault="0005459D" w:rsidP="0005459D">
      <w:r>
        <w:rPr>
          <w:rFonts w:cs="Times New Roman"/>
          <w:szCs w:val="24"/>
        </w:rPr>
        <w:t>Необходимыми   направлениями в развитии дополнительного образования в новом учебном году будет необходимость совершенствования работы по улучшению кадрового обеспечения и создания  условий для доступности дополнительного образования для детей с ограниченными возможностями здоровья, детей-инвалидов, а также детей  из малообеспеченных семей.</w:t>
      </w:r>
    </w:p>
    <w:p w:rsidR="005479E1" w:rsidRDefault="005479E1" w:rsidP="0005459D">
      <w:pPr>
        <w:pStyle w:val="aff1"/>
      </w:pPr>
    </w:p>
    <w:p w:rsidR="00D96B67" w:rsidRDefault="00D96B67" w:rsidP="00D96B67"/>
    <w:p w:rsidR="00D96B67" w:rsidRDefault="00D96B67" w:rsidP="00D96B67"/>
    <w:p w:rsidR="005479E1" w:rsidRPr="0005459D" w:rsidRDefault="005479E1" w:rsidP="0005459D">
      <w:pPr>
        <w:spacing w:after="160" w:line="259" w:lineRule="auto"/>
        <w:ind w:firstLine="0"/>
        <w:jc w:val="left"/>
        <w:rPr>
          <w:rFonts w:eastAsiaTheme="majorEastAsia" w:cstheme="majorBidi"/>
          <w:b/>
          <w:szCs w:val="24"/>
        </w:rPr>
      </w:pPr>
    </w:p>
    <w:p w:rsidR="00D96B67" w:rsidRDefault="00D96B67" w:rsidP="00D96B67"/>
    <w:p w:rsidR="00D96B67" w:rsidRDefault="00D96B67" w:rsidP="00D96B67"/>
    <w:p w:rsidR="00F4493E" w:rsidRDefault="00F4493E" w:rsidP="00CC4E7D">
      <w:pPr>
        <w:pStyle w:val="a8"/>
        <w:rPr>
          <w:rFonts w:eastAsiaTheme="majorEastAsia" w:cstheme="majorBidi"/>
          <w:b/>
          <w:szCs w:val="24"/>
        </w:rPr>
      </w:pPr>
      <w:r>
        <w:br w:type="page"/>
      </w:r>
    </w:p>
    <w:p w:rsidR="00F4493E" w:rsidRDefault="00375C2F" w:rsidP="00F4493E">
      <w:pPr>
        <w:pStyle w:val="3"/>
      </w:pPr>
      <w:bookmarkStart w:id="21" w:name="_Toc495357538"/>
      <w:r>
        <w:lastRenderedPageBreak/>
        <w:t>2.</w:t>
      </w:r>
      <w:r w:rsidR="002B05D6">
        <w:t>6</w:t>
      </w:r>
      <w:r>
        <w:t xml:space="preserve">. </w:t>
      </w:r>
      <w:r w:rsidR="00FE028B" w:rsidRPr="00FE028B">
        <w:t>Развитие системы оценки качества образования и информационной прозрачности системы образования</w:t>
      </w:r>
      <w:bookmarkEnd w:id="21"/>
    </w:p>
    <w:p w:rsidR="00414980" w:rsidRPr="00414980" w:rsidRDefault="00414980" w:rsidP="00414980">
      <w:pPr>
        <w:ind w:firstLine="708"/>
        <w:rPr>
          <w:rFonts w:cs="Times New Roman"/>
          <w:szCs w:val="24"/>
        </w:rPr>
      </w:pPr>
      <w:r w:rsidRPr="00414980">
        <w:rPr>
          <w:rFonts w:cs="Times New Roman"/>
          <w:szCs w:val="24"/>
        </w:rPr>
        <w:t xml:space="preserve">Все 100% образовательных </w:t>
      </w:r>
      <w:r>
        <w:rPr>
          <w:rFonts w:cs="Times New Roman"/>
          <w:szCs w:val="24"/>
        </w:rPr>
        <w:t>организаций имеют официальный ве</w:t>
      </w:r>
      <w:r w:rsidRPr="00414980">
        <w:rPr>
          <w:rFonts w:cs="Times New Roman"/>
          <w:szCs w:val="24"/>
        </w:rPr>
        <w:t>б-сайт в сети Интернет, и на всех официальных сайтах представлена информация о нормативно закрепленном перечне сведений о деятельности организации.</w:t>
      </w:r>
    </w:p>
    <w:p w:rsidR="00414980" w:rsidRPr="00414980" w:rsidRDefault="00414980" w:rsidP="00414980">
      <w:pPr>
        <w:ind w:firstLine="708"/>
        <w:rPr>
          <w:rFonts w:cs="Times New Roman"/>
          <w:szCs w:val="24"/>
        </w:rPr>
      </w:pPr>
      <w:r w:rsidRPr="00414980">
        <w:rPr>
          <w:rFonts w:cs="Times New Roman"/>
          <w:szCs w:val="24"/>
        </w:rPr>
        <w:t>В разрезе дошкольных организаций сайты и соответствующую информацию на них, имеют 100% организаций из 35 образовательных организаций.</w:t>
      </w:r>
    </w:p>
    <w:p w:rsidR="00414980" w:rsidRPr="00414980" w:rsidRDefault="00414980" w:rsidP="00414980">
      <w:pPr>
        <w:rPr>
          <w:rFonts w:cs="Times New Roman"/>
          <w:szCs w:val="24"/>
        </w:rPr>
      </w:pPr>
      <w:r w:rsidRPr="00414980">
        <w:rPr>
          <w:rFonts w:cs="Times New Roman"/>
          <w:szCs w:val="24"/>
        </w:rPr>
        <w:t>Среди образовательных организации, осуществляющих образовательную деятельность по образовательным программам начального общего, основного общего, среднего общего образования сайты и соответствующую информацию на них имеют 100% организаций из 35.</w:t>
      </w:r>
    </w:p>
    <w:p w:rsidR="00414980" w:rsidRPr="00414980" w:rsidRDefault="00414980" w:rsidP="00414980">
      <w:pPr>
        <w:rPr>
          <w:rFonts w:cs="Times New Roman"/>
          <w:szCs w:val="24"/>
        </w:rPr>
      </w:pPr>
      <w:r w:rsidRPr="00414980">
        <w:rPr>
          <w:rFonts w:cs="Times New Roman"/>
          <w:szCs w:val="24"/>
        </w:rPr>
        <w:t>Среди организаций, осуществляющих образовательную деятельность по дополнительным профессиональным программам сайты и соответствующую информацию на них имеют 100% организаций из 2.</w:t>
      </w:r>
    </w:p>
    <w:p w:rsidR="0008325A" w:rsidRDefault="0008325A" w:rsidP="000C7399">
      <w:pPr>
        <w:pStyle w:val="aff1"/>
      </w:pPr>
    </w:p>
    <w:p w:rsidR="00436BF8" w:rsidRPr="00F4493E" w:rsidRDefault="00436BF8" w:rsidP="00D96B67"/>
    <w:p w:rsidR="00D96B67" w:rsidRPr="0005459D" w:rsidRDefault="00F4493E" w:rsidP="0005459D">
      <w:pPr>
        <w:spacing w:after="160" w:line="259" w:lineRule="auto"/>
        <w:ind w:firstLine="0"/>
        <w:jc w:val="left"/>
        <w:rPr>
          <w:rFonts w:eastAsiaTheme="majorEastAsia" w:cstheme="majorBidi"/>
          <w:b/>
          <w:szCs w:val="24"/>
        </w:rPr>
      </w:pPr>
      <w:r>
        <w:br w:type="page"/>
      </w:r>
    </w:p>
    <w:bookmarkStart w:id="22" w:name="_Toc495357540" w:displacedByCustomXml="next"/>
    <w:sdt>
      <w:sdtPr>
        <w:id w:val="-2074191642"/>
        <w:lock w:val="sdtContentLocked"/>
      </w:sdtPr>
      <w:sdtEndPr/>
      <w:sdtContent>
        <w:p w:rsidR="00F4493E" w:rsidRPr="005950AD" w:rsidRDefault="005C6747" w:rsidP="00722B1F">
          <w:pPr>
            <w:pStyle w:val="2"/>
          </w:pPr>
          <w:r>
            <w:t>3</w:t>
          </w:r>
          <w:r w:rsidR="00F4493E">
            <w:t xml:space="preserve">. </w:t>
          </w:r>
          <w:r w:rsidR="00042FBF">
            <w:t>Выводы и заключения</w:t>
          </w:r>
        </w:p>
      </w:sdtContent>
    </w:sdt>
    <w:bookmarkEnd w:id="22" w:displacedByCustomXml="prev"/>
    <w:p w:rsidR="00050FDA" w:rsidRDefault="00050FDA" w:rsidP="00DF74FD">
      <w:pPr>
        <w:pStyle w:val="aff1"/>
      </w:pPr>
    </w:p>
    <w:bookmarkStart w:id="23" w:name="_Toc495357541" w:displacedByCustomXml="next"/>
    <w:sdt>
      <w:sdtPr>
        <w:id w:val="-1633004932"/>
        <w:lock w:val="sdtContentLocked"/>
      </w:sdtPr>
      <w:sdtEndPr/>
      <w:sdtContent>
        <w:p w:rsidR="00FE028B" w:rsidRDefault="006A5816" w:rsidP="00FE028B">
          <w:pPr>
            <w:pStyle w:val="3"/>
          </w:pPr>
          <w:r>
            <w:t xml:space="preserve">3.1. </w:t>
          </w:r>
          <w:r w:rsidR="00FE028B">
            <w:t>Выводы</w:t>
          </w:r>
        </w:p>
      </w:sdtContent>
    </w:sdt>
    <w:bookmarkEnd w:id="23" w:displacedByCustomXml="prev"/>
    <w:p w:rsidR="00BE4D7B" w:rsidRDefault="00DF74FD" w:rsidP="00DF74FD">
      <w:pPr>
        <w:pStyle w:val="aff1"/>
        <w:ind w:firstLine="708"/>
      </w:pPr>
      <w:r>
        <w:t>Таким образом,  анализ показал, что Управлением образования ведется планомерная целенаправленная рабо</w:t>
      </w:r>
      <w:r w:rsidR="00FE0FF5">
        <w:t>т</w:t>
      </w:r>
      <w:r>
        <w:t xml:space="preserve">а по повышению доступности дошкольного и общего образования, в частности, образования для детей с ОВЗ и детей-инвалидов; по повышению качества образования, особо – по повышению качества результатов государственной итоговой аттестации. Проблемы, имеющиеся в муниципальной системе образования, характерны для образования региона и отражают общую тенденцию в развитии образовательных систем. Анализ определил «болевые точки», над которыми предстоит работать в  2018 году. Прежде всего, это повышение качества образования по результатам ГИА, повышение доступности  дошкольного образования для детей в возрасте от 3 до 7 лет, создание новых мест для ликвидации двухсменного режима  работы.  Важным направлением остается  решение задач по обеспечению безопасности ОО, </w:t>
      </w:r>
    </w:p>
    <w:p w:rsidR="00BE4D7B" w:rsidRDefault="00BE4D7B" w:rsidP="00313702"/>
    <w:p w:rsidR="00313702" w:rsidRDefault="00313702" w:rsidP="00313702"/>
    <w:p w:rsidR="005C6747" w:rsidRDefault="005C6747">
      <w:pPr>
        <w:spacing w:after="160" w:line="259" w:lineRule="auto"/>
        <w:ind w:firstLine="0"/>
        <w:jc w:val="left"/>
      </w:pPr>
      <w:r>
        <w:br w:type="page"/>
      </w:r>
    </w:p>
    <w:bookmarkStart w:id="24" w:name="_Toc495357542" w:displacedByCustomXml="next"/>
    <w:sdt>
      <w:sdtPr>
        <w:id w:val="-788123830"/>
        <w:lock w:val="sdtContentLocked"/>
      </w:sdtPr>
      <w:sdtEndPr/>
      <w:sdtContent>
        <w:p w:rsidR="00FE028B" w:rsidRDefault="006A5816" w:rsidP="00FE028B">
          <w:pPr>
            <w:pStyle w:val="3"/>
          </w:pPr>
          <w:r>
            <w:t xml:space="preserve">3.2. </w:t>
          </w:r>
          <w:r w:rsidR="00FE028B" w:rsidRPr="00FE028B">
            <w:t>Планы и перспективы развития системы образования</w:t>
          </w:r>
        </w:p>
      </w:sdtContent>
    </w:sdt>
    <w:bookmarkEnd w:id="24" w:displacedByCustomXml="prev"/>
    <w:p w:rsidR="00FD2CFF" w:rsidRPr="00DA7642" w:rsidRDefault="00FD2CFF" w:rsidP="00FD2CFF">
      <w:pPr>
        <w:shd w:val="clear" w:color="auto" w:fill="FFFFFF"/>
        <w:spacing w:line="276" w:lineRule="auto"/>
        <w:ind w:left="79"/>
        <w:rPr>
          <w:szCs w:val="24"/>
        </w:rPr>
      </w:pPr>
      <w:r w:rsidRPr="00DA7642">
        <w:rPr>
          <w:szCs w:val="24"/>
        </w:rPr>
        <w:t>В 2</w:t>
      </w:r>
      <w:r>
        <w:rPr>
          <w:szCs w:val="24"/>
        </w:rPr>
        <w:t>018</w:t>
      </w:r>
      <w:r w:rsidRPr="00DA7642">
        <w:rPr>
          <w:szCs w:val="24"/>
        </w:rPr>
        <w:t xml:space="preserve"> году Управление образования администрации Тайшетского района и образовательные организации района будут продолжать деятельность по реализации </w:t>
      </w:r>
      <w:r>
        <w:rPr>
          <w:szCs w:val="24"/>
        </w:rPr>
        <w:t>стратегических ориентиров системы образования Иркутской области до 2024 года:</w:t>
      </w:r>
    </w:p>
    <w:p w:rsidR="00FD2CFF" w:rsidRPr="00DA7642" w:rsidRDefault="00FD2CFF" w:rsidP="00FD2CFF">
      <w:pPr>
        <w:shd w:val="clear" w:color="auto" w:fill="FFFFFF"/>
        <w:spacing w:line="276" w:lineRule="auto"/>
        <w:ind w:firstLine="708"/>
        <w:rPr>
          <w:szCs w:val="24"/>
        </w:rPr>
      </w:pPr>
      <w:r w:rsidRPr="00DA7642">
        <w:rPr>
          <w:szCs w:val="24"/>
        </w:rPr>
        <w:t>- реализация муниципальной программы «Развитие муниципальной системы образова</w:t>
      </w:r>
      <w:r>
        <w:rPr>
          <w:szCs w:val="24"/>
        </w:rPr>
        <w:t>ния» (2015-2020</w:t>
      </w:r>
      <w:r w:rsidRPr="00DA7642">
        <w:rPr>
          <w:szCs w:val="24"/>
        </w:rPr>
        <w:t xml:space="preserve"> годы);</w:t>
      </w:r>
    </w:p>
    <w:p w:rsidR="00FD2CFF" w:rsidRPr="00DA7642" w:rsidRDefault="00FD2CFF" w:rsidP="00FD2CFF">
      <w:pPr>
        <w:shd w:val="clear" w:color="auto" w:fill="FFFFFF"/>
        <w:spacing w:line="276" w:lineRule="auto"/>
        <w:ind w:firstLine="708"/>
        <w:rPr>
          <w:szCs w:val="24"/>
        </w:rPr>
      </w:pPr>
      <w:r w:rsidRPr="00DA7642">
        <w:rPr>
          <w:szCs w:val="24"/>
        </w:rPr>
        <w:t>- совершенствование нормативно-правовой базы функционирования образовательных организаций и Управления образования в условиях Федерального закона от 29.12.2012 № 273-ФЗ «Об образовании в РФ»;</w:t>
      </w:r>
    </w:p>
    <w:p w:rsidR="00FD2CFF" w:rsidRPr="00DA7642" w:rsidRDefault="00FD2CFF" w:rsidP="00FD2CFF">
      <w:pPr>
        <w:shd w:val="clear" w:color="auto" w:fill="FFFFFF"/>
        <w:spacing w:line="276" w:lineRule="auto"/>
        <w:ind w:firstLine="708"/>
        <w:rPr>
          <w:szCs w:val="24"/>
        </w:rPr>
      </w:pPr>
      <w:r w:rsidRPr="00DA7642">
        <w:rPr>
          <w:szCs w:val="24"/>
        </w:rPr>
        <w:t>- обеспечение выполнения Указов Президента Российской Федерации от 7 мая 2012 года №№ 597-599 «О мероприятиях по реализации государственной социальной политики»  и «О мерах  по реализации государственной политики в области образования и науки».</w:t>
      </w:r>
    </w:p>
    <w:p w:rsidR="00FD2CFF" w:rsidRPr="00DA7642" w:rsidRDefault="00FD2CFF" w:rsidP="00FD2CFF">
      <w:pPr>
        <w:spacing w:line="276" w:lineRule="auto"/>
        <w:rPr>
          <w:i/>
          <w:szCs w:val="24"/>
        </w:rPr>
      </w:pPr>
      <w:r w:rsidRPr="00DA7642">
        <w:rPr>
          <w:szCs w:val="24"/>
        </w:rPr>
        <w:t xml:space="preserve">       </w:t>
      </w:r>
      <w:r w:rsidRPr="00DA7642">
        <w:rPr>
          <w:i/>
          <w:szCs w:val="24"/>
        </w:rPr>
        <w:t>В сфере дошкольного образования:</w:t>
      </w:r>
    </w:p>
    <w:p w:rsidR="00FD2CFF" w:rsidRPr="00DA7642" w:rsidRDefault="00FD2CFF" w:rsidP="00FD2CFF">
      <w:pPr>
        <w:autoSpaceDE w:val="0"/>
        <w:autoSpaceDN w:val="0"/>
        <w:adjustRightInd w:val="0"/>
        <w:spacing w:line="276" w:lineRule="auto"/>
        <w:ind w:firstLine="0"/>
        <w:rPr>
          <w:szCs w:val="24"/>
        </w:rPr>
      </w:pPr>
      <w:r>
        <w:rPr>
          <w:szCs w:val="24"/>
        </w:rPr>
        <w:t xml:space="preserve">         </w:t>
      </w:r>
      <w:r w:rsidRPr="00DA7642">
        <w:rPr>
          <w:szCs w:val="24"/>
        </w:rPr>
        <w:t xml:space="preserve">   - сопровождение реализации ФГОС дошкольного образования;</w:t>
      </w:r>
    </w:p>
    <w:p w:rsidR="00FD2CFF" w:rsidRPr="00DA7642" w:rsidRDefault="00FD2CFF" w:rsidP="00FD2CFF">
      <w:pPr>
        <w:autoSpaceDE w:val="0"/>
        <w:autoSpaceDN w:val="0"/>
        <w:adjustRightInd w:val="0"/>
        <w:spacing w:line="276" w:lineRule="auto"/>
        <w:rPr>
          <w:szCs w:val="24"/>
        </w:rPr>
      </w:pPr>
      <w:r w:rsidRPr="00DA7642">
        <w:rPr>
          <w:szCs w:val="24"/>
        </w:rPr>
        <w:t>-  сохранение 100 % доступности дошкольного образования для детей в возрасте от 3 до 7 лет;</w:t>
      </w:r>
    </w:p>
    <w:p w:rsidR="00FD2CFF" w:rsidRPr="00DA7642" w:rsidRDefault="00FD2CFF" w:rsidP="00FD2CFF">
      <w:pPr>
        <w:autoSpaceDE w:val="0"/>
        <w:autoSpaceDN w:val="0"/>
        <w:adjustRightInd w:val="0"/>
        <w:spacing w:line="276" w:lineRule="auto"/>
        <w:rPr>
          <w:color w:val="000000"/>
          <w:szCs w:val="24"/>
        </w:rPr>
      </w:pPr>
      <w:r w:rsidRPr="00DA7642">
        <w:rPr>
          <w:szCs w:val="24"/>
        </w:rPr>
        <w:t xml:space="preserve"> - создание условий для получения дошкольного образования детьми в воз</w:t>
      </w:r>
      <w:r>
        <w:rPr>
          <w:szCs w:val="24"/>
        </w:rPr>
        <w:t>расте от 1,5</w:t>
      </w:r>
      <w:r w:rsidRPr="00DA7642">
        <w:rPr>
          <w:szCs w:val="24"/>
        </w:rPr>
        <w:t xml:space="preserve">  до 3 лет;</w:t>
      </w:r>
    </w:p>
    <w:p w:rsidR="00FD2CFF" w:rsidRPr="00DA7642" w:rsidRDefault="00FD2CFF" w:rsidP="00FD2CFF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ind w:hanging="360"/>
        <w:rPr>
          <w:szCs w:val="24"/>
        </w:rPr>
      </w:pPr>
      <w:r w:rsidRPr="00DA7642">
        <w:rPr>
          <w:szCs w:val="24"/>
        </w:rPr>
        <w:t xml:space="preserve">     </w:t>
      </w:r>
      <w:r w:rsidRPr="00DA7642">
        <w:rPr>
          <w:szCs w:val="24"/>
        </w:rPr>
        <w:tab/>
        <w:t xml:space="preserve">           -  развитие инклюзивного образования в системе дошкольного образования;</w:t>
      </w:r>
    </w:p>
    <w:p w:rsidR="00FD2CFF" w:rsidRPr="00DA7642" w:rsidRDefault="00FD2CFF" w:rsidP="00FD2CFF">
      <w:pPr>
        <w:widowControl w:val="0"/>
        <w:autoSpaceDE w:val="0"/>
        <w:autoSpaceDN w:val="0"/>
        <w:adjustRightInd w:val="0"/>
        <w:spacing w:line="276" w:lineRule="auto"/>
        <w:ind w:hanging="360"/>
        <w:rPr>
          <w:szCs w:val="24"/>
        </w:rPr>
      </w:pPr>
      <w:r>
        <w:rPr>
          <w:szCs w:val="24"/>
        </w:rPr>
        <w:t xml:space="preserve">    </w:t>
      </w:r>
      <w:r>
        <w:rPr>
          <w:szCs w:val="24"/>
        </w:rPr>
        <w:tab/>
        <w:t xml:space="preserve">          </w:t>
      </w:r>
      <w:r w:rsidRPr="00DA7642">
        <w:rPr>
          <w:szCs w:val="24"/>
        </w:rPr>
        <w:t xml:space="preserve"> -   продолжение функционирования АИС «Комплектование ДОУ»;</w:t>
      </w:r>
    </w:p>
    <w:p w:rsidR="00FD2CFF" w:rsidRPr="00DA7642" w:rsidRDefault="00FD2CFF" w:rsidP="00FD2CFF">
      <w:pPr>
        <w:widowControl w:val="0"/>
        <w:autoSpaceDE w:val="0"/>
        <w:autoSpaceDN w:val="0"/>
        <w:adjustRightInd w:val="0"/>
        <w:spacing w:line="276" w:lineRule="auto"/>
        <w:ind w:hanging="360"/>
        <w:rPr>
          <w:szCs w:val="24"/>
        </w:rPr>
      </w:pPr>
      <w:r w:rsidRPr="00DA7642">
        <w:rPr>
          <w:szCs w:val="24"/>
        </w:rPr>
        <w:tab/>
        <w:t xml:space="preserve">           - обеспечение </w:t>
      </w:r>
      <w:r>
        <w:rPr>
          <w:szCs w:val="24"/>
        </w:rPr>
        <w:t xml:space="preserve">качественной связи  сети Интернет </w:t>
      </w:r>
      <w:r w:rsidRPr="00DA7642">
        <w:rPr>
          <w:szCs w:val="24"/>
        </w:rPr>
        <w:t>для работы в  АИС «Комплектование ДОУ»;</w:t>
      </w:r>
    </w:p>
    <w:p w:rsidR="00FD2CFF" w:rsidRPr="00DA7642" w:rsidRDefault="00FD2CFF" w:rsidP="00FD2CFF">
      <w:pPr>
        <w:widowControl w:val="0"/>
        <w:autoSpaceDE w:val="0"/>
        <w:autoSpaceDN w:val="0"/>
        <w:adjustRightInd w:val="0"/>
        <w:spacing w:line="276" w:lineRule="auto"/>
        <w:ind w:hanging="360"/>
        <w:rPr>
          <w:szCs w:val="24"/>
        </w:rPr>
      </w:pPr>
      <w:r>
        <w:rPr>
          <w:szCs w:val="24"/>
        </w:rPr>
        <w:tab/>
        <w:t xml:space="preserve">          </w:t>
      </w:r>
      <w:r w:rsidRPr="00DA7642">
        <w:rPr>
          <w:szCs w:val="24"/>
        </w:rPr>
        <w:t xml:space="preserve"> - создание сервисов для родителей, посещающих ДОУ. </w:t>
      </w:r>
    </w:p>
    <w:p w:rsidR="00FD2CFF" w:rsidRPr="00DA7642" w:rsidRDefault="00FD2CFF" w:rsidP="00FD2CFF">
      <w:pPr>
        <w:widowControl w:val="0"/>
        <w:autoSpaceDE w:val="0"/>
        <w:autoSpaceDN w:val="0"/>
        <w:adjustRightInd w:val="0"/>
        <w:spacing w:line="276" w:lineRule="auto"/>
        <w:ind w:hanging="360"/>
        <w:rPr>
          <w:szCs w:val="24"/>
        </w:rPr>
      </w:pPr>
    </w:p>
    <w:p w:rsidR="00FD2CFF" w:rsidRPr="00DA7642" w:rsidRDefault="00FD2CFF" w:rsidP="00FD2CFF">
      <w:pPr>
        <w:spacing w:line="276" w:lineRule="auto"/>
        <w:rPr>
          <w:szCs w:val="24"/>
        </w:rPr>
      </w:pPr>
      <w:r w:rsidRPr="00DA7642">
        <w:rPr>
          <w:i/>
          <w:szCs w:val="24"/>
        </w:rPr>
        <w:t xml:space="preserve">         В сфере общего образования</w:t>
      </w:r>
      <w:r w:rsidRPr="00DA7642">
        <w:rPr>
          <w:szCs w:val="24"/>
        </w:rPr>
        <w:t>:</w:t>
      </w:r>
    </w:p>
    <w:p w:rsidR="00FD2CFF" w:rsidRPr="00DA7642" w:rsidRDefault="00FD2CFF" w:rsidP="00FD2CFF">
      <w:pPr>
        <w:spacing w:line="276" w:lineRule="auto"/>
        <w:ind w:firstLine="708"/>
        <w:rPr>
          <w:szCs w:val="24"/>
        </w:rPr>
      </w:pPr>
      <w:r w:rsidRPr="00DA7642">
        <w:rPr>
          <w:szCs w:val="24"/>
        </w:rPr>
        <w:t>- сопровождение реализации ФГОС общего  образования, ФГОС для детей с ОВЗ и ФГОС для детей с интеллектуальными нарушениями, обеспечение преемственности ФГОС всех уровней;</w:t>
      </w:r>
    </w:p>
    <w:p w:rsidR="00FD2CFF" w:rsidRPr="00DA7642" w:rsidRDefault="00FD2CFF" w:rsidP="00FD2CFF">
      <w:pPr>
        <w:spacing w:line="276" w:lineRule="auto"/>
        <w:ind w:firstLine="0"/>
        <w:rPr>
          <w:szCs w:val="24"/>
        </w:rPr>
      </w:pPr>
      <w:r>
        <w:rPr>
          <w:szCs w:val="24"/>
        </w:rPr>
        <w:t xml:space="preserve">          </w:t>
      </w:r>
      <w:r w:rsidRPr="00DA7642">
        <w:rPr>
          <w:szCs w:val="24"/>
        </w:rPr>
        <w:t xml:space="preserve">  -  повышение качества общего образования во взаимосвязи с результатами государственной итоговой аттестации;</w:t>
      </w:r>
    </w:p>
    <w:p w:rsidR="00FD2CFF" w:rsidRPr="00DA7642" w:rsidRDefault="00FD2CFF" w:rsidP="00FD2CFF">
      <w:pPr>
        <w:spacing w:line="276" w:lineRule="auto"/>
        <w:rPr>
          <w:szCs w:val="24"/>
        </w:rPr>
      </w:pPr>
      <w:r w:rsidRPr="00DA7642">
        <w:rPr>
          <w:szCs w:val="24"/>
        </w:rPr>
        <w:t xml:space="preserve">- развития системы инклюзивного образования детей; </w:t>
      </w:r>
    </w:p>
    <w:p w:rsidR="00FD2CFF" w:rsidRPr="00DA7642" w:rsidRDefault="00FD2CFF" w:rsidP="00FD2CFF">
      <w:pPr>
        <w:spacing w:line="276" w:lineRule="auto"/>
        <w:rPr>
          <w:szCs w:val="24"/>
        </w:rPr>
      </w:pPr>
      <w:r w:rsidRPr="00DA7642">
        <w:rPr>
          <w:szCs w:val="24"/>
        </w:rPr>
        <w:t>- методическое сопровождение школ со стабильно низкими образовательными результатами</w:t>
      </w:r>
      <w:r>
        <w:rPr>
          <w:szCs w:val="24"/>
        </w:rPr>
        <w:t>,  поддержка  школ со стабильно высокими результатами</w:t>
      </w:r>
      <w:r w:rsidRPr="00DA7642">
        <w:rPr>
          <w:szCs w:val="24"/>
        </w:rPr>
        <w:t>;</w:t>
      </w:r>
    </w:p>
    <w:p w:rsidR="00FD2CFF" w:rsidRDefault="00FD2CFF" w:rsidP="00FD2CFF">
      <w:pPr>
        <w:spacing w:line="276" w:lineRule="auto"/>
        <w:rPr>
          <w:szCs w:val="24"/>
        </w:rPr>
      </w:pPr>
      <w:r w:rsidRPr="00DA7642">
        <w:rPr>
          <w:szCs w:val="24"/>
        </w:rPr>
        <w:t>- увеличение доли школьник</w:t>
      </w:r>
      <w:r>
        <w:rPr>
          <w:szCs w:val="24"/>
        </w:rPr>
        <w:t>ов, обучающихся в первую смену;</w:t>
      </w:r>
    </w:p>
    <w:p w:rsidR="00FD2CFF" w:rsidRDefault="00FD2CFF" w:rsidP="00FD2CFF">
      <w:pPr>
        <w:spacing w:line="276" w:lineRule="auto"/>
        <w:rPr>
          <w:rFonts w:cs="Times New Roman"/>
          <w:szCs w:val="24"/>
        </w:rPr>
      </w:pPr>
      <w:r>
        <w:rPr>
          <w:szCs w:val="24"/>
        </w:rPr>
        <w:t xml:space="preserve">- развитие движения </w:t>
      </w:r>
      <w:proofErr w:type="spellStart"/>
      <w:r w:rsidRPr="00F33A28">
        <w:rPr>
          <w:rFonts w:cs="Times New Roman"/>
          <w:szCs w:val="24"/>
          <w:lang w:val="en-US"/>
        </w:rPr>
        <w:t>WorldSkills</w:t>
      </w:r>
      <w:proofErr w:type="spellEnd"/>
      <w:r w:rsidRPr="00F33A28">
        <w:rPr>
          <w:rFonts w:cs="Times New Roman"/>
          <w:szCs w:val="24"/>
        </w:rPr>
        <w:t xml:space="preserve"> </w:t>
      </w:r>
      <w:r w:rsidRPr="00F33A28">
        <w:rPr>
          <w:rFonts w:cs="Times New Roman"/>
          <w:szCs w:val="24"/>
          <w:lang w:val="en-US"/>
        </w:rPr>
        <w:t>Russia</w:t>
      </w:r>
      <w:r>
        <w:rPr>
          <w:rFonts w:cs="Times New Roman"/>
          <w:szCs w:val="24"/>
        </w:rPr>
        <w:t>;</w:t>
      </w:r>
    </w:p>
    <w:p w:rsidR="00FD2CFF" w:rsidRDefault="00FD2CFF" w:rsidP="00FD2CFF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- внедрение новых программ, технологий обучения;</w:t>
      </w:r>
    </w:p>
    <w:p w:rsidR="00FD2CFF" w:rsidRDefault="00FD2CFF" w:rsidP="00FD2CFF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- обновление материально-технической базы ОО, в том числе обновление содержания и методов обучения по предмету «Технология»;</w:t>
      </w:r>
    </w:p>
    <w:p w:rsidR="00FD2CFF" w:rsidRPr="00F33A28" w:rsidRDefault="00FD2CFF" w:rsidP="00FD2CFF">
      <w:pPr>
        <w:spacing w:line="276" w:lineRule="auto"/>
        <w:rPr>
          <w:szCs w:val="24"/>
        </w:rPr>
      </w:pPr>
      <w:r>
        <w:rPr>
          <w:rFonts w:cs="Times New Roman"/>
          <w:szCs w:val="24"/>
        </w:rPr>
        <w:t xml:space="preserve">-  создание сети  общественно активных школ в районе. </w:t>
      </w:r>
    </w:p>
    <w:p w:rsidR="00FD2CFF" w:rsidRPr="00DA7642" w:rsidRDefault="00FD2CFF" w:rsidP="00FD2CFF">
      <w:pPr>
        <w:spacing w:line="276" w:lineRule="auto"/>
        <w:rPr>
          <w:szCs w:val="24"/>
        </w:rPr>
      </w:pPr>
      <w:r w:rsidRPr="00DA7642">
        <w:rPr>
          <w:szCs w:val="24"/>
        </w:rPr>
        <w:t xml:space="preserve">      </w:t>
      </w:r>
    </w:p>
    <w:p w:rsidR="00FD2CFF" w:rsidRPr="00DA7642" w:rsidRDefault="00FD2CFF" w:rsidP="00FD2CFF">
      <w:pPr>
        <w:spacing w:line="276" w:lineRule="auto"/>
        <w:rPr>
          <w:i/>
          <w:szCs w:val="24"/>
        </w:rPr>
      </w:pPr>
      <w:r w:rsidRPr="00DA7642">
        <w:rPr>
          <w:szCs w:val="24"/>
        </w:rPr>
        <w:tab/>
      </w:r>
      <w:r w:rsidRPr="00DA7642">
        <w:rPr>
          <w:i/>
          <w:szCs w:val="24"/>
        </w:rPr>
        <w:t>В сфере дополнительного образования:</w:t>
      </w:r>
    </w:p>
    <w:p w:rsidR="00FD2CFF" w:rsidRPr="00DA7642" w:rsidRDefault="00FD2CFF" w:rsidP="00FD2CFF">
      <w:pPr>
        <w:spacing w:line="276" w:lineRule="auto"/>
        <w:rPr>
          <w:szCs w:val="24"/>
        </w:rPr>
      </w:pPr>
      <w:r w:rsidRPr="00DA7642">
        <w:rPr>
          <w:szCs w:val="24"/>
        </w:rPr>
        <w:t>- повышение доли охвата детей  от 5 до 18 лет, обучающихся по программам дополнительного образования;</w:t>
      </w:r>
    </w:p>
    <w:p w:rsidR="00FD2CFF" w:rsidRPr="00DA7642" w:rsidRDefault="00FD2CFF" w:rsidP="00FD2CFF">
      <w:pPr>
        <w:spacing w:line="276" w:lineRule="auto"/>
        <w:rPr>
          <w:szCs w:val="24"/>
        </w:rPr>
      </w:pPr>
      <w:r w:rsidRPr="00DA7642">
        <w:rPr>
          <w:szCs w:val="24"/>
        </w:rPr>
        <w:t>- развитие сетевого взаимодействия образовательных организаций, учреждений культуры и спорта;</w:t>
      </w:r>
    </w:p>
    <w:p w:rsidR="00FD2CFF" w:rsidRPr="00DA7642" w:rsidRDefault="00FD2CFF" w:rsidP="00FD2CFF">
      <w:pPr>
        <w:spacing w:line="276" w:lineRule="auto"/>
        <w:rPr>
          <w:szCs w:val="24"/>
        </w:rPr>
      </w:pPr>
      <w:r w:rsidRPr="00DA7642">
        <w:rPr>
          <w:szCs w:val="24"/>
        </w:rPr>
        <w:lastRenderedPageBreak/>
        <w:t xml:space="preserve">- расширение </w:t>
      </w:r>
      <w:r>
        <w:rPr>
          <w:szCs w:val="24"/>
        </w:rPr>
        <w:t xml:space="preserve">вариативности </w:t>
      </w:r>
      <w:r w:rsidRPr="00DA7642">
        <w:rPr>
          <w:szCs w:val="24"/>
        </w:rPr>
        <w:t xml:space="preserve"> дополнительных услуг </w:t>
      </w:r>
      <w:r>
        <w:rPr>
          <w:szCs w:val="24"/>
        </w:rPr>
        <w:t xml:space="preserve"> за счет </w:t>
      </w:r>
      <w:r w:rsidRPr="00DA7642">
        <w:rPr>
          <w:szCs w:val="24"/>
        </w:rPr>
        <w:t>технической</w:t>
      </w:r>
      <w:r>
        <w:rPr>
          <w:szCs w:val="24"/>
        </w:rPr>
        <w:t>, спортивной  направленностей на основе мониторинга социального заказа родителей, детей</w:t>
      </w:r>
      <w:r w:rsidRPr="00DA7642">
        <w:rPr>
          <w:szCs w:val="24"/>
        </w:rPr>
        <w:t>;</w:t>
      </w:r>
    </w:p>
    <w:p w:rsidR="00FD2CFF" w:rsidRDefault="00FD2CFF" w:rsidP="00FD2CFF">
      <w:pPr>
        <w:spacing w:line="276" w:lineRule="auto"/>
        <w:rPr>
          <w:szCs w:val="24"/>
        </w:rPr>
      </w:pPr>
      <w:r w:rsidRPr="00DA7642">
        <w:rPr>
          <w:szCs w:val="24"/>
        </w:rPr>
        <w:t xml:space="preserve">- повышение доли школьников, стоящих на различных видах учетов, </w:t>
      </w:r>
      <w:r>
        <w:rPr>
          <w:szCs w:val="24"/>
        </w:rPr>
        <w:t xml:space="preserve"> детей с ОВЗ, детей из многодетных и малообеспеченных семей  </w:t>
      </w:r>
      <w:r w:rsidRPr="00DA7642">
        <w:rPr>
          <w:szCs w:val="24"/>
        </w:rPr>
        <w:t>дополнительным образ</w:t>
      </w:r>
      <w:r>
        <w:rPr>
          <w:szCs w:val="24"/>
        </w:rPr>
        <w:t>ованием и внеурочной занятостью.</w:t>
      </w:r>
    </w:p>
    <w:p w:rsidR="00FD2CFF" w:rsidRPr="00DA7642" w:rsidRDefault="00FD2CFF" w:rsidP="00FD2CFF">
      <w:pPr>
        <w:spacing w:line="276" w:lineRule="auto"/>
        <w:rPr>
          <w:szCs w:val="24"/>
        </w:rPr>
      </w:pPr>
    </w:p>
    <w:p w:rsidR="00FD2CFF" w:rsidRPr="00DA7642" w:rsidRDefault="00FD2CFF" w:rsidP="00FD2CFF">
      <w:pPr>
        <w:spacing w:line="276" w:lineRule="auto"/>
        <w:rPr>
          <w:i/>
          <w:szCs w:val="24"/>
        </w:rPr>
      </w:pPr>
      <w:r w:rsidRPr="00DA7642">
        <w:rPr>
          <w:i/>
          <w:szCs w:val="24"/>
        </w:rPr>
        <w:t>В сфере воспитания:</w:t>
      </w:r>
    </w:p>
    <w:p w:rsidR="00FD2CFF" w:rsidRPr="00DA7642" w:rsidRDefault="00FD2CFF" w:rsidP="00FD2CFF">
      <w:pPr>
        <w:spacing w:line="276" w:lineRule="auto"/>
        <w:ind w:firstLine="708"/>
        <w:rPr>
          <w:szCs w:val="24"/>
        </w:rPr>
      </w:pPr>
      <w:r w:rsidRPr="00DA7642">
        <w:rPr>
          <w:szCs w:val="24"/>
        </w:rPr>
        <w:t xml:space="preserve">- </w:t>
      </w:r>
      <w:r>
        <w:rPr>
          <w:szCs w:val="24"/>
        </w:rPr>
        <w:t xml:space="preserve">организация взаимодействия по вопросам развития детского общественного </w:t>
      </w:r>
      <w:r w:rsidRPr="00DA7642">
        <w:rPr>
          <w:szCs w:val="24"/>
        </w:rPr>
        <w:t>движения школьников</w:t>
      </w:r>
      <w:r>
        <w:rPr>
          <w:szCs w:val="24"/>
        </w:rPr>
        <w:t xml:space="preserve"> (РДШ)</w:t>
      </w:r>
      <w:r w:rsidRPr="00DA7642">
        <w:rPr>
          <w:szCs w:val="24"/>
        </w:rPr>
        <w:t>, движения «</w:t>
      </w:r>
      <w:proofErr w:type="spellStart"/>
      <w:r w:rsidRPr="00DA7642">
        <w:rPr>
          <w:szCs w:val="24"/>
        </w:rPr>
        <w:t>Юнармия</w:t>
      </w:r>
      <w:proofErr w:type="spellEnd"/>
      <w:r w:rsidRPr="00DA7642">
        <w:rPr>
          <w:szCs w:val="24"/>
        </w:rPr>
        <w:t xml:space="preserve">» </w:t>
      </w:r>
      <w:r>
        <w:rPr>
          <w:szCs w:val="24"/>
        </w:rPr>
        <w:t xml:space="preserve"> на территории </w:t>
      </w:r>
      <w:proofErr w:type="spellStart"/>
      <w:r>
        <w:rPr>
          <w:szCs w:val="24"/>
        </w:rPr>
        <w:t>Тайшетского</w:t>
      </w:r>
      <w:proofErr w:type="spellEnd"/>
      <w:r>
        <w:rPr>
          <w:szCs w:val="24"/>
        </w:rPr>
        <w:t xml:space="preserve"> района</w:t>
      </w:r>
      <w:r w:rsidRPr="00DA7642">
        <w:rPr>
          <w:szCs w:val="24"/>
        </w:rPr>
        <w:t>;</w:t>
      </w:r>
    </w:p>
    <w:p w:rsidR="00FD2CFF" w:rsidRPr="00DA7642" w:rsidRDefault="00FD2CFF" w:rsidP="00FD2CFF">
      <w:pPr>
        <w:spacing w:line="276" w:lineRule="auto"/>
        <w:rPr>
          <w:szCs w:val="24"/>
        </w:rPr>
      </w:pPr>
      <w:r w:rsidRPr="00DA7642">
        <w:rPr>
          <w:szCs w:val="24"/>
        </w:rPr>
        <w:t>- совершенствование работы Открытого родительского университета в просвещении родительской общественности;</w:t>
      </w:r>
    </w:p>
    <w:p w:rsidR="00FD2CFF" w:rsidRPr="00DA7642" w:rsidRDefault="00FD2CFF" w:rsidP="00FD2CFF">
      <w:pPr>
        <w:spacing w:line="276" w:lineRule="auto"/>
        <w:rPr>
          <w:szCs w:val="24"/>
        </w:rPr>
      </w:pPr>
      <w:r w:rsidRPr="00DA7642">
        <w:rPr>
          <w:szCs w:val="24"/>
        </w:rPr>
        <w:t>- повышение эффективности реализации воспитательных систем при активном участии районных общественных организаций – детского парламента, родительского собрания, Совета ветеранов, Советов женщин и отцов, Общественного совета по развитию образования;</w:t>
      </w:r>
    </w:p>
    <w:p w:rsidR="00FD2CFF" w:rsidRPr="00DA7642" w:rsidRDefault="00FD2CFF" w:rsidP="00FD2CFF">
      <w:pPr>
        <w:spacing w:line="276" w:lineRule="auto"/>
        <w:rPr>
          <w:szCs w:val="24"/>
        </w:rPr>
      </w:pPr>
      <w:r w:rsidRPr="00DA7642">
        <w:rPr>
          <w:szCs w:val="24"/>
        </w:rPr>
        <w:t>- развитие этнокультурной составляющей программы воспитания;</w:t>
      </w:r>
    </w:p>
    <w:p w:rsidR="00FD2CFF" w:rsidRPr="00DA7642" w:rsidRDefault="00FD2CFF" w:rsidP="00FD2CFF">
      <w:pPr>
        <w:spacing w:line="276" w:lineRule="auto"/>
        <w:rPr>
          <w:szCs w:val="24"/>
        </w:rPr>
      </w:pPr>
      <w:r w:rsidRPr="00DA7642">
        <w:rPr>
          <w:szCs w:val="24"/>
        </w:rPr>
        <w:t xml:space="preserve">- развитие системы </w:t>
      </w:r>
      <w:proofErr w:type="spellStart"/>
      <w:r w:rsidRPr="00DA7642">
        <w:rPr>
          <w:szCs w:val="24"/>
        </w:rPr>
        <w:t>агробизнесобразования</w:t>
      </w:r>
      <w:proofErr w:type="spellEnd"/>
      <w:r w:rsidRPr="00DA7642">
        <w:rPr>
          <w:szCs w:val="24"/>
        </w:rPr>
        <w:t xml:space="preserve"> на территории района, расширение сети ОО, участвующих в проекте;</w:t>
      </w:r>
    </w:p>
    <w:p w:rsidR="00FD2CFF" w:rsidRPr="00DA7642" w:rsidRDefault="00FD2CFF" w:rsidP="00FD2CFF">
      <w:pPr>
        <w:spacing w:line="276" w:lineRule="auto"/>
        <w:ind w:firstLine="708"/>
        <w:rPr>
          <w:szCs w:val="24"/>
        </w:rPr>
      </w:pPr>
      <w:r w:rsidRPr="00DA7642">
        <w:rPr>
          <w:szCs w:val="24"/>
        </w:rPr>
        <w:t>- правовая социализация всех участников образовательного процесса.</w:t>
      </w:r>
    </w:p>
    <w:p w:rsidR="00FD2CFF" w:rsidRPr="00DA7642" w:rsidRDefault="00FD2CFF" w:rsidP="00FD2CFF">
      <w:pPr>
        <w:spacing w:line="276" w:lineRule="auto"/>
        <w:rPr>
          <w:szCs w:val="24"/>
        </w:rPr>
      </w:pPr>
    </w:p>
    <w:p w:rsidR="00FD2CFF" w:rsidRPr="00DA7642" w:rsidRDefault="00FD2CFF" w:rsidP="00FD2CFF">
      <w:pPr>
        <w:spacing w:line="276" w:lineRule="auto"/>
        <w:rPr>
          <w:i/>
          <w:szCs w:val="24"/>
        </w:rPr>
      </w:pPr>
      <w:r w:rsidRPr="00DA7642">
        <w:rPr>
          <w:i/>
          <w:szCs w:val="24"/>
        </w:rPr>
        <w:t>В сфере кадрового обеспечения:</w:t>
      </w:r>
    </w:p>
    <w:p w:rsidR="00FD2CFF" w:rsidRPr="00DA7642" w:rsidRDefault="00FD2CFF" w:rsidP="00FD2CFF">
      <w:pPr>
        <w:spacing w:line="276" w:lineRule="auto"/>
        <w:rPr>
          <w:szCs w:val="24"/>
        </w:rPr>
      </w:pPr>
      <w:r w:rsidRPr="00DA7642">
        <w:rPr>
          <w:szCs w:val="24"/>
        </w:rPr>
        <w:t>- повышение уровня квалификации педагогов ОО;</w:t>
      </w:r>
    </w:p>
    <w:p w:rsidR="00FD2CFF" w:rsidRPr="00DA7642" w:rsidRDefault="00FD2CFF" w:rsidP="00FD2CFF">
      <w:pPr>
        <w:spacing w:line="276" w:lineRule="auto"/>
        <w:rPr>
          <w:szCs w:val="24"/>
        </w:rPr>
      </w:pPr>
      <w:r w:rsidRPr="00DA7642">
        <w:rPr>
          <w:szCs w:val="24"/>
        </w:rPr>
        <w:t xml:space="preserve">- продолжение деятельности существующих муниципальных </w:t>
      </w:r>
      <w:proofErr w:type="spellStart"/>
      <w:r w:rsidRPr="00DA7642">
        <w:rPr>
          <w:szCs w:val="24"/>
        </w:rPr>
        <w:t>стажировочных</w:t>
      </w:r>
      <w:proofErr w:type="spellEnd"/>
      <w:r w:rsidRPr="00DA7642">
        <w:rPr>
          <w:szCs w:val="24"/>
        </w:rPr>
        <w:t xml:space="preserve"> площадок, расширение сети муниципальных </w:t>
      </w:r>
      <w:proofErr w:type="spellStart"/>
      <w:r w:rsidRPr="00DA7642">
        <w:rPr>
          <w:szCs w:val="24"/>
        </w:rPr>
        <w:t>стажировочных</w:t>
      </w:r>
      <w:proofErr w:type="spellEnd"/>
      <w:r w:rsidRPr="00DA7642">
        <w:rPr>
          <w:szCs w:val="24"/>
        </w:rPr>
        <w:t xml:space="preserve"> площадок;</w:t>
      </w:r>
    </w:p>
    <w:p w:rsidR="00FD2CFF" w:rsidRPr="00DA7642" w:rsidRDefault="00FD2CFF" w:rsidP="00FD2CFF">
      <w:pPr>
        <w:spacing w:line="276" w:lineRule="auto"/>
        <w:rPr>
          <w:szCs w:val="24"/>
        </w:rPr>
      </w:pPr>
      <w:r w:rsidRPr="00DA7642">
        <w:rPr>
          <w:szCs w:val="24"/>
        </w:rPr>
        <w:t>- организация  участия  педагогов в исследовании педагогических компетенций;</w:t>
      </w:r>
    </w:p>
    <w:p w:rsidR="00FD2CFF" w:rsidRPr="00DA7642" w:rsidRDefault="00FD2CFF" w:rsidP="00FD2CFF">
      <w:pPr>
        <w:spacing w:line="276" w:lineRule="auto"/>
        <w:rPr>
          <w:szCs w:val="24"/>
        </w:rPr>
      </w:pPr>
      <w:r w:rsidRPr="00DA7642">
        <w:rPr>
          <w:szCs w:val="24"/>
        </w:rPr>
        <w:t>- активизация  участия  педагогов в конкурсах педагогического мастерства;</w:t>
      </w:r>
    </w:p>
    <w:p w:rsidR="00FD2CFF" w:rsidRPr="00DA7642" w:rsidRDefault="00FD2CFF" w:rsidP="00FD2CFF">
      <w:pPr>
        <w:spacing w:line="276" w:lineRule="auto"/>
        <w:rPr>
          <w:szCs w:val="24"/>
        </w:rPr>
      </w:pPr>
      <w:r w:rsidRPr="00DA7642">
        <w:rPr>
          <w:szCs w:val="24"/>
        </w:rPr>
        <w:t>- поддержка инновационной деятельности ОО, педагогов;</w:t>
      </w:r>
    </w:p>
    <w:p w:rsidR="00FD2CFF" w:rsidRPr="00DA7642" w:rsidRDefault="00FD2CFF" w:rsidP="00FD2CFF">
      <w:pPr>
        <w:spacing w:line="276" w:lineRule="auto"/>
        <w:rPr>
          <w:szCs w:val="24"/>
        </w:rPr>
      </w:pPr>
      <w:r w:rsidRPr="00DA7642">
        <w:rPr>
          <w:szCs w:val="24"/>
        </w:rPr>
        <w:t>- развитие внутренней системы оценки качества образования в рамках НОКО;</w:t>
      </w:r>
    </w:p>
    <w:p w:rsidR="00FD2CFF" w:rsidRDefault="00FD2CFF" w:rsidP="00FD2CFF">
      <w:pPr>
        <w:spacing w:line="276" w:lineRule="auto"/>
        <w:rPr>
          <w:szCs w:val="24"/>
        </w:rPr>
      </w:pPr>
      <w:r w:rsidRPr="00DA7642">
        <w:rPr>
          <w:szCs w:val="24"/>
        </w:rPr>
        <w:t>- разработка муниципального проекта по реализации целевого обучения п</w:t>
      </w:r>
      <w:r>
        <w:rPr>
          <w:szCs w:val="24"/>
        </w:rPr>
        <w:t>о педагогическим специальностям;</w:t>
      </w:r>
    </w:p>
    <w:p w:rsidR="00FD2CFF" w:rsidRPr="00DA7642" w:rsidRDefault="00FD2CFF" w:rsidP="00FD2CFF">
      <w:pPr>
        <w:spacing w:line="276" w:lineRule="auto"/>
        <w:rPr>
          <w:szCs w:val="24"/>
        </w:rPr>
      </w:pPr>
      <w:r>
        <w:rPr>
          <w:szCs w:val="24"/>
        </w:rPr>
        <w:t xml:space="preserve">- обеспечение непрерывности педагогического образования в муниципальной системе образования. </w:t>
      </w:r>
    </w:p>
    <w:p w:rsidR="00FD2CFF" w:rsidRPr="00DA7642" w:rsidRDefault="00FD2CFF" w:rsidP="00FD2CFF">
      <w:pPr>
        <w:spacing w:line="276" w:lineRule="auto"/>
        <w:rPr>
          <w:i/>
          <w:szCs w:val="24"/>
        </w:rPr>
      </w:pPr>
    </w:p>
    <w:p w:rsidR="00FD2CFF" w:rsidRPr="00DA7642" w:rsidRDefault="00FD2CFF" w:rsidP="00FD2CFF">
      <w:pPr>
        <w:spacing w:line="276" w:lineRule="auto"/>
        <w:rPr>
          <w:i/>
          <w:szCs w:val="24"/>
        </w:rPr>
      </w:pPr>
      <w:r w:rsidRPr="00DA7642">
        <w:rPr>
          <w:i/>
          <w:szCs w:val="24"/>
        </w:rPr>
        <w:t>В сфере финансово-экономической деятельности:</w:t>
      </w:r>
    </w:p>
    <w:p w:rsidR="00FD2CFF" w:rsidRPr="00DA7642" w:rsidRDefault="00FD2CFF" w:rsidP="00FD2CFF">
      <w:pPr>
        <w:spacing w:line="276" w:lineRule="auto"/>
        <w:rPr>
          <w:szCs w:val="24"/>
        </w:rPr>
      </w:pPr>
      <w:r w:rsidRPr="00DA7642">
        <w:rPr>
          <w:szCs w:val="24"/>
        </w:rPr>
        <w:t>- эффективное расходование денежных средств областного бюджета, направленных на выплату заработной платы педагогическим работникам;</w:t>
      </w:r>
    </w:p>
    <w:p w:rsidR="00FD2CFF" w:rsidRPr="00DA7642" w:rsidRDefault="00FD2CFF" w:rsidP="00FD2CFF">
      <w:pPr>
        <w:spacing w:line="276" w:lineRule="auto"/>
        <w:rPr>
          <w:b/>
          <w:szCs w:val="24"/>
        </w:rPr>
      </w:pPr>
      <w:r w:rsidRPr="00DA7642">
        <w:rPr>
          <w:szCs w:val="24"/>
        </w:rPr>
        <w:t>- эффективное расходование средств муниципального бюджета, направленных на функционирование ОО</w:t>
      </w:r>
      <w:r w:rsidRPr="00DA7642">
        <w:rPr>
          <w:b/>
          <w:szCs w:val="24"/>
        </w:rPr>
        <w:t xml:space="preserve">. </w:t>
      </w:r>
    </w:p>
    <w:p w:rsidR="00BE4D7B" w:rsidRDefault="00BE4D7B" w:rsidP="00FD2CFF">
      <w:pPr>
        <w:pStyle w:val="aff1"/>
      </w:pPr>
    </w:p>
    <w:p w:rsidR="005447DB" w:rsidRDefault="005447DB" w:rsidP="005447DB"/>
    <w:p w:rsidR="005447DB" w:rsidRPr="005447DB" w:rsidRDefault="005447DB" w:rsidP="005447DB"/>
    <w:p w:rsidR="00042FBF" w:rsidRDefault="00042FBF">
      <w:pPr>
        <w:spacing w:after="160" w:line="259" w:lineRule="auto"/>
        <w:ind w:firstLine="0"/>
        <w:jc w:val="left"/>
        <w:rPr>
          <w:rFonts w:eastAsiaTheme="majorEastAsia" w:cstheme="majorBidi"/>
          <w:b/>
          <w:sz w:val="28"/>
          <w:szCs w:val="26"/>
        </w:rPr>
      </w:pPr>
      <w:r>
        <w:br w:type="page"/>
      </w:r>
    </w:p>
    <w:p w:rsidR="005C6747" w:rsidRDefault="00FE028B" w:rsidP="00722B1F">
      <w:pPr>
        <w:pStyle w:val="2"/>
      </w:pPr>
      <w:bookmarkStart w:id="25" w:name="_Toc495357543"/>
      <w:r>
        <w:lastRenderedPageBreak/>
        <w:t>4</w:t>
      </w:r>
      <w:r w:rsidR="005C6747">
        <w:t>. Приложения</w:t>
      </w:r>
      <w:bookmarkEnd w:id="25"/>
    </w:p>
    <w:p w:rsidR="00BE4D7B" w:rsidRDefault="00823F4A" w:rsidP="000C7399">
      <w:pPr>
        <w:pStyle w:val="aff1"/>
        <w:rPr>
          <w:lang w:eastAsia="ru-RU"/>
        </w:rPr>
      </w:pPr>
      <w:r>
        <w:rPr>
          <w:lang w:eastAsia="ru-RU"/>
        </w:rPr>
        <w:t>Приложение 1</w:t>
      </w:r>
    </w:p>
    <w:p w:rsidR="00197F66" w:rsidRPr="00387704" w:rsidRDefault="00197F66" w:rsidP="0056201F">
      <w:pPr>
        <w:shd w:val="clear" w:color="auto" w:fill="FFFFFF"/>
        <w:ind w:firstLine="0"/>
        <w:rPr>
          <w:rFonts w:eastAsia="Times New Roman" w:cs="Times New Roman"/>
          <w:szCs w:val="24"/>
          <w:lang w:eastAsia="ru-RU"/>
        </w:rPr>
      </w:pPr>
      <w:r w:rsidRPr="00387704">
        <w:rPr>
          <w:rFonts w:eastAsia="Times New Roman" w:cs="Times New Roman"/>
          <w:i/>
          <w:szCs w:val="24"/>
          <w:lang w:eastAsia="ru-RU"/>
        </w:rPr>
        <w:t>Название успешной практики:</w:t>
      </w:r>
      <w:r w:rsidRPr="00387704">
        <w:rPr>
          <w:rFonts w:eastAsia="Times New Roman" w:cs="Times New Roman"/>
          <w:szCs w:val="24"/>
          <w:lang w:eastAsia="ru-RU"/>
        </w:rPr>
        <w:t xml:space="preserve"> муниципальная  </w:t>
      </w:r>
      <w:proofErr w:type="spellStart"/>
      <w:r w:rsidRPr="00387704">
        <w:rPr>
          <w:rFonts w:eastAsia="Times New Roman" w:cs="Times New Roman"/>
          <w:szCs w:val="24"/>
          <w:lang w:eastAsia="ru-RU"/>
        </w:rPr>
        <w:t>стажировочная</w:t>
      </w:r>
      <w:proofErr w:type="spellEnd"/>
      <w:r w:rsidRPr="00387704">
        <w:rPr>
          <w:rFonts w:eastAsia="Times New Roman" w:cs="Times New Roman"/>
          <w:szCs w:val="24"/>
          <w:lang w:eastAsia="ru-RU"/>
        </w:rPr>
        <w:t xml:space="preserve"> площадка  «Изучение шкалы ECERS-R для комплексной оценки качества образования в дошкольных образовательных организациях» </w:t>
      </w:r>
    </w:p>
    <w:p w:rsidR="0056201F" w:rsidRPr="00387704" w:rsidRDefault="0056201F" w:rsidP="0056201F">
      <w:pPr>
        <w:shd w:val="clear" w:color="auto" w:fill="FFFFFF"/>
        <w:ind w:firstLine="0"/>
        <w:rPr>
          <w:rFonts w:eastAsia="Times New Roman" w:cs="Times New Roman"/>
          <w:szCs w:val="24"/>
          <w:lang w:eastAsia="ru-RU"/>
        </w:rPr>
      </w:pPr>
      <w:r w:rsidRPr="00387704">
        <w:rPr>
          <w:rFonts w:eastAsia="Times New Roman" w:cs="Times New Roman"/>
          <w:i/>
          <w:szCs w:val="24"/>
          <w:lang w:eastAsia="ru-RU"/>
        </w:rPr>
        <w:t>Цели/задачи:</w:t>
      </w:r>
      <w:r w:rsidRPr="00387704">
        <w:rPr>
          <w:rFonts w:eastAsia="Times New Roman" w:cs="Times New Roman"/>
          <w:szCs w:val="24"/>
          <w:lang w:eastAsia="ru-RU"/>
        </w:rPr>
        <w:t xml:space="preserve">  предоставление качественного дошкольного образования в соответствии  с требованиями ФГОС </w:t>
      </w:r>
      <w:proofErr w:type="gramStart"/>
      <w:r w:rsidRPr="00387704">
        <w:rPr>
          <w:rFonts w:eastAsia="Times New Roman" w:cs="Times New Roman"/>
          <w:szCs w:val="24"/>
          <w:lang w:eastAsia="ru-RU"/>
        </w:rPr>
        <w:t>ДО</w:t>
      </w:r>
      <w:proofErr w:type="gramEnd"/>
      <w:r w:rsidRPr="00387704">
        <w:rPr>
          <w:rFonts w:eastAsia="Times New Roman" w:cs="Times New Roman"/>
          <w:szCs w:val="24"/>
          <w:lang w:eastAsia="ru-RU"/>
        </w:rPr>
        <w:t>.</w:t>
      </w:r>
    </w:p>
    <w:p w:rsidR="0056201F" w:rsidRPr="00387704" w:rsidRDefault="0056201F" w:rsidP="0056201F">
      <w:pPr>
        <w:shd w:val="clear" w:color="auto" w:fill="FFFFFF"/>
        <w:ind w:firstLine="0"/>
        <w:rPr>
          <w:rFonts w:eastAsia="Times New Roman" w:cs="Times New Roman"/>
          <w:szCs w:val="24"/>
          <w:lang w:eastAsia="ru-RU"/>
        </w:rPr>
      </w:pPr>
      <w:r w:rsidRPr="00387704">
        <w:rPr>
          <w:rFonts w:eastAsia="Times New Roman" w:cs="Times New Roman"/>
          <w:i/>
          <w:szCs w:val="24"/>
          <w:lang w:eastAsia="ru-RU"/>
        </w:rPr>
        <w:t>Масштаб и география охвата:</w:t>
      </w:r>
      <w:r w:rsidRPr="00387704">
        <w:rPr>
          <w:rFonts w:eastAsia="Times New Roman" w:cs="Times New Roman"/>
          <w:szCs w:val="24"/>
          <w:lang w:eastAsia="ru-RU"/>
        </w:rPr>
        <w:t xml:space="preserve"> МКДОУ детский</w:t>
      </w:r>
      <w:r w:rsidRPr="00387704">
        <w:rPr>
          <w:rFonts w:eastAsia="Times New Roman" w:cs="Times New Roman"/>
          <w:szCs w:val="24"/>
          <w:lang w:eastAsia="ru-RU"/>
        </w:rPr>
        <w:tab/>
        <w:t xml:space="preserve"> сад «Рябинка». В </w:t>
      </w:r>
      <w:proofErr w:type="spellStart"/>
      <w:r w:rsidRPr="00387704">
        <w:rPr>
          <w:rFonts w:eastAsia="Times New Roman" w:cs="Times New Roman"/>
          <w:szCs w:val="24"/>
          <w:lang w:eastAsia="ru-RU"/>
        </w:rPr>
        <w:t>стажировочной</w:t>
      </w:r>
      <w:proofErr w:type="spellEnd"/>
      <w:r w:rsidRPr="00387704">
        <w:rPr>
          <w:rFonts w:eastAsia="Times New Roman" w:cs="Times New Roman"/>
          <w:szCs w:val="24"/>
          <w:lang w:eastAsia="ru-RU"/>
        </w:rPr>
        <w:t xml:space="preserve"> сессии приняли участие 36 педагогов из 17 ОО Тайшетского района.</w:t>
      </w:r>
    </w:p>
    <w:p w:rsidR="0056201F" w:rsidRPr="00387704" w:rsidRDefault="0056201F" w:rsidP="00197F66">
      <w:pPr>
        <w:shd w:val="clear" w:color="auto" w:fill="FFFFFF"/>
        <w:ind w:firstLine="0"/>
        <w:rPr>
          <w:rFonts w:eastAsia="Times New Roman" w:cs="Times New Roman"/>
          <w:szCs w:val="24"/>
          <w:lang w:eastAsia="ru-RU"/>
        </w:rPr>
      </w:pPr>
      <w:r w:rsidRPr="00387704">
        <w:rPr>
          <w:rFonts w:eastAsia="Times New Roman" w:cs="Times New Roman"/>
          <w:i/>
          <w:szCs w:val="24"/>
          <w:lang w:eastAsia="ru-RU"/>
        </w:rPr>
        <w:t>Сроки реализации:</w:t>
      </w:r>
      <w:r w:rsidRPr="00387704">
        <w:rPr>
          <w:rFonts w:eastAsia="Times New Roman" w:cs="Times New Roman"/>
          <w:szCs w:val="24"/>
          <w:lang w:eastAsia="ru-RU"/>
        </w:rPr>
        <w:t xml:space="preserve"> 2017-2019 годы.</w:t>
      </w:r>
    </w:p>
    <w:p w:rsidR="0056201F" w:rsidRPr="00387704" w:rsidRDefault="0056201F" w:rsidP="0056201F">
      <w:pPr>
        <w:shd w:val="clear" w:color="auto" w:fill="FFFFFF"/>
        <w:ind w:firstLine="0"/>
        <w:rPr>
          <w:rFonts w:eastAsia="Times New Roman" w:cs="Times New Roman"/>
          <w:szCs w:val="24"/>
          <w:lang w:eastAsia="ru-RU"/>
        </w:rPr>
      </w:pPr>
      <w:r w:rsidRPr="00387704">
        <w:rPr>
          <w:rFonts w:eastAsia="Times New Roman" w:cs="Times New Roman"/>
          <w:i/>
          <w:szCs w:val="24"/>
          <w:lang w:eastAsia="ru-RU"/>
        </w:rPr>
        <w:t>Краткое описание:</w:t>
      </w:r>
      <w:r w:rsidRPr="00387704">
        <w:rPr>
          <w:rFonts w:eastAsia="Times New Roman" w:cs="Times New Roman"/>
          <w:szCs w:val="24"/>
          <w:lang w:eastAsia="ru-RU"/>
        </w:rPr>
        <w:t xml:space="preserve"> </w:t>
      </w:r>
      <w:r w:rsidR="00197F66" w:rsidRPr="00387704">
        <w:rPr>
          <w:rFonts w:eastAsia="Times New Roman" w:cs="Times New Roman"/>
          <w:szCs w:val="24"/>
          <w:lang w:eastAsia="ru-RU"/>
        </w:rPr>
        <w:t>МКДОУ детский сад «Рябинка» г. Тайшета является региональной пилотной площадкой по реализации проекта «Апробация моделей управления качеством дошкольного образования на базе дошкольных образовательных организаций Иркутской области на 2016-2019 годы».</w:t>
      </w:r>
      <w:r w:rsidRPr="00387704">
        <w:rPr>
          <w:rFonts w:eastAsia="Times New Roman" w:cs="Times New Roman"/>
          <w:szCs w:val="24"/>
          <w:lang w:eastAsia="ru-RU"/>
        </w:rPr>
        <w:t xml:space="preserve"> Качественное образование  зависит от  состояния предметно-пространственной среды в группах ДОУ.  Коллектив детского сада конструирует РППС с учетом требования ФГОС ДО. </w:t>
      </w:r>
    </w:p>
    <w:p w:rsidR="00197F66" w:rsidRPr="00387704" w:rsidRDefault="0056201F" w:rsidP="0056201F">
      <w:pPr>
        <w:shd w:val="clear" w:color="auto" w:fill="FFFFFF"/>
        <w:ind w:firstLine="0"/>
        <w:rPr>
          <w:rFonts w:eastAsia="Times New Roman" w:cs="Times New Roman"/>
          <w:szCs w:val="24"/>
          <w:lang w:eastAsia="ru-RU"/>
        </w:rPr>
      </w:pPr>
      <w:r w:rsidRPr="00387704">
        <w:rPr>
          <w:rFonts w:eastAsia="Times New Roman" w:cs="Times New Roman"/>
          <w:i/>
          <w:szCs w:val="24"/>
          <w:lang w:eastAsia="ru-RU"/>
        </w:rPr>
        <w:t>Достигнутые результаты:</w:t>
      </w:r>
      <w:r w:rsidRPr="00387704">
        <w:rPr>
          <w:rFonts w:eastAsia="Times New Roman" w:cs="Times New Roman"/>
          <w:szCs w:val="24"/>
          <w:lang w:eastAsia="ru-RU"/>
        </w:rPr>
        <w:t xml:space="preserve"> в</w:t>
      </w:r>
      <w:r w:rsidR="00197F66" w:rsidRPr="00387704">
        <w:rPr>
          <w:rFonts w:eastAsia="Times New Roman" w:cs="Times New Roman"/>
          <w:szCs w:val="24"/>
          <w:lang w:eastAsia="ru-RU"/>
        </w:rPr>
        <w:t xml:space="preserve"> ходе сессии были рассмотрены </w:t>
      </w:r>
      <w:proofErr w:type="spellStart"/>
      <w:r w:rsidR="00197F66" w:rsidRPr="00387704">
        <w:rPr>
          <w:rFonts w:eastAsia="Times New Roman" w:cs="Times New Roman"/>
          <w:szCs w:val="24"/>
          <w:lang w:eastAsia="ru-RU"/>
        </w:rPr>
        <w:t>подшкалы</w:t>
      </w:r>
      <w:proofErr w:type="spellEnd"/>
      <w:r w:rsidR="00197F66" w:rsidRPr="00387704">
        <w:rPr>
          <w:rFonts w:eastAsia="Times New Roman" w:cs="Times New Roman"/>
          <w:szCs w:val="24"/>
          <w:lang w:eastAsia="ru-RU"/>
        </w:rPr>
        <w:t xml:space="preserve"> и показатели шкалы ECERS-R: </w:t>
      </w:r>
      <w:proofErr w:type="spellStart"/>
      <w:r w:rsidR="00197F66" w:rsidRPr="00387704">
        <w:rPr>
          <w:rFonts w:eastAsia="Times New Roman" w:cs="Times New Roman"/>
          <w:szCs w:val="24"/>
          <w:lang w:eastAsia="ru-RU"/>
        </w:rPr>
        <w:t>подшкала</w:t>
      </w:r>
      <w:proofErr w:type="spellEnd"/>
      <w:r w:rsidR="00197F66" w:rsidRPr="00387704">
        <w:rPr>
          <w:rFonts w:eastAsia="Times New Roman" w:cs="Times New Roman"/>
          <w:szCs w:val="24"/>
          <w:lang w:eastAsia="ru-RU"/>
        </w:rPr>
        <w:t xml:space="preserve"> «Взаимодействие», </w:t>
      </w:r>
      <w:proofErr w:type="spellStart"/>
      <w:r w:rsidR="00197F66" w:rsidRPr="00387704">
        <w:rPr>
          <w:rFonts w:eastAsia="Times New Roman" w:cs="Times New Roman"/>
          <w:szCs w:val="24"/>
          <w:lang w:eastAsia="ru-RU"/>
        </w:rPr>
        <w:t>подшкала</w:t>
      </w:r>
      <w:proofErr w:type="spellEnd"/>
      <w:r w:rsidR="00197F66" w:rsidRPr="00387704">
        <w:rPr>
          <w:rFonts w:eastAsia="Times New Roman" w:cs="Times New Roman"/>
          <w:szCs w:val="24"/>
          <w:lang w:eastAsia="ru-RU"/>
        </w:rPr>
        <w:t xml:space="preserve"> «Структурирование программы», </w:t>
      </w:r>
      <w:proofErr w:type="spellStart"/>
      <w:r w:rsidR="00197F66" w:rsidRPr="00387704">
        <w:rPr>
          <w:rFonts w:eastAsia="Times New Roman" w:cs="Times New Roman"/>
          <w:szCs w:val="24"/>
          <w:lang w:eastAsia="ru-RU"/>
        </w:rPr>
        <w:t>подшкала</w:t>
      </w:r>
      <w:proofErr w:type="spellEnd"/>
      <w:r w:rsidR="00197F66" w:rsidRPr="00387704">
        <w:rPr>
          <w:rFonts w:eastAsia="Times New Roman" w:cs="Times New Roman"/>
          <w:szCs w:val="24"/>
          <w:lang w:eastAsia="ru-RU"/>
        </w:rPr>
        <w:t xml:space="preserve"> «Родители и персонал», </w:t>
      </w:r>
      <w:proofErr w:type="spellStart"/>
      <w:r w:rsidR="00197F66" w:rsidRPr="00387704">
        <w:rPr>
          <w:rFonts w:eastAsia="Times New Roman" w:cs="Times New Roman"/>
          <w:szCs w:val="24"/>
          <w:lang w:eastAsia="ru-RU"/>
        </w:rPr>
        <w:t>подшкала</w:t>
      </w:r>
      <w:proofErr w:type="spellEnd"/>
      <w:r w:rsidR="00197F66" w:rsidRPr="00387704">
        <w:rPr>
          <w:rFonts w:eastAsia="Times New Roman" w:cs="Times New Roman"/>
          <w:szCs w:val="24"/>
          <w:lang w:eastAsia="ru-RU"/>
        </w:rPr>
        <w:t xml:space="preserve"> «Предметно-пространственная среда», </w:t>
      </w:r>
      <w:proofErr w:type="spellStart"/>
      <w:r w:rsidR="00197F66" w:rsidRPr="00387704">
        <w:rPr>
          <w:rFonts w:eastAsia="Times New Roman" w:cs="Times New Roman"/>
          <w:szCs w:val="24"/>
          <w:lang w:eastAsia="ru-RU"/>
        </w:rPr>
        <w:t>подшкала</w:t>
      </w:r>
      <w:proofErr w:type="spellEnd"/>
      <w:r w:rsidR="00197F66" w:rsidRPr="00387704">
        <w:rPr>
          <w:rFonts w:eastAsia="Times New Roman" w:cs="Times New Roman"/>
          <w:szCs w:val="24"/>
          <w:lang w:eastAsia="ru-RU"/>
        </w:rPr>
        <w:t xml:space="preserve"> «Речь и мышление», </w:t>
      </w:r>
      <w:proofErr w:type="spellStart"/>
      <w:r w:rsidR="00197F66" w:rsidRPr="00387704">
        <w:rPr>
          <w:rFonts w:eastAsia="Times New Roman" w:cs="Times New Roman"/>
          <w:szCs w:val="24"/>
          <w:lang w:eastAsia="ru-RU"/>
        </w:rPr>
        <w:t>подшкала</w:t>
      </w:r>
      <w:proofErr w:type="spellEnd"/>
      <w:r w:rsidR="00197F66" w:rsidRPr="00387704">
        <w:rPr>
          <w:rFonts w:eastAsia="Times New Roman" w:cs="Times New Roman"/>
          <w:szCs w:val="24"/>
          <w:lang w:eastAsia="ru-RU"/>
        </w:rPr>
        <w:t xml:space="preserve"> «Присмотр и уход за детьми», </w:t>
      </w:r>
      <w:proofErr w:type="spellStart"/>
      <w:r w:rsidR="00197F66" w:rsidRPr="00387704">
        <w:rPr>
          <w:rFonts w:eastAsia="Times New Roman" w:cs="Times New Roman"/>
          <w:szCs w:val="24"/>
          <w:lang w:eastAsia="ru-RU"/>
        </w:rPr>
        <w:t>подшкала</w:t>
      </w:r>
      <w:proofErr w:type="spellEnd"/>
      <w:r w:rsidR="00197F66" w:rsidRPr="00387704">
        <w:rPr>
          <w:rFonts w:eastAsia="Times New Roman" w:cs="Times New Roman"/>
          <w:szCs w:val="24"/>
          <w:lang w:eastAsia="ru-RU"/>
        </w:rPr>
        <w:t xml:space="preserve"> «Виды активности»; показатель  «Кубики», показатели «Мебель для отдыха и комфорта и места для уединения». Вниманию педагогов был представлен видеофильм «Первые шаги Вдохновения».</w:t>
      </w:r>
    </w:p>
    <w:p w:rsidR="00197F66" w:rsidRPr="00387704" w:rsidRDefault="00197F66" w:rsidP="00197F66">
      <w:pPr>
        <w:shd w:val="clear" w:color="auto" w:fill="FFFFFF"/>
        <w:spacing w:before="120" w:after="120"/>
        <w:ind w:firstLine="0"/>
        <w:rPr>
          <w:rFonts w:eastAsia="Times New Roman" w:cs="Times New Roman"/>
          <w:szCs w:val="24"/>
          <w:lang w:eastAsia="ru-RU"/>
        </w:rPr>
      </w:pPr>
      <w:r w:rsidRPr="00387704">
        <w:rPr>
          <w:rFonts w:eastAsia="Times New Roman" w:cs="Times New Roman"/>
          <w:szCs w:val="24"/>
          <w:lang w:eastAsia="ru-RU"/>
        </w:rPr>
        <w:t xml:space="preserve">Все присутствующие получили буклеты «Обзор </w:t>
      </w:r>
      <w:proofErr w:type="spellStart"/>
      <w:r w:rsidRPr="00387704">
        <w:rPr>
          <w:rFonts w:eastAsia="Times New Roman" w:cs="Times New Roman"/>
          <w:szCs w:val="24"/>
          <w:lang w:eastAsia="ru-RU"/>
        </w:rPr>
        <w:t>подшкал</w:t>
      </w:r>
      <w:proofErr w:type="spellEnd"/>
      <w:r w:rsidRPr="00387704">
        <w:rPr>
          <w:rFonts w:eastAsia="Times New Roman" w:cs="Times New Roman"/>
          <w:szCs w:val="24"/>
          <w:lang w:eastAsia="ru-RU"/>
        </w:rPr>
        <w:t xml:space="preserve"> и показателей шкалы ECERS-R» и методическое пособие «Шкалы для комплексной оценки качества образования в дошкольных образовательных организациях».</w:t>
      </w:r>
    </w:p>
    <w:p w:rsidR="00197F66" w:rsidRPr="00387704" w:rsidRDefault="00197F66" w:rsidP="00197F66">
      <w:pPr>
        <w:shd w:val="clear" w:color="auto" w:fill="FFFFFF"/>
        <w:spacing w:before="120" w:after="120"/>
        <w:ind w:firstLine="0"/>
        <w:rPr>
          <w:rFonts w:eastAsia="Times New Roman" w:cs="Times New Roman"/>
          <w:szCs w:val="24"/>
          <w:lang w:eastAsia="ru-RU"/>
        </w:rPr>
      </w:pPr>
      <w:r w:rsidRPr="00387704">
        <w:rPr>
          <w:rFonts w:eastAsia="Times New Roman" w:cs="Times New Roman"/>
          <w:szCs w:val="24"/>
          <w:lang w:eastAsia="ru-RU"/>
        </w:rPr>
        <w:t xml:space="preserve">Мероприятие прошло на высоком методическом уровне. В ходе работы сессии педагоги ознакомились с </w:t>
      </w:r>
      <w:proofErr w:type="spellStart"/>
      <w:r w:rsidRPr="00387704">
        <w:rPr>
          <w:rFonts w:eastAsia="Times New Roman" w:cs="Times New Roman"/>
          <w:szCs w:val="24"/>
          <w:lang w:eastAsia="ru-RU"/>
        </w:rPr>
        <w:t>подшкалами</w:t>
      </w:r>
      <w:proofErr w:type="spellEnd"/>
      <w:r w:rsidRPr="00387704">
        <w:rPr>
          <w:rFonts w:eastAsia="Times New Roman" w:cs="Times New Roman"/>
          <w:szCs w:val="24"/>
          <w:lang w:eastAsia="ru-RU"/>
        </w:rPr>
        <w:t xml:space="preserve"> и показателями шкалы ECERS-R.</w:t>
      </w:r>
    </w:p>
    <w:p w:rsidR="0056201F" w:rsidRPr="00387704" w:rsidRDefault="0056201F" w:rsidP="00197F66">
      <w:pPr>
        <w:shd w:val="clear" w:color="auto" w:fill="FFFFFF"/>
        <w:spacing w:before="120" w:after="120"/>
        <w:ind w:firstLine="0"/>
        <w:rPr>
          <w:rFonts w:eastAsia="Times New Roman" w:cs="Times New Roman"/>
          <w:szCs w:val="24"/>
          <w:lang w:eastAsia="ru-RU"/>
        </w:rPr>
      </w:pPr>
      <w:proofErr w:type="gramStart"/>
      <w:r w:rsidRPr="00387704">
        <w:rPr>
          <w:rFonts w:eastAsia="Times New Roman" w:cs="Times New Roman"/>
          <w:i/>
          <w:szCs w:val="24"/>
          <w:lang w:eastAsia="ru-RU"/>
        </w:rPr>
        <w:t>Контактные</w:t>
      </w:r>
      <w:proofErr w:type="gramEnd"/>
      <w:r w:rsidRPr="00387704">
        <w:rPr>
          <w:rFonts w:eastAsia="Times New Roman" w:cs="Times New Roman"/>
          <w:i/>
          <w:szCs w:val="24"/>
          <w:lang w:eastAsia="ru-RU"/>
        </w:rPr>
        <w:t xml:space="preserve"> лицо:</w:t>
      </w:r>
      <w:r w:rsidRPr="00387704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87704">
        <w:rPr>
          <w:rFonts w:eastAsia="Times New Roman" w:cs="Times New Roman"/>
          <w:szCs w:val="24"/>
          <w:lang w:eastAsia="ru-RU"/>
        </w:rPr>
        <w:t>Досенцова</w:t>
      </w:r>
      <w:proofErr w:type="spellEnd"/>
      <w:r w:rsidRPr="00387704">
        <w:rPr>
          <w:rFonts w:eastAsia="Times New Roman" w:cs="Times New Roman"/>
          <w:szCs w:val="24"/>
          <w:lang w:eastAsia="ru-RU"/>
        </w:rPr>
        <w:t xml:space="preserve"> Оксана  Владимировна</w:t>
      </w:r>
    </w:p>
    <w:p w:rsidR="0056201F" w:rsidRPr="00387704" w:rsidRDefault="0056201F" w:rsidP="00197F66">
      <w:pPr>
        <w:shd w:val="clear" w:color="auto" w:fill="FFFFFF"/>
        <w:spacing w:before="120" w:after="120"/>
        <w:ind w:firstLine="0"/>
        <w:rPr>
          <w:rFonts w:eastAsia="Times New Roman" w:cs="Times New Roman"/>
          <w:szCs w:val="24"/>
          <w:lang w:eastAsia="ru-RU"/>
        </w:rPr>
      </w:pPr>
      <w:r w:rsidRPr="00387704">
        <w:rPr>
          <w:rFonts w:eastAsia="Times New Roman" w:cs="Times New Roman"/>
          <w:i/>
          <w:szCs w:val="24"/>
          <w:lang w:eastAsia="ru-RU"/>
        </w:rPr>
        <w:t>Телефон:</w:t>
      </w:r>
      <w:r w:rsidRPr="00387704">
        <w:rPr>
          <w:rFonts w:eastAsia="Times New Roman" w:cs="Times New Roman"/>
          <w:szCs w:val="24"/>
          <w:lang w:eastAsia="ru-RU"/>
        </w:rPr>
        <w:t xml:space="preserve"> 8 (39563) 2-68-29, 2-64-26</w:t>
      </w:r>
    </w:p>
    <w:p w:rsidR="0056201F" w:rsidRPr="00387704" w:rsidRDefault="0056201F" w:rsidP="00197F66">
      <w:pPr>
        <w:shd w:val="clear" w:color="auto" w:fill="FFFFFF"/>
        <w:spacing w:before="120" w:after="120"/>
        <w:ind w:firstLine="0"/>
        <w:rPr>
          <w:rFonts w:eastAsia="Times New Roman" w:cs="Times New Roman"/>
          <w:szCs w:val="24"/>
          <w:lang w:eastAsia="ru-RU"/>
        </w:rPr>
      </w:pPr>
      <w:r w:rsidRPr="00387704">
        <w:rPr>
          <w:rFonts w:eastAsia="Times New Roman" w:cs="Times New Roman"/>
          <w:i/>
          <w:szCs w:val="24"/>
          <w:lang w:eastAsia="ru-RU"/>
        </w:rPr>
        <w:t>Электронная почта:</w:t>
      </w:r>
      <w:r w:rsidRPr="00387704">
        <w:rPr>
          <w:rFonts w:eastAsia="Times New Roman" w:cs="Times New Roman"/>
          <w:szCs w:val="24"/>
          <w:lang w:eastAsia="ru-RU"/>
        </w:rPr>
        <w:t xml:space="preserve"> </w:t>
      </w:r>
      <w:hyperlink r:id="rId55" w:history="1">
        <w:r w:rsidR="00722B1F" w:rsidRPr="00387704">
          <w:rPr>
            <w:rStyle w:val="ad"/>
            <w:rFonts w:eastAsia="Times New Roman" w:cs="Times New Roman"/>
            <w:color w:val="auto"/>
            <w:szCs w:val="24"/>
            <w:lang w:val="en-US" w:eastAsia="ru-RU"/>
          </w:rPr>
          <w:t>ryabinka</w:t>
        </w:r>
        <w:r w:rsidR="00722B1F" w:rsidRPr="00387704">
          <w:rPr>
            <w:rStyle w:val="ad"/>
            <w:rFonts w:eastAsia="Times New Roman" w:cs="Times New Roman"/>
            <w:color w:val="auto"/>
            <w:szCs w:val="24"/>
            <w:lang w:eastAsia="ru-RU"/>
          </w:rPr>
          <w:t>.</w:t>
        </w:r>
        <w:r w:rsidR="00722B1F" w:rsidRPr="00387704">
          <w:rPr>
            <w:rStyle w:val="ad"/>
            <w:rFonts w:eastAsia="Times New Roman" w:cs="Times New Roman"/>
            <w:color w:val="auto"/>
            <w:szCs w:val="24"/>
            <w:lang w:val="en-US" w:eastAsia="ru-RU"/>
          </w:rPr>
          <w:t>sad</w:t>
        </w:r>
        <w:r w:rsidR="00722B1F" w:rsidRPr="00387704">
          <w:rPr>
            <w:rStyle w:val="ad"/>
            <w:rFonts w:eastAsia="Times New Roman" w:cs="Times New Roman"/>
            <w:color w:val="auto"/>
            <w:szCs w:val="24"/>
            <w:lang w:eastAsia="ru-RU"/>
          </w:rPr>
          <w:t>@</w:t>
        </w:r>
        <w:r w:rsidR="00722B1F" w:rsidRPr="00387704">
          <w:rPr>
            <w:rStyle w:val="ad"/>
            <w:rFonts w:eastAsia="Times New Roman" w:cs="Times New Roman"/>
            <w:color w:val="auto"/>
            <w:szCs w:val="24"/>
            <w:lang w:val="en-US" w:eastAsia="ru-RU"/>
          </w:rPr>
          <w:t>mail</w:t>
        </w:r>
        <w:r w:rsidR="00722B1F" w:rsidRPr="00387704">
          <w:rPr>
            <w:rStyle w:val="ad"/>
            <w:rFonts w:eastAsia="Times New Roman" w:cs="Times New Roman"/>
            <w:color w:val="auto"/>
            <w:szCs w:val="24"/>
            <w:lang w:eastAsia="ru-RU"/>
          </w:rPr>
          <w:t>.</w:t>
        </w:r>
        <w:r w:rsidR="00722B1F" w:rsidRPr="00387704">
          <w:rPr>
            <w:rStyle w:val="ad"/>
            <w:rFonts w:eastAsia="Times New Roman" w:cs="Times New Roman"/>
            <w:color w:val="auto"/>
            <w:szCs w:val="24"/>
            <w:lang w:val="en-US" w:eastAsia="ru-RU"/>
          </w:rPr>
          <w:t>ru</w:t>
        </w:r>
      </w:hyperlink>
    </w:p>
    <w:p w:rsidR="00722B1F" w:rsidRPr="00387704" w:rsidRDefault="00722B1F" w:rsidP="00197F66">
      <w:pPr>
        <w:shd w:val="clear" w:color="auto" w:fill="FFFFFF"/>
        <w:spacing w:before="120" w:after="120"/>
        <w:ind w:firstLine="0"/>
        <w:rPr>
          <w:rFonts w:eastAsia="Times New Roman" w:cs="Times New Roman"/>
          <w:szCs w:val="24"/>
          <w:lang w:eastAsia="ru-RU"/>
        </w:rPr>
      </w:pPr>
    </w:p>
    <w:p w:rsidR="00722B1F" w:rsidRDefault="00722B1F" w:rsidP="00197F66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</w:p>
    <w:p w:rsidR="00722B1F" w:rsidRDefault="00722B1F" w:rsidP="00722B1F">
      <w:pPr>
        <w:shd w:val="clear" w:color="auto" w:fill="FFFFFF"/>
        <w:spacing w:before="120" w:after="120"/>
        <w:ind w:firstLine="0"/>
        <w:jc w:val="right"/>
        <w:rPr>
          <w:rFonts w:eastAsia="Times New Roman" w:cs="Times New Roman"/>
          <w:color w:val="333333"/>
          <w:szCs w:val="24"/>
          <w:lang w:eastAsia="ru-RU"/>
        </w:rPr>
      </w:pPr>
      <w:r>
        <w:rPr>
          <w:rFonts w:eastAsia="Times New Roman" w:cs="Times New Roman"/>
          <w:color w:val="333333"/>
          <w:szCs w:val="24"/>
          <w:lang w:eastAsia="ru-RU"/>
        </w:rPr>
        <w:lastRenderedPageBreak/>
        <w:t>Приложение 2</w:t>
      </w:r>
    </w:p>
    <w:p w:rsidR="00722B1F" w:rsidRDefault="00722B1F" w:rsidP="00722B1F">
      <w:pPr>
        <w:shd w:val="clear" w:color="auto" w:fill="FFFFFF"/>
        <w:ind w:firstLine="0"/>
        <w:rPr>
          <w:rFonts w:eastAsia="Times New Roman" w:cs="Times New Roman"/>
          <w:color w:val="333333"/>
          <w:szCs w:val="24"/>
          <w:lang w:eastAsia="ru-RU"/>
        </w:rPr>
      </w:pPr>
      <w:r w:rsidRPr="00197F66">
        <w:rPr>
          <w:rFonts w:eastAsia="Times New Roman" w:cs="Times New Roman"/>
          <w:i/>
          <w:color w:val="333333"/>
          <w:szCs w:val="24"/>
          <w:lang w:eastAsia="ru-RU"/>
        </w:rPr>
        <w:t>Название успешной практики:</w:t>
      </w:r>
      <w:r>
        <w:rPr>
          <w:rFonts w:eastAsia="Times New Roman" w:cs="Times New Roman"/>
          <w:color w:val="333333"/>
          <w:szCs w:val="24"/>
          <w:lang w:eastAsia="ru-RU"/>
        </w:rPr>
        <w:t xml:space="preserve"> Разработка и реализация индивидуального образовательного маршрута воспитанника</w:t>
      </w:r>
    </w:p>
    <w:p w:rsidR="00722B1F" w:rsidRDefault="00722B1F" w:rsidP="00722B1F">
      <w:pPr>
        <w:shd w:val="clear" w:color="auto" w:fill="FFFFFF"/>
        <w:ind w:firstLine="0"/>
        <w:rPr>
          <w:rFonts w:eastAsia="Times New Roman" w:cs="Times New Roman"/>
          <w:color w:val="333333"/>
          <w:szCs w:val="24"/>
          <w:lang w:eastAsia="ru-RU"/>
        </w:rPr>
      </w:pPr>
      <w:r w:rsidRPr="0056201F">
        <w:rPr>
          <w:rFonts w:eastAsia="Times New Roman" w:cs="Times New Roman"/>
          <w:i/>
          <w:color w:val="333333"/>
          <w:szCs w:val="24"/>
          <w:lang w:eastAsia="ru-RU"/>
        </w:rPr>
        <w:t>Цели/задачи:</w:t>
      </w:r>
      <w:r>
        <w:rPr>
          <w:rFonts w:eastAsia="Times New Roman" w:cs="Times New Roman"/>
          <w:color w:val="333333"/>
          <w:szCs w:val="24"/>
          <w:lang w:eastAsia="ru-RU"/>
        </w:rPr>
        <w:t xml:space="preserve">  индивидуализация образования детей с различными образовательными потребностями; создание условий для обучения детей с разным темпом усвоения образовательной  программы.</w:t>
      </w:r>
    </w:p>
    <w:p w:rsidR="00722B1F" w:rsidRDefault="00722B1F" w:rsidP="00722B1F">
      <w:pPr>
        <w:shd w:val="clear" w:color="auto" w:fill="FFFFFF"/>
        <w:ind w:firstLine="0"/>
        <w:rPr>
          <w:rFonts w:eastAsia="Times New Roman" w:cs="Times New Roman"/>
          <w:color w:val="333333"/>
          <w:szCs w:val="24"/>
          <w:lang w:eastAsia="ru-RU"/>
        </w:rPr>
      </w:pPr>
      <w:r w:rsidRPr="0056201F">
        <w:rPr>
          <w:rFonts w:eastAsia="Times New Roman" w:cs="Times New Roman"/>
          <w:i/>
          <w:color w:val="333333"/>
          <w:szCs w:val="24"/>
          <w:lang w:eastAsia="ru-RU"/>
        </w:rPr>
        <w:t>Масштаб и география охвата:</w:t>
      </w:r>
      <w:r>
        <w:rPr>
          <w:rFonts w:eastAsia="Times New Roman" w:cs="Times New Roman"/>
          <w:color w:val="333333"/>
          <w:szCs w:val="24"/>
          <w:lang w:eastAsia="ru-RU"/>
        </w:rPr>
        <w:t xml:space="preserve"> МКДОУ детский</w:t>
      </w:r>
      <w:r>
        <w:rPr>
          <w:rFonts w:eastAsia="Times New Roman" w:cs="Times New Roman"/>
          <w:color w:val="333333"/>
          <w:szCs w:val="24"/>
          <w:lang w:eastAsia="ru-RU"/>
        </w:rPr>
        <w:tab/>
        <w:t xml:space="preserve"> сад «Рябинка». В </w:t>
      </w:r>
      <w:proofErr w:type="spellStart"/>
      <w:r>
        <w:rPr>
          <w:rFonts w:eastAsia="Times New Roman" w:cs="Times New Roman"/>
          <w:color w:val="333333"/>
          <w:szCs w:val="24"/>
          <w:lang w:eastAsia="ru-RU"/>
        </w:rPr>
        <w:t>стажировочных</w:t>
      </w:r>
      <w:proofErr w:type="spellEnd"/>
      <w:r>
        <w:rPr>
          <w:rFonts w:eastAsia="Times New Roman" w:cs="Times New Roman"/>
          <w:color w:val="333333"/>
          <w:szCs w:val="24"/>
          <w:lang w:eastAsia="ru-RU"/>
        </w:rPr>
        <w:t xml:space="preserve"> сессиях  приняли участие 78 педагогов из 19 </w:t>
      </w:r>
      <w:r w:rsidRPr="00197F66">
        <w:rPr>
          <w:rFonts w:eastAsia="Times New Roman" w:cs="Times New Roman"/>
          <w:color w:val="333333"/>
          <w:szCs w:val="24"/>
          <w:lang w:eastAsia="ru-RU"/>
        </w:rPr>
        <w:t>ОО Тайшетского района.</w:t>
      </w:r>
    </w:p>
    <w:p w:rsidR="00722B1F" w:rsidRDefault="00722B1F" w:rsidP="00722B1F">
      <w:pPr>
        <w:shd w:val="clear" w:color="auto" w:fill="FFFFFF"/>
        <w:ind w:firstLine="0"/>
        <w:rPr>
          <w:rFonts w:eastAsia="Times New Roman" w:cs="Times New Roman"/>
          <w:color w:val="333333"/>
          <w:szCs w:val="24"/>
          <w:lang w:eastAsia="ru-RU"/>
        </w:rPr>
      </w:pPr>
      <w:r w:rsidRPr="0056201F">
        <w:rPr>
          <w:rFonts w:eastAsia="Times New Roman" w:cs="Times New Roman"/>
          <w:i/>
          <w:color w:val="333333"/>
          <w:szCs w:val="24"/>
          <w:lang w:eastAsia="ru-RU"/>
        </w:rPr>
        <w:t>Сроки реализации:</w:t>
      </w:r>
      <w:r>
        <w:rPr>
          <w:rFonts w:eastAsia="Times New Roman" w:cs="Times New Roman"/>
          <w:color w:val="333333"/>
          <w:szCs w:val="24"/>
          <w:lang w:eastAsia="ru-RU"/>
        </w:rPr>
        <w:t xml:space="preserve"> 2016-2018 годы.</w:t>
      </w:r>
    </w:p>
    <w:p w:rsidR="00722B1F" w:rsidRDefault="00722B1F" w:rsidP="00722B1F">
      <w:pPr>
        <w:shd w:val="clear" w:color="auto" w:fill="FFFFFF"/>
        <w:ind w:firstLine="0"/>
        <w:rPr>
          <w:rFonts w:eastAsia="Times New Roman" w:cs="Times New Roman"/>
          <w:color w:val="333333"/>
          <w:szCs w:val="24"/>
          <w:lang w:eastAsia="ru-RU"/>
        </w:rPr>
      </w:pPr>
      <w:r w:rsidRPr="0056201F">
        <w:rPr>
          <w:rFonts w:eastAsia="Times New Roman" w:cs="Times New Roman"/>
          <w:i/>
          <w:color w:val="333333"/>
          <w:szCs w:val="24"/>
          <w:lang w:eastAsia="ru-RU"/>
        </w:rPr>
        <w:t>Краткое описание:</w:t>
      </w:r>
      <w:r>
        <w:rPr>
          <w:rFonts w:eastAsia="Times New Roman" w:cs="Times New Roman"/>
          <w:color w:val="333333"/>
          <w:szCs w:val="24"/>
          <w:lang w:eastAsia="ru-RU"/>
        </w:rPr>
        <w:t xml:space="preserve"> Индивидуальные образовательные маршруты воспитанников – неотъемлемая часть реализации ФГОС дошкольного образования, так как позволяет ребенку в зависимости от особенностей, состояния здоровья, уровня </w:t>
      </w:r>
      <w:proofErr w:type="spellStart"/>
      <w:r>
        <w:rPr>
          <w:rFonts w:eastAsia="Times New Roman" w:cs="Times New Roman"/>
          <w:color w:val="333333"/>
          <w:szCs w:val="24"/>
          <w:lang w:eastAsia="ru-RU"/>
        </w:rPr>
        <w:t>обученности</w:t>
      </w:r>
      <w:proofErr w:type="spellEnd"/>
      <w:r>
        <w:rPr>
          <w:rFonts w:eastAsia="Times New Roman" w:cs="Times New Roman"/>
          <w:color w:val="333333"/>
          <w:szCs w:val="24"/>
          <w:lang w:eastAsia="ru-RU"/>
        </w:rPr>
        <w:t xml:space="preserve">, осваивать образовательную программу в благоприятном для него темпе. Не создает перегрузок при освоении программы. Особо актуальны   при работе с детьми с ограниченными возможностями здоровья. Разработан и представлен шаблон индивидуального образовательного маршрута. </w:t>
      </w:r>
    </w:p>
    <w:p w:rsidR="00722B1F" w:rsidRPr="00722B1F" w:rsidRDefault="00722B1F" w:rsidP="00722B1F">
      <w:pPr>
        <w:pStyle w:val="aff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56201F">
        <w:rPr>
          <w:i/>
          <w:color w:val="333333"/>
        </w:rPr>
        <w:t>Достигнутые результаты:</w:t>
      </w:r>
      <w:r>
        <w:rPr>
          <w:color w:val="333333"/>
        </w:rPr>
        <w:t xml:space="preserve"> проведена двухдневная  сессия муниципальной </w:t>
      </w:r>
      <w:proofErr w:type="spellStart"/>
      <w:r>
        <w:rPr>
          <w:color w:val="333333"/>
        </w:rPr>
        <w:t>стажировочной</w:t>
      </w:r>
      <w:proofErr w:type="spellEnd"/>
      <w:r>
        <w:rPr>
          <w:color w:val="333333"/>
        </w:rPr>
        <w:t xml:space="preserve"> площадки</w:t>
      </w:r>
      <w:proofErr w:type="gramStart"/>
      <w:r>
        <w:rPr>
          <w:color w:val="333333"/>
        </w:rPr>
        <w:t>.</w:t>
      </w:r>
      <w:proofErr w:type="gramEnd"/>
      <w:r w:rsidRPr="00722B1F">
        <w:rPr>
          <w:color w:val="333333"/>
        </w:rPr>
        <w:t xml:space="preserve">  </w:t>
      </w:r>
      <w:proofErr w:type="gramStart"/>
      <w:r w:rsidRPr="00722B1F">
        <w:rPr>
          <w:color w:val="333333"/>
        </w:rPr>
        <w:t>х</w:t>
      </w:r>
      <w:proofErr w:type="gramEnd"/>
      <w:r w:rsidRPr="00722B1F">
        <w:rPr>
          <w:color w:val="333333"/>
        </w:rPr>
        <w:t xml:space="preserve">оде работы </w:t>
      </w:r>
      <w:proofErr w:type="spellStart"/>
      <w:r w:rsidRPr="00722B1F">
        <w:rPr>
          <w:color w:val="333333"/>
        </w:rPr>
        <w:t>стажировочной</w:t>
      </w:r>
      <w:proofErr w:type="spellEnd"/>
      <w:r w:rsidRPr="00722B1F">
        <w:rPr>
          <w:color w:val="333333"/>
        </w:rPr>
        <w:t xml:space="preserve"> площадки воспитателями МКДОУ «Рябинка» проведен </w:t>
      </w:r>
      <w:r>
        <w:rPr>
          <w:color w:val="333333"/>
        </w:rPr>
        <w:t xml:space="preserve"> м</w:t>
      </w:r>
      <w:r w:rsidRPr="00722B1F">
        <w:rPr>
          <w:color w:val="333333"/>
        </w:rPr>
        <w:t>астер-класс «В гостях у мастериц» по темам:</w:t>
      </w:r>
    </w:p>
    <w:p w:rsidR="00722B1F" w:rsidRPr="00722B1F" w:rsidRDefault="00722B1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  <w:r w:rsidRPr="00722B1F">
        <w:rPr>
          <w:rFonts w:eastAsia="Times New Roman" w:cs="Times New Roman"/>
          <w:color w:val="333333"/>
          <w:szCs w:val="24"/>
          <w:lang w:eastAsia="ru-RU"/>
        </w:rPr>
        <w:t>- «Проведение мониторинга посредством наблюдения за детьми при организации совместной деятельности»;</w:t>
      </w:r>
    </w:p>
    <w:p w:rsidR="00722B1F" w:rsidRPr="00722B1F" w:rsidRDefault="00722B1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  <w:r w:rsidRPr="00722B1F">
        <w:rPr>
          <w:rFonts w:eastAsia="Times New Roman" w:cs="Times New Roman"/>
          <w:color w:val="333333"/>
          <w:szCs w:val="24"/>
          <w:lang w:eastAsia="ru-RU"/>
        </w:rPr>
        <w:t>- «Работа с одаренными детьми на музыкальных занятиях»;</w:t>
      </w:r>
    </w:p>
    <w:p w:rsidR="00722B1F" w:rsidRPr="00722B1F" w:rsidRDefault="00722B1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  <w:r w:rsidRPr="00722B1F">
        <w:rPr>
          <w:rFonts w:eastAsia="Times New Roman" w:cs="Times New Roman"/>
          <w:color w:val="333333"/>
          <w:szCs w:val="24"/>
          <w:lang w:eastAsia="ru-RU"/>
        </w:rPr>
        <w:t>- «Организация проведения мониторинга продуктивных видов деятельности детей дошкольного возраста»;</w:t>
      </w:r>
    </w:p>
    <w:p w:rsidR="00722B1F" w:rsidRPr="00722B1F" w:rsidRDefault="00722B1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  <w:r w:rsidRPr="00722B1F">
        <w:rPr>
          <w:rFonts w:eastAsia="Times New Roman" w:cs="Times New Roman"/>
          <w:color w:val="333333"/>
          <w:szCs w:val="24"/>
          <w:lang w:eastAsia="ru-RU"/>
        </w:rPr>
        <w:t>- «Использование перфокарт при проведении мониторинга образовательной области «Познание»;</w:t>
      </w:r>
    </w:p>
    <w:p w:rsidR="00722B1F" w:rsidRPr="00722B1F" w:rsidRDefault="00722B1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  <w:r w:rsidRPr="00722B1F">
        <w:rPr>
          <w:rFonts w:eastAsia="Times New Roman" w:cs="Times New Roman"/>
          <w:color w:val="333333"/>
          <w:szCs w:val="24"/>
          <w:lang w:eastAsia="ru-RU"/>
        </w:rPr>
        <w:t>- «Экспресс-диагностика речевого развития детей старшего дошкольного возраста»</w:t>
      </w:r>
      <w:proofErr w:type="gramStart"/>
      <w:r w:rsidRPr="00722B1F">
        <w:rPr>
          <w:rFonts w:eastAsia="Times New Roman" w:cs="Times New Roman"/>
          <w:color w:val="333333"/>
          <w:szCs w:val="24"/>
          <w:lang w:eastAsia="ru-RU"/>
        </w:rPr>
        <w:t>           ;</w:t>
      </w:r>
      <w:proofErr w:type="gramEnd"/>
    </w:p>
    <w:p w:rsidR="00722B1F" w:rsidRPr="00722B1F" w:rsidRDefault="00722B1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  <w:r w:rsidRPr="00722B1F">
        <w:rPr>
          <w:rFonts w:eastAsia="Times New Roman" w:cs="Times New Roman"/>
          <w:color w:val="333333"/>
          <w:szCs w:val="24"/>
          <w:lang w:eastAsia="ru-RU"/>
        </w:rPr>
        <w:t>- «</w:t>
      </w:r>
      <w:proofErr w:type="spellStart"/>
      <w:r w:rsidRPr="00722B1F">
        <w:rPr>
          <w:rFonts w:eastAsia="Times New Roman" w:cs="Times New Roman"/>
          <w:color w:val="333333"/>
          <w:szCs w:val="24"/>
          <w:lang w:eastAsia="ru-RU"/>
        </w:rPr>
        <w:t>Квест</w:t>
      </w:r>
      <w:proofErr w:type="spellEnd"/>
      <w:r w:rsidRPr="00722B1F">
        <w:rPr>
          <w:rFonts w:eastAsia="Times New Roman" w:cs="Times New Roman"/>
          <w:color w:val="333333"/>
          <w:szCs w:val="24"/>
          <w:lang w:eastAsia="ru-RU"/>
        </w:rPr>
        <w:t xml:space="preserve"> - игра в диагностике физического развития дошкольников».</w:t>
      </w:r>
    </w:p>
    <w:p w:rsidR="00722B1F" w:rsidRPr="00722B1F" w:rsidRDefault="00722B1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  <w:r w:rsidRPr="00722B1F">
        <w:rPr>
          <w:rFonts w:eastAsia="Times New Roman" w:cs="Times New Roman"/>
          <w:color w:val="333333"/>
          <w:szCs w:val="24"/>
          <w:lang w:eastAsia="ru-RU"/>
        </w:rPr>
        <w:t>В рамках</w:t>
      </w:r>
      <w:r>
        <w:rPr>
          <w:rFonts w:eastAsia="Times New Roman" w:cs="Times New Roman"/>
          <w:color w:val="333333"/>
          <w:szCs w:val="24"/>
          <w:lang w:eastAsia="ru-RU"/>
        </w:rPr>
        <w:t xml:space="preserve"> данного мероприятия педагоги-</w:t>
      </w:r>
      <w:r w:rsidRPr="00722B1F">
        <w:rPr>
          <w:rFonts w:eastAsia="Times New Roman" w:cs="Times New Roman"/>
          <w:color w:val="333333"/>
          <w:szCs w:val="24"/>
          <w:lang w:eastAsia="ru-RU"/>
        </w:rPr>
        <w:t xml:space="preserve">стажеры просмотрели диагностические мероприятия с воспитанниками. Их вниманию был представлен видеофильм «Формирование эмоционального благополучия и коммуникативных функций детей», демонстрирующий формы работы с детьми для создания комфортного психоэмоционального состояния, </w:t>
      </w:r>
      <w:r w:rsidRPr="00722B1F">
        <w:rPr>
          <w:rFonts w:eastAsia="Times New Roman" w:cs="Times New Roman"/>
          <w:color w:val="333333"/>
          <w:szCs w:val="24"/>
          <w:lang w:eastAsia="ru-RU"/>
        </w:rPr>
        <w:lastRenderedPageBreak/>
        <w:t>хорошего настроения у детей в утренний отрезок времени.</w:t>
      </w:r>
      <w:r w:rsidR="009062C7">
        <w:rPr>
          <w:rFonts w:eastAsia="Times New Roman" w:cs="Times New Roman"/>
          <w:color w:val="333333"/>
          <w:szCs w:val="24"/>
          <w:lang w:eastAsia="ru-RU"/>
        </w:rPr>
        <w:t xml:space="preserve"> Б</w:t>
      </w:r>
      <w:r w:rsidRPr="00722B1F">
        <w:rPr>
          <w:rFonts w:eastAsia="Times New Roman" w:cs="Times New Roman"/>
          <w:color w:val="333333"/>
          <w:szCs w:val="24"/>
          <w:lang w:eastAsia="ru-RU"/>
        </w:rPr>
        <w:t xml:space="preserve">ольшую активность педагоги-стажеры проявили в первый день </w:t>
      </w:r>
      <w:proofErr w:type="spellStart"/>
      <w:r w:rsidRPr="00722B1F">
        <w:rPr>
          <w:rFonts w:eastAsia="Times New Roman" w:cs="Times New Roman"/>
          <w:color w:val="333333"/>
          <w:szCs w:val="24"/>
          <w:lang w:eastAsia="ru-RU"/>
        </w:rPr>
        <w:t>стажировочной</w:t>
      </w:r>
      <w:proofErr w:type="spellEnd"/>
      <w:r w:rsidRPr="00722B1F">
        <w:rPr>
          <w:rFonts w:eastAsia="Times New Roman" w:cs="Times New Roman"/>
          <w:color w:val="333333"/>
          <w:szCs w:val="24"/>
          <w:lang w:eastAsia="ru-RU"/>
        </w:rPr>
        <w:t xml:space="preserve"> площадки (28.02.2017) во время практикума «Написание ИОМ» (на виртуального ребенка), где каждая группа представила проект своего образовательного маршрута, а на следующий день (01.03.2017) продемонстрировали формы организации мероприятий с детьми в разные режимные моменты, направленные на решение задач при реализации ИОМ.</w:t>
      </w:r>
    </w:p>
    <w:p w:rsidR="00722B1F" w:rsidRPr="00722B1F" w:rsidRDefault="00722B1F" w:rsidP="009062C7">
      <w:pPr>
        <w:shd w:val="clear" w:color="auto" w:fill="FFFFFF"/>
        <w:spacing w:before="120" w:after="120"/>
        <w:ind w:firstLine="708"/>
        <w:rPr>
          <w:rFonts w:eastAsia="Times New Roman" w:cs="Times New Roman"/>
          <w:color w:val="333333"/>
          <w:szCs w:val="24"/>
          <w:lang w:eastAsia="ru-RU"/>
        </w:rPr>
      </w:pPr>
      <w:r w:rsidRPr="00722B1F">
        <w:rPr>
          <w:rFonts w:eastAsia="Times New Roman" w:cs="Times New Roman"/>
          <w:color w:val="333333"/>
          <w:szCs w:val="24"/>
          <w:lang w:eastAsia="ru-RU"/>
        </w:rPr>
        <w:t>Анализ  проведенных мероприятий был представлен для обсуждения коллегам и получил самую высокую оценку.</w:t>
      </w:r>
    </w:p>
    <w:p w:rsidR="00722B1F" w:rsidRDefault="00722B1F" w:rsidP="009062C7">
      <w:pPr>
        <w:shd w:val="clear" w:color="auto" w:fill="FFFFFF"/>
        <w:spacing w:before="120" w:after="120"/>
        <w:ind w:firstLine="708"/>
        <w:rPr>
          <w:rFonts w:eastAsia="Times New Roman" w:cs="Times New Roman"/>
          <w:color w:val="333333"/>
          <w:szCs w:val="24"/>
          <w:lang w:eastAsia="ru-RU"/>
        </w:rPr>
      </w:pPr>
      <w:r w:rsidRPr="00722B1F">
        <w:rPr>
          <w:rFonts w:eastAsia="Times New Roman" w:cs="Times New Roman"/>
          <w:color w:val="333333"/>
          <w:szCs w:val="24"/>
          <w:lang w:eastAsia="ru-RU"/>
        </w:rPr>
        <w:t> </w:t>
      </w:r>
      <w:proofErr w:type="spellStart"/>
      <w:r w:rsidRPr="00722B1F">
        <w:rPr>
          <w:rFonts w:eastAsia="Times New Roman" w:cs="Times New Roman"/>
          <w:color w:val="333333"/>
          <w:szCs w:val="24"/>
          <w:lang w:eastAsia="ru-RU"/>
        </w:rPr>
        <w:t>Стажировочная</w:t>
      </w:r>
      <w:proofErr w:type="spellEnd"/>
      <w:r w:rsidRPr="00722B1F">
        <w:rPr>
          <w:rFonts w:eastAsia="Times New Roman" w:cs="Times New Roman"/>
          <w:color w:val="333333"/>
          <w:szCs w:val="24"/>
          <w:lang w:eastAsia="ru-RU"/>
        </w:rPr>
        <w:t xml:space="preserve"> площадка как форма методической  работы  доказала свою эффективность  и целесообразность её применения в качестве средства повышения квалификации педагогов. </w:t>
      </w:r>
    </w:p>
    <w:p w:rsidR="00722B1F" w:rsidRDefault="009062C7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  <w:proofErr w:type="gramStart"/>
      <w:r>
        <w:rPr>
          <w:rFonts w:eastAsia="Times New Roman" w:cs="Times New Roman"/>
          <w:i/>
          <w:color w:val="333333"/>
          <w:szCs w:val="24"/>
          <w:lang w:eastAsia="ru-RU"/>
        </w:rPr>
        <w:t>Кон</w:t>
      </w:r>
      <w:r w:rsidR="00722B1F" w:rsidRPr="0056201F">
        <w:rPr>
          <w:rFonts w:eastAsia="Times New Roman" w:cs="Times New Roman"/>
          <w:i/>
          <w:color w:val="333333"/>
          <w:szCs w:val="24"/>
          <w:lang w:eastAsia="ru-RU"/>
        </w:rPr>
        <w:t>тактные</w:t>
      </w:r>
      <w:proofErr w:type="gramEnd"/>
      <w:r w:rsidR="00722B1F" w:rsidRPr="0056201F">
        <w:rPr>
          <w:rFonts w:eastAsia="Times New Roman" w:cs="Times New Roman"/>
          <w:i/>
          <w:color w:val="333333"/>
          <w:szCs w:val="24"/>
          <w:lang w:eastAsia="ru-RU"/>
        </w:rPr>
        <w:t xml:space="preserve"> лицо:</w:t>
      </w:r>
      <w:r w:rsidR="00722B1F">
        <w:rPr>
          <w:rFonts w:eastAsia="Times New Roman" w:cs="Times New Roman"/>
          <w:color w:val="333333"/>
          <w:szCs w:val="24"/>
          <w:lang w:eastAsia="ru-RU"/>
        </w:rPr>
        <w:t xml:space="preserve"> </w:t>
      </w:r>
      <w:proofErr w:type="spellStart"/>
      <w:r w:rsidR="00722B1F">
        <w:rPr>
          <w:rFonts w:eastAsia="Times New Roman" w:cs="Times New Roman"/>
          <w:color w:val="333333"/>
          <w:szCs w:val="24"/>
          <w:lang w:eastAsia="ru-RU"/>
        </w:rPr>
        <w:t>Досенцова</w:t>
      </w:r>
      <w:proofErr w:type="spellEnd"/>
      <w:r w:rsidR="00722B1F">
        <w:rPr>
          <w:rFonts w:eastAsia="Times New Roman" w:cs="Times New Roman"/>
          <w:color w:val="333333"/>
          <w:szCs w:val="24"/>
          <w:lang w:eastAsia="ru-RU"/>
        </w:rPr>
        <w:t xml:space="preserve"> Оксана  Владимировна</w:t>
      </w:r>
    </w:p>
    <w:p w:rsidR="00722B1F" w:rsidRDefault="00722B1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  <w:r w:rsidRPr="0056201F">
        <w:rPr>
          <w:rFonts w:eastAsia="Times New Roman" w:cs="Times New Roman"/>
          <w:i/>
          <w:color w:val="333333"/>
          <w:szCs w:val="24"/>
          <w:lang w:eastAsia="ru-RU"/>
        </w:rPr>
        <w:t>Телефон:</w:t>
      </w:r>
      <w:r>
        <w:rPr>
          <w:rFonts w:eastAsia="Times New Roman" w:cs="Times New Roman"/>
          <w:color w:val="333333"/>
          <w:szCs w:val="24"/>
          <w:lang w:eastAsia="ru-RU"/>
        </w:rPr>
        <w:t xml:space="preserve"> 8 (39563) 2-68-29, 2-64-26</w:t>
      </w:r>
    </w:p>
    <w:p w:rsidR="00722B1F" w:rsidRPr="00722B1F" w:rsidRDefault="00722B1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  <w:r w:rsidRPr="0056201F">
        <w:rPr>
          <w:rFonts w:eastAsia="Times New Roman" w:cs="Times New Roman"/>
          <w:i/>
          <w:color w:val="333333"/>
          <w:szCs w:val="24"/>
          <w:lang w:eastAsia="ru-RU"/>
        </w:rPr>
        <w:t>Электронная почта:</w:t>
      </w:r>
      <w:r>
        <w:rPr>
          <w:rFonts w:eastAsia="Times New Roman" w:cs="Times New Roman"/>
          <w:color w:val="333333"/>
          <w:szCs w:val="24"/>
          <w:lang w:eastAsia="ru-RU"/>
        </w:rPr>
        <w:t xml:space="preserve"> </w:t>
      </w:r>
      <w:hyperlink r:id="rId56" w:history="1">
        <w:r w:rsidRPr="00BC6FA8">
          <w:rPr>
            <w:rStyle w:val="ad"/>
            <w:rFonts w:eastAsia="Times New Roman" w:cs="Times New Roman"/>
            <w:szCs w:val="24"/>
            <w:lang w:val="en-US" w:eastAsia="ru-RU"/>
          </w:rPr>
          <w:t>ryabinka</w:t>
        </w:r>
        <w:r w:rsidRPr="00BC6FA8">
          <w:rPr>
            <w:rStyle w:val="ad"/>
            <w:rFonts w:eastAsia="Times New Roman" w:cs="Times New Roman"/>
            <w:szCs w:val="24"/>
            <w:lang w:eastAsia="ru-RU"/>
          </w:rPr>
          <w:t>.</w:t>
        </w:r>
        <w:r w:rsidRPr="00BC6FA8">
          <w:rPr>
            <w:rStyle w:val="ad"/>
            <w:rFonts w:eastAsia="Times New Roman" w:cs="Times New Roman"/>
            <w:szCs w:val="24"/>
            <w:lang w:val="en-US" w:eastAsia="ru-RU"/>
          </w:rPr>
          <w:t>sad</w:t>
        </w:r>
        <w:r w:rsidRPr="00BC6FA8">
          <w:rPr>
            <w:rStyle w:val="ad"/>
            <w:rFonts w:eastAsia="Times New Roman" w:cs="Times New Roman"/>
            <w:szCs w:val="24"/>
            <w:lang w:eastAsia="ru-RU"/>
          </w:rPr>
          <w:t>@</w:t>
        </w:r>
        <w:r w:rsidRPr="00BC6FA8">
          <w:rPr>
            <w:rStyle w:val="ad"/>
            <w:rFonts w:eastAsia="Times New Roman" w:cs="Times New Roman"/>
            <w:szCs w:val="24"/>
            <w:lang w:val="en-US" w:eastAsia="ru-RU"/>
          </w:rPr>
          <w:t>mail</w:t>
        </w:r>
        <w:r w:rsidRPr="00BC6FA8">
          <w:rPr>
            <w:rStyle w:val="ad"/>
            <w:rFonts w:eastAsia="Times New Roman" w:cs="Times New Roman"/>
            <w:szCs w:val="24"/>
            <w:lang w:eastAsia="ru-RU"/>
          </w:rPr>
          <w:t>.</w:t>
        </w:r>
        <w:r w:rsidRPr="00BC6FA8">
          <w:rPr>
            <w:rStyle w:val="ad"/>
            <w:rFonts w:eastAsia="Times New Roman" w:cs="Times New Roman"/>
            <w:szCs w:val="24"/>
            <w:lang w:val="en-US" w:eastAsia="ru-RU"/>
          </w:rPr>
          <w:t>ru</w:t>
        </w:r>
      </w:hyperlink>
    </w:p>
    <w:p w:rsidR="00722B1F" w:rsidRDefault="00722B1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</w:p>
    <w:p w:rsidR="000F727F" w:rsidRDefault="000F727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</w:p>
    <w:p w:rsidR="000F727F" w:rsidRDefault="000F727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</w:p>
    <w:p w:rsidR="000F727F" w:rsidRDefault="000F727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</w:p>
    <w:p w:rsidR="000F727F" w:rsidRDefault="000F727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</w:p>
    <w:p w:rsidR="000F727F" w:rsidRDefault="000F727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</w:p>
    <w:p w:rsidR="000F727F" w:rsidRDefault="000F727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</w:p>
    <w:p w:rsidR="000F727F" w:rsidRDefault="000F727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</w:p>
    <w:p w:rsidR="000F727F" w:rsidRDefault="000F727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</w:p>
    <w:p w:rsidR="000F727F" w:rsidRDefault="000F727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</w:p>
    <w:p w:rsidR="000F727F" w:rsidRDefault="000F727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</w:p>
    <w:p w:rsidR="000F727F" w:rsidRDefault="000F727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</w:p>
    <w:p w:rsidR="000F727F" w:rsidRDefault="000F727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</w:p>
    <w:p w:rsidR="000F727F" w:rsidRDefault="000F727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</w:p>
    <w:p w:rsidR="000F727F" w:rsidRDefault="000F727F" w:rsidP="00722B1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</w:p>
    <w:p w:rsidR="000F727F" w:rsidRDefault="000F727F" w:rsidP="000F727F">
      <w:pPr>
        <w:shd w:val="clear" w:color="auto" w:fill="FFFFFF"/>
        <w:spacing w:before="120" w:after="120"/>
        <w:ind w:firstLine="0"/>
        <w:jc w:val="right"/>
        <w:rPr>
          <w:rFonts w:eastAsia="Times New Roman" w:cs="Times New Roman"/>
          <w:color w:val="333333"/>
          <w:szCs w:val="24"/>
          <w:lang w:eastAsia="ru-RU"/>
        </w:rPr>
      </w:pPr>
      <w:r>
        <w:rPr>
          <w:rFonts w:eastAsia="Times New Roman" w:cs="Times New Roman"/>
          <w:color w:val="333333"/>
          <w:szCs w:val="24"/>
          <w:lang w:eastAsia="ru-RU"/>
        </w:rPr>
        <w:lastRenderedPageBreak/>
        <w:t>Приложение 3</w:t>
      </w:r>
    </w:p>
    <w:p w:rsidR="000F727F" w:rsidRDefault="000F727F" w:rsidP="000F727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  <w:r w:rsidRPr="000F727F">
        <w:rPr>
          <w:rFonts w:eastAsia="Times New Roman" w:cs="Times New Roman"/>
          <w:i/>
          <w:color w:val="333333"/>
          <w:szCs w:val="24"/>
          <w:lang w:eastAsia="ru-RU"/>
        </w:rPr>
        <w:t>Название успешной практики:</w:t>
      </w:r>
      <w:r>
        <w:rPr>
          <w:rFonts w:eastAsia="Times New Roman" w:cs="Times New Roman"/>
          <w:color w:val="333333"/>
          <w:szCs w:val="24"/>
          <w:lang w:eastAsia="ru-RU"/>
        </w:rPr>
        <w:t xml:space="preserve"> «Проектная и исследовательская деятельность в рамках ФГОС»</w:t>
      </w:r>
    </w:p>
    <w:p w:rsidR="000F727F" w:rsidRPr="000F727F" w:rsidRDefault="000F727F" w:rsidP="000F727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  <w:r w:rsidRPr="000F727F">
        <w:rPr>
          <w:rFonts w:eastAsia="Times New Roman" w:cs="Times New Roman"/>
          <w:color w:val="333333"/>
          <w:szCs w:val="24"/>
          <w:lang w:eastAsia="ru-RU"/>
        </w:rPr>
        <w:t xml:space="preserve">Цель/задачи: определить роль исследовательской и проектной деятельности в формировании и развитии </w:t>
      </w:r>
      <w:proofErr w:type="spellStart"/>
      <w:r w:rsidRPr="000F727F">
        <w:rPr>
          <w:rFonts w:eastAsia="Times New Roman" w:cs="Times New Roman"/>
          <w:color w:val="333333"/>
          <w:szCs w:val="24"/>
          <w:lang w:eastAsia="ru-RU"/>
        </w:rPr>
        <w:t>метапредметных</w:t>
      </w:r>
      <w:proofErr w:type="spellEnd"/>
      <w:r w:rsidRPr="000F727F">
        <w:rPr>
          <w:rFonts w:eastAsia="Times New Roman" w:cs="Times New Roman"/>
          <w:color w:val="333333"/>
          <w:szCs w:val="24"/>
          <w:lang w:eastAsia="ru-RU"/>
        </w:rPr>
        <w:t xml:space="preserve"> универсальных учебных действий</w:t>
      </w:r>
      <w:r>
        <w:rPr>
          <w:rFonts w:eastAsia="Times New Roman" w:cs="Times New Roman"/>
          <w:color w:val="333333"/>
          <w:szCs w:val="24"/>
          <w:lang w:eastAsia="ru-RU"/>
        </w:rPr>
        <w:t xml:space="preserve">  с целью подготовки к защите итогового проекта как допуска к ГИА.</w:t>
      </w:r>
      <w:proofErr w:type="gramStart"/>
      <w:r>
        <w:rPr>
          <w:rFonts w:eastAsia="Times New Roman" w:cs="Times New Roman"/>
          <w:color w:val="333333"/>
          <w:szCs w:val="24"/>
          <w:lang w:eastAsia="ru-RU"/>
        </w:rPr>
        <w:t xml:space="preserve"> </w:t>
      </w:r>
      <w:r w:rsidRPr="000F727F">
        <w:rPr>
          <w:rFonts w:eastAsia="Times New Roman" w:cs="Times New Roman"/>
          <w:color w:val="333333"/>
          <w:szCs w:val="24"/>
          <w:lang w:eastAsia="ru-RU"/>
        </w:rPr>
        <w:t>.</w:t>
      </w:r>
      <w:proofErr w:type="gramEnd"/>
    </w:p>
    <w:p w:rsidR="000F727F" w:rsidRDefault="000F727F" w:rsidP="000F727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  <w:r w:rsidRPr="000F727F">
        <w:rPr>
          <w:rFonts w:eastAsia="Times New Roman" w:cs="Times New Roman"/>
          <w:i/>
          <w:color w:val="333333"/>
          <w:szCs w:val="24"/>
          <w:lang w:eastAsia="ru-RU"/>
        </w:rPr>
        <w:t>Масштаб и география охвата:</w:t>
      </w:r>
      <w:r>
        <w:rPr>
          <w:rFonts w:eastAsia="Times New Roman" w:cs="Times New Roman"/>
          <w:color w:val="333333"/>
          <w:szCs w:val="24"/>
          <w:lang w:eastAsia="ru-RU"/>
        </w:rPr>
        <w:t xml:space="preserve"> на базе МКОУ «СОШ № 85 г. Тайшета» организованы сессии муниципальной </w:t>
      </w:r>
      <w:proofErr w:type="spellStart"/>
      <w:r>
        <w:rPr>
          <w:rFonts w:eastAsia="Times New Roman" w:cs="Times New Roman"/>
          <w:color w:val="333333"/>
          <w:szCs w:val="24"/>
          <w:lang w:eastAsia="ru-RU"/>
        </w:rPr>
        <w:t>стажировочной</w:t>
      </w:r>
      <w:proofErr w:type="spellEnd"/>
      <w:r>
        <w:rPr>
          <w:rFonts w:eastAsia="Times New Roman" w:cs="Times New Roman"/>
          <w:color w:val="333333"/>
          <w:szCs w:val="24"/>
          <w:lang w:eastAsia="ru-RU"/>
        </w:rPr>
        <w:t xml:space="preserve"> площадки. Приняли участие 89 человек из 20 ОО.</w:t>
      </w:r>
    </w:p>
    <w:p w:rsidR="000F727F" w:rsidRDefault="000F727F" w:rsidP="000F727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  <w:r w:rsidRPr="000F727F">
        <w:rPr>
          <w:rFonts w:eastAsia="Times New Roman" w:cs="Times New Roman"/>
          <w:i/>
          <w:color w:val="333333"/>
          <w:szCs w:val="24"/>
          <w:lang w:eastAsia="ru-RU"/>
        </w:rPr>
        <w:t>Сроки реализации:</w:t>
      </w:r>
      <w:r>
        <w:rPr>
          <w:rFonts w:eastAsia="Times New Roman" w:cs="Times New Roman"/>
          <w:color w:val="333333"/>
          <w:szCs w:val="24"/>
          <w:lang w:eastAsia="ru-RU"/>
        </w:rPr>
        <w:t xml:space="preserve"> 2016 – 2018 годы.</w:t>
      </w:r>
    </w:p>
    <w:p w:rsidR="000F727F" w:rsidRDefault="000F727F" w:rsidP="000F727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  <w:proofErr w:type="gramStart"/>
      <w:r>
        <w:rPr>
          <w:rFonts w:eastAsia="Times New Roman" w:cs="Times New Roman"/>
          <w:color w:val="333333"/>
          <w:szCs w:val="24"/>
          <w:lang w:eastAsia="ru-RU"/>
        </w:rPr>
        <w:t xml:space="preserve">Краткое описание: технология проектной и исследовательской деятельности является ведущей технологией ФГОС, так как позволяет развивать не только предметные УУД, но  и </w:t>
      </w:r>
      <w:proofErr w:type="spellStart"/>
      <w:r>
        <w:rPr>
          <w:rFonts w:eastAsia="Times New Roman" w:cs="Times New Roman"/>
          <w:color w:val="333333"/>
          <w:szCs w:val="24"/>
          <w:lang w:eastAsia="ru-RU"/>
        </w:rPr>
        <w:t>метапредметные</w:t>
      </w:r>
      <w:proofErr w:type="spellEnd"/>
      <w:r>
        <w:rPr>
          <w:rFonts w:eastAsia="Times New Roman" w:cs="Times New Roman"/>
          <w:color w:val="333333"/>
          <w:szCs w:val="24"/>
          <w:lang w:eastAsia="ru-RU"/>
        </w:rPr>
        <w:t>, и личностные.</w:t>
      </w:r>
      <w:proofErr w:type="gramEnd"/>
      <w:r>
        <w:rPr>
          <w:rFonts w:eastAsia="Times New Roman" w:cs="Times New Roman"/>
          <w:color w:val="333333"/>
          <w:szCs w:val="24"/>
          <w:lang w:eastAsia="ru-RU"/>
        </w:rPr>
        <w:t xml:space="preserve"> В школе накоплен опыт  реализации проектов и исследований разного уровня, разных видов. Особое внимание уделяется </w:t>
      </w:r>
      <w:proofErr w:type="gramStart"/>
      <w:r>
        <w:rPr>
          <w:rFonts w:eastAsia="Times New Roman" w:cs="Times New Roman"/>
          <w:color w:val="333333"/>
          <w:szCs w:val="24"/>
          <w:lang w:eastAsia="ru-RU"/>
        </w:rPr>
        <w:t>индивидуальным проектам</w:t>
      </w:r>
      <w:proofErr w:type="gramEnd"/>
      <w:r>
        <w:rPr>
          <w:rFonts w:eastAsia="Times New Roman" w:cs="Times New Roman"/>
          <w:color w:val="333333"/>
          <w:szCs w:val="24"/>
          <w:lang w:eastAsia="ru-RU"/>
        </w:rPr>
        <w:t xml:space="preserve"> как допуска к ГИА и технологии  их оценивания.</w:t>
      </w:r>
    </w:p>
    <w:p w:rsidR="000F727F" w:rsidRPr="000F727F" w:rsidRDefault="000F727F" w:rsidP="000F727F">
      <w:pPr>
        <w:pStyle w:val="aff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0F727F">
        <w:rPr>
          <w:i/>
          <w:color w:val="333333"/>
        </w:rPr>
        <w:t>Достигнутые результаты</w:t>
      </w:r>
      <w:r>
        <w:rPr>
          <w:color w:val="333333"/>
        </w:rPr>
        <w:t xml:space="preserve">: проведены муниципальные </w:t>
      </w:r>
      <w:proofErr w:type="spellStart"/>
      <w:r>
        <w:rPr>
          <w:color w:val="333333"/>
        </w:rPr>
        <w:t>стажировочные</w:t>
      </w:r>
      <w:proofErr w:type="spellEnd"/>
      <w:r>
        <w:rPr>
          <w:color w:val="333333"/>
        </w:rPr>
        <w:t xml:space="preserve"> сессии. </w:t>
      </w:r>
      <w:r w:rsidRPr="000F727F">
        <w:rPr>
          <w:color w:val="333333"/>
        </w:rPr>
        <w:t>Стажеры  из 14 ОО приняли участие в стажерской практике. Учителя-предметники работали в предметных жюри, оценивая защиту итоговых учебных проектов 130 учащимися 5-ых классов, 110 учащимися 6-ых классов, учителя начальных классов оценивали  исследовательские работы на НПК «Первые шаги в науку» 30 учащихся 2-4 классов. Также стажеры работали с теми универсальными учебными действиями, которые формирует исследовательская и проектная деятельность.</w:t>
      </w:r>
      <w:r>
        <w:rPr>
          <w:color w:val="333333"/>
        </w:rPr>
        <w:t xml:space="preserve"> </w:t>
      </w:r>
      <w:r w:rsidRPr="000F727F">
        <w:rPr>
          <w:color w:val="333333"/>
        </w:rPr>
        <w:t xml:space="preserve">Участники 2 сессии </w:t>
      </w:r>
      <w:proofErr w:type="spellStart"/>
      <w:r w:rsidRPr="000F727F">
        <w:rPr>
          <w:color w:val="333333"/>
        </w:rPr>
        <w:t>стажировочной</w:t>
      </w:r>
      <w:proofErr w:type="spellEnd"/>
      <w:r w:rsidRPr="000F727F">
        <w:rPr>
          <w:color w:val="333333"/>
        </w:rPr>
        <w:t xml:space="preserve"> площадки отметили практическую направленность сессии, дающую возможность быть активными участниками;  исследовательская и проектная деятельность способствует формированию и развитию у детей </w:t>
      </w:r>
      <w:proofErr w:type="spellStart"/>
      <w:r w:rsidRPr="000F727F">
        <w:rPr>
          <w:color w:val="333333"/>
        </w:rPr>
        <w:t>метапредметных</w:t>
      </w:r>
      <w:proofErr w:type="spellEnd"/>
      <w:r w:rsidRPr="000F727F">
        <w:rPr>
          <w:color w:val="333333"/>
        </w:rPr>
        <w:t xml:space="preserve"> УУД.</w:t>
      </w:r>
      <w:r>
        <w:rPr>
          <w:color w:val="333333"/>
        </w:rPr>
        <w:t xml:space="preserve"> </w:t>
      </w:r>
      <w:r w:rsidRPr="000F727F">
        <w:rPr>
          <w:color w:val="333333"/>
        </w:rPr>
        <w:t xml:space="preserve">Большинство учителей, прошедших стажировку, позитивно оценивают повышение квалификации в такой форме, так как оно - не просто практико-ориентированное, но и имеет проблемно-ориентированную специфику. Опыт организации </w:t>
      </w:r>
      <w:proofErr w:type="spellStart"/>
      <w:r w:rsidRPr="000F727F">
        <w:rPr>
          <w:color w:val="333333"/>
        </w:rPr>
        <w:t>стажировочной</w:t>
      </w:r>
      <w:proofErr w:type="spellEnd"/>
      <w:r w:rsidRPr="000F727F">
        <w:rPr>
          <w:color w:val="333333"/>
        </w:rPr>
        <w:t xml:space="preserve"> площадки показал возможность новых форм повышения квалификации, перехода от индивидуальных форм к командным.</w:t>
      </w:r>
    </w:p>
    <w:p w:rsidR="000F727F" w:rsidRDefault="000F727F" w:rsidP="000F727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  <w:r w:rsidRPr="000F727F">
        <w:rPr>
          <w:rFonts w:eastAsia="Times New Roman" w:cs="Times New Roman"/>
          <w:i/>
          <w:color w:val="333333"/>
          <w:szCs w:val="24"/>
          <w:lang w:eastAsia="ru-RU"/>
        </w:rPr>
        <w:t>Контактное лицо:</w:t>
      </w:r>
      <w:r>
        <w:rPr>
          <w:rFonts w:eastAsia="Times New Roman" w:cs="Times New Roman"/>
          <w:color w:val="333333"/>
          <w:szCs w:val="24"/>
          <w:lang w:eastAsia="ru-RU"/>
        </w:rPr>
        <w:t xml:space="preserve"> Баженова Елена Геннадьевна</w:t>
      </w:r>
    </w:p>
    <w:p w:rsidR="000F727F" w:rsidRDefault="000F727F" w:rsidP="000F727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  <w:r w:rsidRPr="000F727F">
        <w:rPr>
          <w:rFonts w:eastAsia="Times New Roman" w:cs="Times New Roman"/>
          <w:i/>
          <w:color w:val="333333"/>
          <w:szCs w:val="24"/>
          <w:lang w:eastAsia="ru-RU"/>
        </w:rPr>
        <w:t>Телефон:</w:t>
      </w:r>
      <w:r>
        <w:rPr>
          <w:rFonts w:eastAsia="Times New Roman" w:cs="Times New Roman"/>
          <w:color w:val="333333"/>
          <w:szCs w:val="24"/>
          <w:lang w:eastAsia="ru-RU"/>
        </w:rPr>
        <w:t xml:space="preserve"> 8 (39563) 5-04-77, 5-00-11</w:t>
      </w:r>
    </w:p>
    <w:p w:rsidR="000F727F" w:rsidRPr="0042421B" w:rsidRDefault="000F727F" w:rsidP="000F727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  <w:r w:rsidRPr="000F727F">
        <w:rPr>
          <w:rFonts w:eastAsia="Times New Roman" w:cs="Times New Roman"/>
          <w:i/>
          <w:color w:val="333333"/>
          <w:szCs w:val="24"/>
          <w:lang w:eastAsia="ru-RU"/>
        </w:rPr>
        <w:t>Электронная почта:</w:t>
      </w:r>
      <w:r>
        <w:rPr>
          <w:rFonts w:eastAsia="Times New Roman" w:cs="Times New Roman"/>
          <w:i/>
          <w:color w:val="333333"/>
          <w:szCs w:val="24"/>
          <w:lang w:eastAsia="ru-RU"/>
        </w:rPr>
        <w:t xml:space="preserve"> </w:t>
      </w:r>
      <w:hyperlink r:id="rId57" w:history="1">
        <w:r w:rsidR="003F6C32" w:rsidRPr="00BC6FA8">
          <w:rPr>
            <w:rStyle w:val="ad"/>
            <w:rFonts w:eastAsia="Times New Roman" w:cs="Times New Roman"/>
            <w:szCs w:val="24"/>
            <w:lang w:val="en-US" w:eastAsia="ru-RU"/>
          </w:rPr>
          <w:t>school</w:t>
        </w:r>
        <w:r w:rsidR="003F6C32" w:rsidRPr="00BC6FA8">
          <w:rPr>
            <w:rStyle w:val="ad"/>
            <w:rFonts w:eastAsia="Times New Roman" w:cs="Times New Roman"/>
            <w:szCs w:val="24"/>
            <w:lang w:eastAsia="ru-RU"/>
          </w:rPr>
          <w:t>85</w:t>
        </w:r>
        <w:r w:rsidR="003F6C32" w:rsidRPr="00BC6FA8">
          <w:rPr>
            <w:rStyle w:val="ad"/>
            <w:rFonts w:eastAsia="Times New Roman" w:cs="Times New Roman"/>
            <w:szCs w:val="24"/>
            <w:lang w:val="en-US" w:eastAsia="ru-RU"/>
          </w:rPr>
          <w:t>taishet</w:t>
        </w:r>
        <w:r w:rsidR="003F6C32" w:rsidRPr="00BC6FA8">
          <w:rPr>
            <w:rStyle w:val="ad"/>
            <w:rFonts w:eastAsia="Times New Roman" w:cs="Times New Roman"/>
            <w:szCs w:val="24"/>
            <w:lang w:eastAsia="ru-RU"/>
          </w:rPr>
          <w:t>@</w:t>
        </w:r>
        <w:r w:rsidR="003F6C32" w:rsidRPr="00BC6FA8">
          <w:rPr>
            <w:rStyle w:val="ad"/>
            <w:rFonts w:eastAsia="Times New Roman" w:cs="Times New Roman"/>
            <w:szCs w:val="24"/>
            <w:lang w:val="en-US" w:eastAsia="ru-RU"/>
          </w:rPr>
          <w:t>mail</w:t>
        </w:r>
        <w:r w:rsidR="003F6C32" w:rsidRPr="00BC6FA8">
          <w:rPr>
            <w:rStyle w:val="ad"/>
            <w:rFonts w:eastAsia="Times New Roman" w:cs="Times New Roman"/>
            <w:szCs w:val="24"/>
            <w:lang w:eastAsia="ru-RU"/>
          </w:rPr>
          <w:t>.</w:t>
        </w:r>
        <w:r w:rsidR="003F6C32" w:rsidRPr="00BC6FA8">
          <w:rPr>
            <w:rStyle w:val="ad"/>
            <w:rFonts w:eastAsia="Times New Roman" w:cs="Times New Roman"/>
            <w:szCs w:val="24"/>
            <w:lang w:val="en-US" w:eastAsia="ru-RU"/>
          </w:rPr>
          <w:t>ru</w:t>
        </w:r>
      </w:hyperlink>
    </w:p>
    <w:p w:rsidR="003F6C32" w:rsidRPr="0042421B" w:rsidRDefault="003F6C32" w:rsidP="000F727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</w:p>
    <w:p w:rsidR="003F6C32" w:rsidRPr="0042421B" w:rsidRDefault="003F6C32" w:rsidP="000F727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</w:p>
    <w:p w:rsidR="0042421B" w:rsidRDefault="0042421B" w:rsidP="003F6C32">
      <w:pPr>
        <w:shd w:val="clear" w:color="auto" w:fill="FFFFFF"/>
        <w:spacing w:before="120" w:after="120"/>
        <w:ind w:firstLine="0"/>
        <w:jc w:val="right"/>
        <w:rPr>
          <w:rFonts w:eastAsia="Times New Roman" w:cs="Times New Roman"/>
          <w:color w:val="333333"/>
          <w:szCs w:val="24"/>
          <w:lang w:eastAsia="ru-RU"/>
        </w:rPr>
      </w:pPr>
      <w:r>
        <w:rPr>
          <w:rFonts w:eastAsia="Times New Roman" w:cs="Times New Roman"/>
          <w:color w:val="333333"/>
          <w:szCs w:val="24"/>
          <w:lang w:eastAsia="ru-RU"/>
        </w:rPr>
        <w:t>Приложение 4</w:t>
      </w:r>
    </w:p>
    <w:p w:rsidR="00FB2AEF" w:rsidRPr="00FB2AEF" w:rsidRDefault="00FB2AEF" w:rsidP="00FB2AEF">
      <w:pPr>
        <w:ind w:left="-567"/>
        <w:rPr>
          <w:rFonts w:cs="Times New Roman"/>
          <w:szCs w:val="24"/>
        </w:rPr>
      </w:pPr>
      <w:r w:rsidRPr="00FB2AEF">
        <w:rPr>
          <w:rFonts w:cs="Times New Roman"/>
          <w:i/>
          <w:szCs w:val="24"/>
        </w:rPr>
        <w:t>Название успешной практики:</w:t>
      </w:r>
      <w:r w:rsidRPr="00FB2AEF">
        <w:rPr>
          <w:rFonts w:cs="Times New Roman"/>
          <w:szCs w:val="24"/>
        </w:rPr>
        <w:t xml:space="preserve"> Малая полицейская академия</w:t>
      </w:r>
    </w:p>
    <w:p w:rsidR="00FB2AEF" w:rsidRPr="00FB2AEF" w:rsidRDefault="00FB2AEF" w:rsidP="00FB2AEF">
      <w:pPr>
        <w:ind w:left="-567"/>
        <w:rPr>
          <w:rFonts w:cs="Times New Roman"/>
          <w:szCs w:val="24"/>
        </w:rPr>
      </w:pPr>
      <w:proofErr w:type="gramStart"/>
      <w:r w:rsidRPr="00FB2AEF">
        <w:rPr>
          <w:rFonts w:cs="Times New Roman"/>
          <w:i/>
          <w:szCs w:val="24"/>
        </w:rPr>
        <w:t>Цели</w:t>
      </w:r>
      <w:r>
        <w:rPr>
          <w:rFonts w:cs="Times New Roman"/>
          <w:i/>
          <w:szCs w:val="24"/>
        </w:rPr>
        <w:t>/задачи:</w:t>
      </w:r>
      <w:r w:rsidRPr="00FB2AEF">
        <w:rPr>
          <w:rFonts w:cs="Times New Roman"/>
          <w:szCs w:val="24"/>
        </w:rPr>
        <w:t xml:space="preserve"> воспитание социально активной личности подростка через овладение профессиональными умениями и навыками, формирование и развитие у подростков духовности, нравственности, гражданственности и патриотизма, создание условий для его самопознания и самовоспитания</w:t>
      </w:r>
      <w:r>
        <w:rPr>
          <w:rFonts w:cs="Times New Roman"/>
          <w:szCs w:val="24"/>
        </w:rPr>
        <w:t xml:space="preserve">; </w:t>
      </w:r>
      <w:r w:rsidRPr="00FB2AEF">
        <w:rPr>
          <w:rFonts w:cs="Times New Roman"/>
          <w:szCs w:val="24"/>
        </w:rPr>
        <w:t>подготовка к профильному обучению в высших учебных заведения.</w:t>
      </w:r>
      <w:proofErr w:type="gramEnd"/>
    </w:p>
    <w:p w:rsidR="00FB2AEF" w:rsidRPr="00FB2AEF" w:rsidRDefault="00FB2AEF" w:rsidP="00FB2AEF">
      <w:pPr>
        <w:pStyle w:val="Default"/>
        <w:spacing w:line="360" w:lineRule="auto"/>
        <w:ind w:left="-567"/>
        <w:jc w:val="both"/>
      </w:pPr>
      <w:r w:rsidRPr="00FB2AEF">
        <w:rPr>
          <w:i/>
        </w:rPr>
        <w:t>Сроки реализации:</w:t>
      </w:r>
      <w:r w:rsidRPr="00FB2AEF">
        <w:rPr>
          <w:b/>
        </w:rPr>
        <w:t xml:space="preserve">  </w:t>
      </w:r>
      <w:r>
        <w:t>с</w:t>
      </w:r>
      <w:r w:rsidRPr="00FB2AEF">
        <w:t xml:space="preserve"> 2012-2013 учебного года по настоящее время.</w:t>
      </w:r>
    </w:p>
    <w:p w:rsidR="00FB2AEF" w:rsidRPr="00FB2AEF" w:rsidRDefault="00FB2AEF" w:rsidP="00FB2AEF">
      <w:pPr>
        <w:pStyle w:val="Default"/>
        <w:spacing w:line="360" w:lineRule="auto"/>
        <w:ind w:left="-567"/>
        <w:jc w:val="both"/>
        <w:rPr>
          <w:bCs/>
          <w:iCs/>
          <w:color w:val="1F1F1F"/>
          <w:shd w:val="clear" w:color="auto" w:fill="FFFFFF"/>
        </w:rPr>
      </w:pPr>
      <w:r w:rsidRPr="00FB2AEF">
        <w:rPr>
          <w:i/>
        </w:rPr>
        <w:t>Краткое содержание:</w:t>
      </w:r>
      <w:r w:rsidRPr="00FB2AEF">
        <w:t xml:space="preserve"> Ежегодно ученики 11-х классов, которые планируют связать свое будущее с работой в полиции, получают возможность познакомиться с профессией на занятиях в «Малой полицейской академии». </w:t>
      </w:r>
      <w:r w:rsidRPr="00FB2AEF">
        <w:rPr>
          <w:rFonts w:ascii="Arial" w:hAnsi="Arial" w:cs="Arial"/>
          <w:b/>
          <w:bCs/>
          <w:i/>
          <w:iCs/>
          <w:color w:val="1F1F1F"/>
          <w:shd w:val="clear" w:color="auto" w:fill="FFFFFF"/>
        </w:rPr>
        <w:t> </w:t>
      </w:r>
      <w:r w:rsidRPr="00FB2AEF">
        <w:rPr>
          <w:bCs/>
          <w:iCs/>
          <w:color w:val="1F1F1F"/>
          <w:shd w:val="clear" w:color="auto" w:fill="FFFFFF"/>
        </w:rPr>
        <w:t>Для старшеклассников преподаются три основных дисциплины: это введение в профессию, психология, а также физическая и огневая подготовка. Обучающимся рассказывают, чем занимается министерство внутренних дел, знакомят с различными подразделениями. Ребятам сами сотрудники ОМВД рассказывают о нюансах, познается всё на практике. Занимаются морально-психологической подготовкой, школьники изучают теорию пользования огнестрельным оружием, сдают нормативы, развивают физическую форму.  Обучающиеся Малой полицейской академии принимают участи в мероприятиях отделения ОМВД России по Иркутской области:</w:t>
      </w:r>
    </w:p>
    <w:p w:rsidR="00FB2AEF" w:rsidRPr="00FB2AEF" w:rsidRDefault="00FB2AEF" w:rsidP="00FB2AEF">
      <w:pPr>
        <w:pStyle w:val="Default"/>
        <w:spacing w:line="360" w:lineRule="auto"/>
        <w:ind w:left="-567"/>
        <w:jc w:val="both"/>
      </w:pPr>
      <w:r w:rsidRPr="00FB2AEF">
        <w:rPr>
          <w:b/>
        </w:rPr>
        <w:t>-</w:t>
      </w:r>
      <w:r w:rsidRPr="00FB2AEF">
        <w:t xml:space="preserve"> 10 ноября - День полиции;</w:t>
      </w:r>
    </w:p>
    <w:p w:rsidR="00FB2AEF" w:rsidRPr="00FB2AEF" w:rsidRDefault="00FB2AEF" w:rsidP="00FB2AEF">
      <w:pPr>
        <w:pStyle w:val="Default"/>
        <w:spacing w:line="360" w:lineRule="auto"/>
        <w:ind w:left="-567"/>
        <w:jc w:val="both"/>
      </w:pPr>
      <w:r w:rsidRPr="00FB2AEF">
        <w:rPr>
          <w:b/>
        </w:rPr>
        <w:t>-</w:t>
      </w:r>
      <w:r w:rsidRPr="00FB2AEF">
        <w:t xml:space="preserve"> Чествование воинов-интернационалистов;</w:t>
      </w:r>
    </w:p>
    <w:p w:rsidR="00FB2AEF" w:rsidRPr="00FB2AEF" w:rsidRDefault="00FB2AEF" w:rsidP="00FB2AEF">
      <w:pPr>
        <w:pStyle w:val="Default"/>
        <w:spacing w:line="360" w:lineRule="auto"/>
        <w:ind w:left="-567"/>
        <w:jc w:val="both"/>
      </w:pPr>
      <w:r w:rsidRPr="00FB2AEF">
        <w:rPr>
          <w:b/>
        </w:rPr>
        <w:t>-</w:t>
      </w:r>
      <w:r w:rsidRPr="00FB2AEF">
        <w:t xml:space="preserve"> День Победы;</w:t>
      </w:r>
    </w:p>
    <w:p w:rsidR="00FB2AEF" w:rsidRPr="00FB2AEF" w:rsidRDefault="00FB2AEF" w:rsidP="00FB2AEF">
      <w:pPr>
        <w:pStyle w:val="Default"/>
        <w:spacing w:line="360" w:lineRule="auto"/>
        <w:ind w:left="-567"/>
        <w:jc w:val="both"/>
      </w:pPr>
      <w:r w:rsidRPr="00FB2AEF">
        <w:rPr>
          <w:b/>
        </w:rPr>
        <w:t xml:space="preserve"> </w:t>
      </w:r>
      <w:r w:rsidRPr="00FB2AEF">
        <w:t>- Смотр песни и строя;</w:t>
      </w:r>
    </w:p>
    <w:p w:rsidR="00FB2AEF" w:rsidRPr="00FB2AEF" w:rsidRDefault="00FB2AEF" w:rsidP="00FB2AEF">
      <w:pPr>
        <w:pStyle w:val="Default"/>
        <w:spacing w:line="360" w:lineRule="auto"/>
        <w:ind w:left="-567"/>
        <w:jc w:val="both"/>
      </w:pPr>
      <w:r w:rsidRPr="00FB2AEF">
        <w:t>- Стрелковые соревнования.</w:t>
      </w:r>
    </w:p>
    <w:p w:rsidR="00FB2AEF" w:rsidRPr="00FB2AEF" w:rsidRDefault="00FB2AEF" w:rsidP="00FB2AEF">
      <w:pPr>
        <w:pStyle w:val="Default"/>
        <w:spacing w:line="360" w:lineRule="auto"/>
        <w:ind w:left="-567"/>
        <w:jc w:val="both"/>
      </w:pPr>
      <w:r w:rsidRPr="00FB2AEF">
        <w:rPr>
          <w:i/>
        </w:rPr>
        <w:t>Достигнутые результаты:</w:t>
      </w:r>
      <w:r w:rsidRPr="00FB2AEF">
        <w:rPr>
          <w:b/>
        </w:rPr>
        <w:t xml:space="preserve"> </w:t>
      </w:r>
      <w:r w:rsidRPr="00FB2AEF">
        <w:t>Ежегодно около 40% обучающихся поступают в высшие учебные заведения МВД.</w:t>
      </w:r>
    </w:p>
    <w:p w:rsidR="00FB2AEF" w:rsidRPr="00FB2AEF" w:rsidRDefault="00FB2AEF" w:rsidP="00FB2AEF">
      <w:pPr>
        <w:pStyle w:val="Default"/>
        <w:spacing w:line="360" w:lineRule="auto"/>
        <w:ind w:left="-567"/>
        <w:jc w:val="both"/>
      </w:pPr>
      <w:r w:rsidRPr="00FB2AEF">
        <w:rPr>
          <w:i/>
        </w:rPr>
        <w:t>Контактное лицо</w:t>
      </w:r>
      <w:r w:rsidRPr="00FB2AEF">
        <w:t>: Кадырова Евгения Александровна</w:t>
      </w:r>
    </w:p>
    <w:p w:rsidR="00FB2AEF" w:rsidRPr="00FB2AEF" w:rsidRDefault="00FB2AEF" w:rsidP="00FB2AEF">
      <w:pPr>
        <w:pStyle w:val="Default"/>
        <w:spacing w:line="360" w:lineRule="auto"/>
        <w:ind w:left="-567"/>
        <w:jc w:val="both"/>
      </w:pPr>
      <w:r w:rsidRPr="00FB2AEF">
        <w:rPr>
          <w:i/>
        </w:rPr>
        <w:t>Телефон:</w:t>
      </w:r>
      <w:r w:rsidRPr="00FB2AEF">
        <w:t xml:space="preserve"> 89647555853</w:t>
      </w:r>
    </w:p>
    <w:p w:rsidR="00FB2AEF" w:rsidRPr="00FB2AEF" w:rsidRDefault="00FB2AEF" w:rsidP="00FB2AEF">
      <w:pPr>
        <w:pStyle w:val="Default"/>
        <w:spacing w:line="360" w:lineRule="auto"/>
        <w:ind w:left="-567"/>
        <w:jc w:val="both"/>
      </w:pPr>
      <w:r w:rsidRPr="00FB2AEF">
        <w:rPr>
          <w:i/>
        </w:rPr>
        <w:t>Почта</w:t>
      </w:r>
      <w:r w:rsidRPr="00FB2AEF">
        <w:rPr>
          <w:b/>
          <w:i/>
        </w:rPr>
        <w:t>:</w:t>
      </w:r>
      <w:r w:rsidRPr="00FB2AEF">
        <w:t xml:space="preserve"> </w:t>
      </w:r>
      <w:hyperlink r:id="rId58" w:history="1">
        <w:r w:rsidRPr="00FB2AEF">
          <w:rPr>
            <w:rStyle w:val="ad"/>
            <w:lang w:val="en-US"/>
          </w:rPr>
          <w:t>cdraduga</w:t>
        </w:r>
        <w:r w:rsidRPr="00FB2AEF">
          <w:rPr>
            <w:rStyle w:val="ad"/>
          </w:rPr>
          <w:t>@</w:t>
        </w:r>
        <w:r w:rsidRPr="00FB2AEF">
          <w:rPr>
            <w:rStyle w:val="ad"/>
            <w:lang w:val="en-US"/>
          </w:rPr>
          <w:t>mail</w:t>
        </w:r>
        <w:r w:rsidRPr="00FB2AEF">
          <w:rPr>
            <w:rStyle w:val="ad"/>
          </w:rPr>
          <w:t>.</w:t>
        </w:r>
        <w:r w:rsidRPr="00FB2AEF">
          <w:rPr>
            <w:rStyle w:val="ad"/>
            <w:lang w:val="en-US"/>
          </w:rPr>
          <w:t>ru</w:t>
        </w:r>
      </w:hyperlink>
      <w:r w:rsidRPr="00FB2AEF">
        <w:t xml:space="preserve">  </w:t>
      </w:r>
    </w:p>
    <w:p w:rsidR="0042421B" w:rsidRDefault="0042421B" w:rsidP="00FB2AEF">
      <w:pPr>
        <w:shd w:val="clear" w:color="auto" w:fill="FFFFFF"/>
        <w:spacing w:before="120" w:after="120"/>
        <w:ind w:firstLine="0"/>
        <w:rPr>
          <w:rFonts w:eastAsia="Times New Roman" w:cs="Times New Roman"/>
          <w:color w:val="333333"/>
          <w:szCs w:val="24"/>
          <w:lang w:eastAsia="ru-RU"/>
        </w:rPr>
      </w:pPr>
    </w:p>
    <w:p w:rsidR="0042421B" w:rsidRDefault="0042421B" w:rsidP="003F6C32">
      <w:pPr>
        <w:shd w:val="clear" w:color="auto" w:fill="FFFFFF"/>
        <w:spacing w:before="120" w:after="120"/>
        <w:ind w:firstLine="0"/>
        <w:jc w:val="right"/>
        <w:rPr>
          <w:rFonts w:eastAsia="Times New Roman" w:cs="Times New Roman"/>
          <w:color w:val="333333"/>
          <w:szCs w:val="24"/>
          <w:lang w:eastAsia="ru-RU"/>
        </w:rPr>
      </w:pPr>
    </w:p>
    <w:p w:rsidR="0042421B" w:rsidRDefault="0042421B" w:rsidP="003F6C32">
      <w:pPr>
        <w:shd w:val="clear" w:color="auto" w:fill="FFFFFF"/>
        <w:spacing w:before="120" w:after="120"/>
        <w:ind w:firstLine="0"/>
        <w:jc w:val="right"/>
        <w:rPr>
          <w:rFonts w:eastAsia="Times New Roman" w:cs="Times New Roman"/>
          <w:color w:val="333333"/>
          <w:szCs w:val="24"/>
          <w:lang w:eastAsia="ru-RU"/>
        </w:rPr>
      </w:pPr>
    </w:p>
    <w:p w:rsidR="00FB2AEF" w:rsidRDefault="00FB2AEF" w:rsidP="003F6C32">
      <w:pPr>
        <w:shd w:val="clear" w:color="auto" w:fill="FFFFFF"/>
        <w:spacing w:before="120" w:after="120"/>
        <w:ind w:firstLine="0"/>
        <w:jc w:val="right"/>
        <w:rPr>
          <w:rFonts w:eastAsia="Times New Roman" w:cs="Times New Roman"/>
          <w:color w:val="333333"/>
          <w:szCs w:val="24"/>
          <w:lang w:eastAsia="ru-RU"/>
        </w:rPr>
      </w:pPr>
    </w:p>
    <w:p w:rsidR="0042421B" w:rsidRDefault="0042421B" w:rsidP="003F6C32">
      <w:pPr>
        <w:shd w:val="clear" w:color="auto" w:fill="FFFFFF"/>
        <w:spacing w:before="120" w:after="120"/>
        <w:ind w:firstLine="0"/>
        <w:jc w:val="right"/>
        <w:rPr>
          <w:rFonts w:eastAsia="Times New Roman" w:cs="Times New Roman"/>
          <w:color w:val="333333"/>
          <w:szCs w:val="24"/>
          <w:lang w:eastAsia="ru-RU"/>
        </w:rPr>
      </w:pPr>
    </w:p>
    <w:p w:rsidR="0042421B" w:rsidRDefault="0042421B" w:rsidP="003F6C32">
      <w:pPr>
        <w:shd w:val="clear" w:color="auto" w:fill="FFFFFF"/>
        <w:spacing w:before="120" w:after="120"/>
        <w:ind w:firstLine="0"/>
        <w:jc w:val="right"/>
        <w:rPr>
          <w:rFonts w:eastAsia="Times New Roman" w:cs="Times New Roman"/>
          <w:color w:val="333333"/>
          <w:szCs w:val="24"/>
          <w:lang w:eastAsia="ru-RU"/>
        </w:rPr>
      </w:pPr>
    </w:p>
    <w:p w:rsidR="003F6C32" w:rsidRDefault="0042421B" w:rsidP="003F6C32">
      <w:pPr>
        <w:shd w:val="clear" w:color="auto" w:fill="FFFFFF"/>
        <w:spacing w:before="120" w:after="120"/>
        <w:ind w:firstLine="0"/>
        <w:jc w:val="right"/>
        <w:rPr>
          <w:rFonts w:eastAsia="Times New Roman" w:cs="Times New Roman"/>
          <w:color w:val="333333"/>
          <w:szCs w:val="24"/>
          <w:lang w:eastAsia="ru-RU"/>
        </w:rPr>
      </w:pPr>
      <w:r>
        <w:rPr>
          <w:rFonts w:eastAsia="Times New Roman" w:cs="Times New Roman"/>
          <w:color w:val="333333"/>
          <w:szCs w:val="24"/>
          <w:lang w:eastAsia="ru-RU"/>
        </w:rPr>
        <w:t>Приложение 5</w:t>
      </w:r>
    </w:p>
    <w:p w:rsidR="00390793" w:rsidRDefault="00390793" w:rsidP="00390793">
      <w:pPr>
        <w:rPr>
          <w:rFonts w:cs="Times New Roman"/>
          <w:szCs w:val="24"/>
        </w:rPr>
      </w:pPr>
      <w:r w:rsidRPr="00E737B5">
        <w:rPr>
          <w:rFonts w:cs="Times New Roman"/>
          <w:i/>
          <w:szCs w:val="24"/>
        </w:rPr>
        <w:t>Название успешной практики:</w:t>
      </w:r>
      <w:r>
        <w:rPr>
          <w:rFonts w:cs="Times New Roman"/>
          <w:szCs w:val="24"/>
        </w:rPr>
        <w:t xml:space="preserve"> «Деятельность творческого объединения «Журавлик» для детей-инвалидов  детей с ограниченными возможностями здоровья»</w:t>
      </w:r>
    </w:p>
    <w:p w:rsidR="00390793" w:rsidRDefault="00390793" w:rsidP="00390793">
      <w:pPr>
        <w:rPr>
          <w:rFonts w:cs="Times New Roman"/>
          <w:szCs w:val="24"/>
        </w:rPr>
      </w:pPr>
      <w:r w:rsidRPr="00E737B5">
        <w:rPr>
          <w:rFonts w:cs="Times New Roman"/>
          <w:i/>
          <w:szCs w:val="24"/>
        </w:rPr>
        <w:t>Цель</w:t>
      </w:r>
      <w:r>
        <w:rPr>
          <w:rFonts w:cs="Times New Roman"/>
          <w:i/>
          <w:szCs w:val="24"/>
        </w:rPr>
        <w:t>/задачи</w:t>
      </w:r>
      <w:r w:rsidRPr="00E737B5">
        <w:rPr>
          <w:rFonts w:cs="Times New Roman"/>
          <w:i/>
          <w:szCs w:val="24"/>
        </w:rPr>
        <w:t>:</w:t>
      </w:r>
      <w:r>
        <w:rPr>
          <w:rFonts w:cs="Times New Roman"/>
          <w:szCs w:val="24"/>
        </w:rPr>
        <w:t xml:space="preserve"> создание условий для развития и успешной социализации детей - инвалидов и детей с ограниченными возможностями здоровья.</w:t>
      </w:r>
    </w:p>
    <w:p w:rsidR="00390793" w:rsidRDefault="00390793" w:rsidP="00390793">
      <w:pPr>
        <w:rPr>
          <w:rFonts w:cs="Times New Roman"/>
          <w:szCs w:val="24"/>
        </w:rPr>
      </w:pPr>
      <w:r w:rsidRPr="00E737B5">
        <w:rPr>
          <w:rFonts w:cs="Times New Roman"/>
          <w:i/>
          <w:szCs w:val="24"/>
        </w:rPr>
        <w:t>Масштаб  и география охвата:</w:t>
      </w:r>
      <w:r>
        <w:rPr>
          <w:rFonts w:cs="Times New Roman"/>
          <w:i/>
          <w:szCs w:val="24"/>
        </w:rPr>
        <w:t xml:space="preserve"> </w:t>
      </w:r>
      <w:r w:rsidRPr="00390793">
        <w:rPr>
          <w:rFonts w:cs="Times New Roman"/>
          <w:szCs w:val="24"/>
        </w:rPr>
        <w:t>н</w:t>
      </w:r>
      <w:r w:rsidRPr="00E737B5">
        <w:rPr>
          <w:rFonts w:cs="Times New Roman"/>
          <w:szCs w:val="24"/>
        </w:rPr>
        <w:t>а базе МКУ Дома детского творчества</w:t>
      </w:r>
      <w:r>
        <w:rPr>
          <w:rFonts w:cs="Times New Roman"/>
          <w:szCs w:val="24"/>
        </w:rPr>
        <w:t xml:space="preserve"> г. Бирюсинска </w:t>
      </w:r>
      <w:r w:rsidRPr="00E737B5">
        <w:rPr>
          <w:rFonts w:cs="Times New Roman"/>
          <w:szCs w:val="24"/>
        </w:rPr>
        <w:t xml:space="preserve"> функционирует творческое объединение «Журавлик»</w:t>
      </w:r>
      <w:r>
        <w:rPr>
          <w:rFonts w:cs="Times New Roman"/>
          <w:i/>
          <w:szCs w:val="24"/>
        </w:rPr>
        <w:t xml:space="preserve">, </w:t>
      </w:r>
      <w:r w:rsidRPr="00E737B5">
        <w:rPr>
          <w:rFonts w:cs="Times New Roman"/>
          <w:szCs w:val="24"/>
        </w:rPr>
        <w:t>где занимаются 18 детей-инвалидов и 12 детей с ограниченными возможностями здоровья.</w:t>
      </w:r>
    </w:p>
    <w:p w:rsidR="00390793" w:rsidRDefault="00390793" w:rsidP="00390793">
      <w:pPr>
        <w:rPr>
          <w:rFonts w:cs="Times New Roman"/>
          <w:szCs w:val="24"/>
        </w:rPr>
      </w:pPr>
      <w:r w:rsidRPr="00E737B5">
        <w:rPr>
          <w:rFonts w:cs="Times New Roman"/>
          <w:i/>
          <w:szCs w:val="24"/>
        </w:rPr>
        <w:t>Сроки реализации:</w:t>
      </w:r>
      <w:r>
        <w:rPr>
          <w:rFonts w:cs="Times New Roman"/>
          <w:szCs w:val="24"/>
        </w:rPr>
        <w:t xml:space="preserve"> 2010 год, по настоящее время.</w:t>
      </w:r>
    </w:p>
    <w:p w:rsidR="00390793" w:rsidRDefault="00390793" w:rsidP="00390793">
      <w:pPr>
        <w:rPr>
          <w:rFonts w:cs="Times New Roman"/>
          <w:szCs w:val="24"/>
        </w:rPr>
      </w:pPr>
      <w:r w:rsidRPr="00E737B5">
        <w:rPr>
          <w:rFonts w:cs="Times New Roman"/>
          <w:i/>
          <w:szCs w:val="24"/>
        </w:rPr>
        <w:t xml:space="preserve">Краткое описание: </w:t>
      </w:r>
      <w:r w:rsidRPr="00FC3EEB">
        <w:rPr>
          <w:rFonts w:cs="Times New Roman"/>
          <w:szCs w:val="24"/>
        </w:rPr>
        <w:t>Дети с ограниченными возможностями здоровья и дети-инвалиды лишены возможности заниматься продуктивной деятельностью</w:t>
      </w:r>
      <w:r>
        <w:rPr>
          <w:rFonts w:cs="Times New Roman"/>
          <w:szCs w:val="24"/>
        </w:rPr>
        <w:t xml:space="preserve">. Именно поэтому  досуг играет  для них  огромное значение. </w:t>
      </w:r>
      <w:r w:rsidRPr="00FC3EE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  Воспитательные мероприятия  для таких детей проводятся 1 раз в месяц и носят разноплановый характер, способствуя тем самым развитию успешной социализации детей и оказания квалифицированной помощи родителям (законным представителям).</w:t>
      </w:r>
    </w:p>
    <w:p w:rsidR="00390793" w:rsidRDefault="00390793" w:rsidP="00390793">
      <w:pPr>
        <w:rPr>
          <w:rFonts w:cs="Times New Roman"/>
          <w:szCs w:val="24"/>
        </w:rPr>
      </w:pPr>
      <w:r w:rsidRPr="00390793">
        <w:rPr>
          <w:rFonts w:cs="Times New Roman"/>
          <w:i/>
          <w:szCs w:val="24"/>
        </w:rPr>
        <w:t>Достигнутые результаты:</w:t>
      </w:r>
      <w:r>
        <w:rPr>
          <w:rFonts w:cs="Times New Roman"/>
          <w:szCs w:val="24"/>
        </w:rPr>
        <w:t xml:space="preserve">  Ежегодное проведение традиционных мероприятий:</w:t>
      </w:r>
    </w:p>
    <w:p w:rsidR="00390793" w:rsidRDefault="00390793" w:rsidP="00390793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Конкурсно</w:t>
      </w:r>
      <w:proofErr w:type="spellEnd"/>
      <w:r>
        <w:rPr>
          <w:rFonts w:cs="Times New Roman"/>
          <w:szCs w:val="24"/>
        </w:rPr>
        <w:t xml:space="preserve"> - игровая программа «Праздник осени»;</w:t>
      </w:r>
    </w:p>
    <w:p w:rsidR="00390793" w:rsidRDefault="00390793" w:rsidP="00390793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Конкурсно</w:t>
      </w:r>
      <w:proofErr w:type="spellEnd"/>
      <w:r>
        <w:rPr>
          <w:rFonts w:cs="Times New Roman"/>
          <w:szCs w:val="24"/>
        </w:rPr>
        <w:t xml:space="preserve">  - игровая программа «Осенние посиделки»;</w:t>
      </w:r>
    </w:p>
    <w:p w:rsidR="00390793" w:rsidRDefault="00390793" w:rsidP="00390793">
      <w:pPr>
        <w:rPr>
          <w:rFonts w:cs="Times New Roman"/>
          <w:szCs w:val="24"/>
        </w:rPr>
      </w:pPr>
      <w:r>
        <w:rPr>
          <w:rFonts w:cs="Times New Roman"/>
          <w:szCs w:val="24"/>
        </w:rPr>
        <w:t>Концертная программы «Встреча друзей»;</w:t>
      </w:r>
    </w:p>
    <w:p w:rsidR="00390793" w:rsidRDefault="00390793" w:rsidP="00390793">
      <w:pPr>
        <w:rPr>
          <w:rFonts w:cs="Times New Roman"/>
          <w:szCs w:val="24"/>
        </w:rPr>
      </w:pPr>
      <w:r>
        <w:rPr>
          <w:rFonts w:cs="Times New Roman"/>
          <w:szCs w:val="24"/>
        </w:rPr>
        <w:t>Театрализованное  новогоднее представление;</w:t>
      </w:r>
    </w:p>
    <w:p w:rsidR="00390793" w:rsidRDefault="00390793" w:rsidP="00390793">
      <w:pPr>
        <w:rPr>
          <w:rFonts w:cs="Times New Roman"/>
          <w:szCs w:val="24"/>
        </w:rPr>
      </w:pPr>
      <w:r>
        <w:rPr>
          <w:rFonts w:cs="Times New Roman"/>
          <w:szCs w:val="24"/>
        </w:rPr>
        <w:t>Экскурсия в музей: познавательная программа «Кладовая  Деда  Мороза»;</w:t>
      </w:r>
    </w:p>
    <w:p w:rsidR="00390793" w:rsidRDefault="00390793" w:rsidP="00390793">
      <w:pPr>
        <w:rPr>
          <w:rFonts w:cs="Times New Roman"/>
          <w:szCs w:val="24"/>
        </w:rPr>
      </w:pPr>
      <w:r>
        <w:rPr>
          <w:rFonts w:cs="Times New Roman"/>
          <w:szCs w:val="24"/>
        </w:rPr>
        <w:t>Игровая программа «Будущие  солдаты»; Экскурсия  в городскую библиотеку, познавательна  викторина «Сказки»;</w:t>
      </w:r>
    </w:p>
    <w:p w:rsidR="00390793" w:rsidRDefault="00390793" w:rsidP="00390793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Концертная программа «Праздник наших мам»;</w:t>
      </w:r>
    </w:p>
    <w:p w:rsidR="00390793" w:rsidRDefault="00390793" w:rsidP="00390793">
      <w:pPr>
        <w:rPr>
          <w:rFonts w:cs="Times New Roman"/>
          <w:szCs w:val="24"/>
        </w:rPr>
      </w:pPr>
      <w:r>
        <w:rPr>
          <w:rFonts w:cs="Times New Roman"/>
          <w:szCs w:val="24"/>
        </w:rPr>
        <w:t>Экскурсия в музей, познавательная программа «Русские народные сказки»;</w:t>
      </w:r>
    </w:p>
    <w:p w:rsidR="00390793" w:rsidRDefault="00390793" w:rsidP="00390793">
      <w:pPr>
        <w:rPr>
          <w:rFonts w:cs="Times New Roman"/>
          <w:szCs w:val="24"/>
        </w:rPr>
      </w:pPr>
      <w:r>
        <w:rPr>
          <w:rFonts w:cs="Times New Roman"/>
          <w:szCs w:val="24"/>
        </w:rPr>
        <w:t>Игровая программа «Шутки и смех веселят всех»;</w:t>
      </w:r>
    </w:p>
    <w:p w:rsidR="00390793" w:rsidRDefault="00390793" w:rsidP="00390793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Экусурсия</w:t>
      </w:r>
      <w:proofErr w:type="spellEnd"/>
      <w:r>
        <w:rPr>
          <w:rFonts w:cs="Times New Roman"/>
          <w:szCs w:val="24"/>
        </w:rPr>
        <w:t xml:space="preserve"> в музей, познавательная программа «Экспериментальный музей науки»;</w:t>
      </w:r>
    </w:p>
    <w:p w:rsidR="00390793" w:rsidRDefault="00390793" w:rsidP="00390793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Игровая программа «Путешествие  </w:t>
      </w:r>
      <w:proofErr w:type="gramStart"/>
      <w:r>
        <w:rPr>
          <w:rFonts w:cs="Times New Roman"/>
          <w:szCs w:val="24"/>
        </w:rPr>
        <w:t>в</w:t>
      </w:r>
      <w:proofErr w:type="gramEnd"/>
      <w:r>
        <w:rPr>
          <w:rFonts w:cs="Times New Roman"/>
          <w:szCs w:val="24"/>
        </w:rPr>
        <w:t xml:space="preserve"> сказка-град».</w:t>
      </w:r>
    </w:p>
    <w:p w:rsidR="00390793" w:rsidRDefault="00390793" w:rsidP="00390793">
      <w:pPr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Обучающиеся  творческого объединения «Журавлик»  в 2017 году  приняли участие в  во всероссийских и международных конкурсах и получили 12 призовых и мест.</w:t>
      </w:r>
      <w:proofErr w:type="gramEnd"/>
    </w:p>
    <w:p w:rsidR="00390793" w:rsidRDefault="00390793" w:rsidP="00390793">
      <w:pPr>
        <w:rPr>
          <w:rFonts w:cs="Times New Roman"/>
          <w:szCs w:val="24"/>
        </w:rPr>
      </w:pPr>
      <w:r w:rsidRPr="00A8428F">
        <w:rPr>
          <w:rFonts w:cs="Times New Roman"/>
          <w:i/>
          <w:szCs w:val="24"/>
        </w:rPr>
        <w:t>Контактное</w:t>
      </w:r>
      <w:r>
        <w:rPr>
          <w:rFonts w:cs="Times New Roman"/>
          <w:szCs w:val="24"/>
        </w:rPr>
        <w:t xml:space="preserve"> лицо: </w:t>
      </w:r>
      <w:proofErr w:type="spellStart"/>
      <w:r>
        <w:rPr>
          <w:rFonts w:cs="Times New Roman"/>
          <w:szCs w:val="24"/>
        </w:rPr>
        <w:t>Щуревич</w:t>
      </w:r>
      <w:proofErr w:type="spellEnd"/>
      <w:r>
        <w:rPr>
          <w:rFonts w:cs="Times New Roman"/>
          <w:szCs w:val="24"/>
        </w:rPr>
        <w:t xml:space="preserve"> Валентина Михайловна</w:t>
      </w:r>
    </w:p>
    <w:p w:rsidR="00390793" w:rsidRDefault="00390793" w:rsidP="00390793">
      <w:pPr>
        <w:rPr>
          <w:rFonts w:cs="Times New Roman"/>
          <w:szCs w:val="24"/>
        </w:rPr>
      </w:pPr>
      <w:r w:rsidRPr="00A8428F">
        <w:rPr>
          <w:rFonts w:cs="Times New Roman"/>
          <w:i/>
          <w:szCs w:val="24"/>
        </w:rPr>
        <w:t>Телефон:</w:t>
      </w:r>
      <w:r>
        <w:rPr>
          <w:rFonts w:cs="Times New Roman"/>
          <w:szCs w:val="24"/>
        </w:rPr>
        <w:t xml:space="preserve"> 89642256127</w:t>
      </w:r>
    </w:p>
    <w:p w:rsidR="00390793" w:rsidRPr="00A8428F" w:rsidRDefault="00390793" w:rsidP="00390793">
      <w:pPr>
        <w:rPr>
          <w:rFonts w:cs="Times New Roman"/>
          <w:szCs w:val="24"/>
        </w:rPr>
      </w:pPr>
      <w:r>
        <w:rPr>
          <w:rFonts w:cs="Times New Roman"/>
          <w:szCs w:val="24"/>
        </w:rPr>
        <w:t>Почта</w:t>
      </w:r>
      <w:r w:rsidRPr="004E4E20">
        <w:rPr>
          <w:rFonts w:cs="Times New Roman"/>
          <w:szCs w:val="24"/>
        </w:rPr>
        <w:t xml:space="preserve">: </w:t>
      </w:r>
      <w:proofErr w:type="spellStart"/>
      <w:r>
        <w:rPr>
          <w:rFonts w:cs="Times New Roman"/>
          <w:szCs w:val="24"/>
          <w:lang w:val="en-US"/>
        </w:rPr>
        <w:t>schurevi</w:t>
      </w:r>
      <w:proofErr w:type="spellEnd"/>
      <w:r w:rsidRPr="004E4E20">
        <w:rPr>
          <w:rFonts w:cs="Times New Roman"/>
          <w:szCs w:val="24"/>
        </w:rPr>
        <w:t>4@</w:t>
      </w:r>
      <w:proofErr w:type="spellStart"/>
      <w:r>
        <w:rPr>
          <w:rFonts w:cs="Times New Roman"/>
          <w:szCs w:val="24"/>
          <w:lang w:val="en-US"/>
        </w:rPr>
        <w:t>yandex</w:t>
      </w:r>
      <w:proofErr w:type="spellEnd"/>
      <w:r w:rsidRPr="004E4E20">
        <w:rPr>
          <w:rFonts w:cs="Times New Roman"/>
          <w:szCs w:val="24"/>
        </w:rPr>
        <w:t>.</w:t>
      </w:r>
      <w:proofErr w:type="spellStart"/>
      <w:r>
        <w:rPr>
          <w:rFonts w:cs="Times New Roman"/>
          <w:szCs w:val="24"/>
          <w:lang w:val="en-US"/>
        </w:rPr>
        <w:t>ru</w:t>
      </w:r>
      <w:proofErr w:type="spellEnd"/>
    </w:p>
    <w:p w:rsidR="005447DB" w:rsidRDefault="005447DB" w:rsidP="00A8511F">
      <w:pPr>
        <w:ind w:firstLine="0"/>
      </w:pPr>
    </w:p>
    <w:bookmarkStart w:id="26" w:name="_Toc495357544" w:displacedByCustomXml="next"/>
    <w:sdt>
      <w:sdtPr>
        <w:rPr>
          <w:lang w:val="en-US"/>
        </w:rPr>
        <w:id w:val="-643967968"/>
        <w:lock w:val="sdtContentLocked"/>
      </w:sdtPr>
      <w:sdtEndPr>
        <w:rPr>
          <w:lang w:val="ru-RU"/>
        </w:rPr>
      </w:sdtEndPr>
      <w:sdtContent>
        <w:p w:rsidR="005C6747" w:rsidRDefault="005C6747" w:rsidP="005C6747">
          <w:pPr>
            <w:pStyle w:val="1"/>
          </w:pPr>
          <w:r>
            <w:rPr>
              <w:lang w:val="en-US"/>
            </w:rPr>
            <w:t>II</w:t>
          </w:r>
          <w:r>
            <w:t>. Показатели мониторинга системы образования</w:t>
          </w:r>
        </w:p>
      </w:sdtContent>
    </w:sdt>
    <w:bookmarkEnd w:id="26" w:displacedByCustomXml="prev"/>
    <w:tbl>
      <w:tblPr>
        <w:tblW w:w="10629" w:type="dxa"/>
        <w:tblInd w:w="-998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538"/>
        <w:gridCol w:w="1818"/>
        <w:gridCol w:w="3930"/>
        <w:gridCol w:w="1228"/>
        <w:gridCol w:w="930"/>
        <w:gridCol w:w="817"/>
        <w:gridCol w:w="686"/>
        <w:gridCol w:w="682"/>
      </w:tblGrid>
      <w:tr w:rsidR="003C4DFC" w:rsidRPr="003C4DFC" w:rsidTr="005C3FD8">
        <w:trPr>
          <w:trHeight w:val="80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DFC" w:rsidRPr="003C4DFC" w:rsidRDefault="003C4DF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3C4DFC">
              <w:rPr>
                <w:rFonts w:cs="Times New Roman"/>
                <w:sz w:val="20"/>
                <w:szCs w:val="20"/>
              </w:rPr>
              <w:t>№</w:t>
            </w: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DC0" w:rsidRDefault="003C4DFC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C4DFC">
              <w:rPr>
                <w:rFonts w:cs="Times New Roman"/>
                <w:sz w:val="20"/>
                <w:szCs w:val="20"/>
              </w:rPr>
              <w:t>Раздел/подраздел</w:t>
            </w:r>
          </w:p>
          <w:p w:rsidR="003C4DFC" w:rsidRPr="003C4DFC" w:rsidRDefault="003C4DFC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C4DFC">
              <w:rPr>
                <w:rFonts w:cs="Times New Roman"/>
                <w:sz w:val="20"/>
                <w:szCs w:val="20"/>
              </w:rPr>
              <w:t>доклада</w:t>
            </w:r>
          </w:p>
        </w:tc>
        <w:tc>
          <w:tcPr>
            <w:tcW w:w="3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C4DFC" w:rsidRPr="003C4DFC" w:rsidRDefault="003C4DFC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C4DFC">
              <w:rPr>
                <w:rFonts w:cs="Times New Roman"/>
                <w:sz w:val="20"/>
                <w:szCs w:val="20"/>
              </w:rPr>
              <w:t>Показатель</w:t>
            </w:r>
          </w:p>
        </w:tc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C4DFC" w:rsidRPr="003C4DFC" w:rsidRDefault="003C4DF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3C4DFC">
              <w:rPr>
                <w:rFonts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1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C4DFC" w:rsidRPr="003C4DFC" w:rsidRDefault="003C4DF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C4DFC">
              <w:rPr>
                <w:rFonts w:cs="Times New Roman"/>
                <w:sz w:val="20"/>
                <w:szCs w:val="20"/>
              </w:rPr>
              <w:t>Значение</w:t>
            </w:r>
          </w:p>
        </w:tc>
      </w:tr>
      <w:tr w:rsidR="003C4DFC" w:rsidRPr="003C4DFC" w:rsidTr="005C3FD8">
        <w:trPr>
          <w:trHeight w:val="28"/>
        </w:trPr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DFC" w:rsidRPr="003C4DFC" w:rsidRDefault="003C4DFC" w:rsidP="003C4DFC">
            <w:pPr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DFC" w:rsidRPr="003C4DFC" w:rsidRDefault="003C4DFC" w:rsidP="003C4DFC">
            <w:pPr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DFC" w:rsidRPr="003C4DFC" w:rsidRDefault="003C4DFC" w:rsidP="003C4DFC">
            <w:pPr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DFC" w:rsidRPr="003C4DFC" w:rsidRDefault="003C4DFC" w:rsidP="003C4DFC">
            <w:pPr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C4DFC" w:rsidRPr="003C4DFC" w:rsidRDefault="003C4DFC" w:rsidP="0003050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C4DFC">
              <w:rPr>
                <w:rFonts w:cs="Times New Roman"/>
                <w:sz w:val="20"/>
                <w:szCs w:val="20"/>
              </w:rPr>
              <w:t>201</w:t>
            </w:r>
            <w:r w:rsidR="00030501">
              <w:rPr>
                <w:rFonts w:cs="Times New Roman"/>
                <w:sz w:val="20"/>
                <w:szCs w:val="20"/>
              </w:rPr>
              <w:t>4</w:t>
            </w:r>
            <w:r w:rsidRPr="003C4DFC">
              <w:rPr>
                <w:rFonts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DFC" w:rsidRPr="003C4DFC" w:rsidRDefault="003C4DFC" w:rsidP="0003050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C4DFC">
              <w:rPr>
                <w:rFonts w:cs="Times New Roman"/>
                <w:sz w:val="20"/>
                <w:szCs w:val="20"/>
              </w:rPr>
              <w:t>201</w:t>
            </w:r>
            <w:r w:rsidR="00030501">
              <w:rPr>
                <w:rFonts w:cs="Times New Roman"/>
                <w:sz w:val="20"/>
                <w:szCs w:val="20"/>
              </w:rPr>
              <w:t>5</w:t>
            </w:r>
            <w:r w:rsidRPr="003C4DFC">
              <w:rPr>
                <w:rFonts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DFC" w:rsidRPr="003C4DFC" w:rsidRDefault="003C4DFC" w:rsidP="0070216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2015 </w:t>
            </w:r>
            <w:r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DFC" w:rsidRPr="003C4DFC" w:rsidRDefault="003C4DFC" w:rsidP="0003050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</w:t>
            </w:r>
            <w:r w:rsidR="00030501">
              <w:rPr>
                <w:rFonts w:cs="Times New Roman"/>
                <w:sz w:val="20"/>
                <w:szCs w:val="20"/>
              </w:rPr>
              <w:t>7</w:t>
            </w:r>
            <w:r>
              <w:rPr>
                <w:rFonts w:cs="Times New Roman"/>
                <w:sz w:val="20"/>
                <w:szCs w:val="20"/>
              </w:rPr>
              <w:t xml:space="preserve"> г.</w:t>
            </w:r>
          </w:p>
        </w:tc>
      </w:tr>
      <w:tr w:rsidR="009E3BAE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BAE" w:rsidRPr="00D96B67" w:rsidRDefault="009E3BAE" w:rsidP="00735DC0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3BAE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bookmarkStart w:id="27" w:name="sub_1100"/>
          </w:p>
          <w:p w:rsidR="009E3BAE" w:rsidRDefault="009E3BAE" w:rsidP="009E3BA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>
              <w:t>I.</w:t>
            </w:r>
          </w:p>
          <w:p w:rsidR="009E3BAE" w:rsidRPr="003C4DFC" w:rsidRDefault="009E3BAE" w:rsidP="009E3BA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t>Общее образование</w:t>
            </w:r>
          </w:p>
          <w:p w:rsidR="009E3BAE" w:rsidRDefault="009E3BAE" w:rsidP="009E3BA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28" w:name="sub_1001"/>
            <w:bookmarkEnd w:id="27"/>
            <w:r>
              <w:t xml:space="preserve"> </w:t>
            </w:r>
          </w:p>
          <w:p w:rsidR="009E3BAE" w:rsidRDefault="009E3BAE" w:rsidP="009E3BA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>
              <w:t>1.</w:t>
            </w:r>
          </w:p>
          <w:p w:rsidR="009E3BAE" w:rsidRPr="003C4DFC" w:rsidRDefault="009E3BAE" w:rsidP="009E3BA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t>Сведения о развитии дошкольного образования</w:t>
            </w:r>
            <w:bookmarkEnd w:id="28"/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bookmarkStart w:id="29" w:name="sub_10011"/>
            <w:r>
              <w:t>1.1. Уровень доступности дошкольного образования и численность населения, получающего дошкольное образование</w:t>
            </w:r>
            <w:bookmarkEnd w:id="29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E3BAE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D96B67" w:rsidRDefault="009E3BAE" w:rsidP="00735DC0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bookmarkStart w:id="30" w:name="sub_1111"/>
            <w:r>
              <w:t>1.1.1. Доступность дошкольного образования (отношение численности детей определенной возрастной группы, посещающих в текущем году организации, осуществляющие образовательную деятельность по образовательным программам дошкольного образования, присмотр и уход за детьми, к сумме указанной численности и численности детей соответствующей возрастной группы, находящихся в очереди на получение в текущем году мест в организациях, осуществляющих образовательную деятельность по образовательным программам дошкольного образования, присмотр и уход за детьми):</w:t>
            </w:r>
            <w:bookmarkEnd w:id="30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36847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47" w:rsidRPr="00D96B67" w:rsidRDefault="00436847" w:rsidP="0043684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6847" w:rsidRPr="003C4DFC" w:rsidRDefault="00436847" w:rsidP="0043684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6847" w:rsidRPr="003C4DFC" w:rsidRDefault="00436847" w:rsidP="0043684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всего (в возрасте от 2 месяцев до 7 лет);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6847" w:rsidRPr="003C4DFC" w:rsidRDefault="00436847" w:rsidP="0043684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6847" w:rsidRPr="003C4DFC" w:rsidRDefault="00436847" w:rsidP="0043684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47" w:rsidRPr="003C4DFC" w:rsidRDefault="00436847" w:rsidP="0043684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47" w:rsidRPr="003C4DFC" w:rsidRDefault="00436847" w:rsidP="0043684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47" w:rsidRPr="00436847" w:rsidRDefault="00436847" w:rsidP="0043684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36847">
              <w:rPr>
                <w:sz w:val="20"/>
                <w:szCs w:val="20"/>
              </w:rPr>
              <w:t>68,8</w:t>
            </w:r>
          </w:p>
        </w:tc>
      </w:tr>
      <w:tr w:rsidR="00436847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47" w:rsidRPr="00D96B67" w:rsidRDefault="00436847" w:rsidP="0043684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6847" w:rsidRPr="003C4DFC" w:rsidRDefault="00436847" w:rsidP="0043684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6847" w:rsidRPr="003C4DFC" w:rsidRDefault="00436847" w:rsidP="0043684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в возрасте от 2 месяцев до 3 лет;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6847" w:rsidRPr="003C4DFC" w:rsidRDefault="00436847" w:rsidP="0043684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6847" w:rsidRPr="003C4DFC" w:rsidRDefault="00436847" w:rsidP="0043684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47" w:rsidRPr="003C4DFC" w:rsidRDefault="00436847" w:rsidP="0043684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47" w:rsidRPr="003C4DFC" w:rsidRDefault="00436847" w:rsidP="0043684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47" w:rsidRPr="00436847" w:rsidRDefault="00436847" w:rsidP="0043684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36847">
              <w:rPr>
                <w:sz w:val="20"/>
                <w:szCs w:val="20"/>
              </w:rPr>
              <w:t>14,3</w:t>
            </w:r>
          </w:p>
        </w:tc>
      </w:tr>
      <w:tr w:rsidR="00436847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47" w:rsidRPr="00D96B67" w:rsidRDefault="00436847" w:rsidP="0043684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6847" w:rsidRPr="003C4DFC" w:rsidRDefault="00436847" w:rsidP="0043684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6847" w:rsidRPr="003C4DFC" w:rsidRDefault="00436847" w:rsidP="0043684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в возрасте от 3 до 7 лет.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6847" w:rsidRPr="003C4DFC" w:rsidRDefault="00436847" w:rsidP="0043684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6847" w:rsidRPr="003C4DFC" w:rsidRDefault="00436847" w:rsidP="0043684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47" w:rsidRPr="003C4DFC" w:rsidRDefault="00436847" w:rsidP="0043684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47" w:rsidRPr="003C4DFC" w:rsidRDefault="00436847" w:rsidP="0043684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47" w:rsidRPr="00436847" w:rsidRDefault="00436847" w:rsidP="0043684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36847">
              <w:rPr>
                <w:sz w:val="20"/>
                <w:szCs w:val="20"/>
              </w:rPr>
              <w:t>96,4</w:t>
            </w:r>
          </w:p>
        </w:tc>
      </w:tr>
      <w:tr w:rsidR="009E3BAE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D96B67" w:rsidRDefault="009E3BAE" w:rsidP="00735DC0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bookmarkStart w:id="31" w:name="sub_1112"/>
            <w:r>
              <w:t>1.1.2. Охват детей дошкольным образованием (отношение численности детей определенной возрастной группы,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к общей численности детей соответствующей возрастной группы):</w:t>
            </w:r>
            <w:bookmarkEnd w:id="31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83346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D96B67" w:rsidRDefault="00C83346" w:rsidP="00C83346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всего (в возрасте от 2 месяцев до 7 лет);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C83346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3346">
              <w:rPr>
                <w:sz w:val="20"/>
                <w:szCs w:val="20"/>
              </w:rPr>
              <w:t>40,6</w:t>
            </w:r>
          </w:p>
        </w:tc>
      </w:tr>
      <w:tr w:rsidR="00C83346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D96B67" w:rsidRDefault="00C83346" w:rsidP="00C83346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в возрасте от 2 месяцев до 3 лет;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C83346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3346">
              <w:rPr>
                <w:sz w:val="20"/>
                <w:szCs w:val="20"/>
              </w:rPr>
              <w:t>8,6</w:t>
            </w:r>
          </w:p>
        </w:tc>
      </w:tr>
      <w:tr w:rsidR="00C83346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D96B67" w:rsidRDefault="00C83346" w:rsidP="00C83346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в возрасте от 3 до 7 лет.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C83346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3346">
              <w:rPr>
                <w:sz w:val="20"/>
                <w:szCs w:val="20"/>
              </w:rPr>
              <w:t>62,9</w:t>
            </w:r>
          </w:p>
        </w:tc>
      </w:tr>
      <w:tr w:rsidR="00C83346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D96B67" w:rsidRDefault="00C83346" w:rsidP="00C83346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bookmarkStart w:id="32" w:name="sub_1113"/>
            <w:r>
              <w:t>1.1.3. Удельный вес численности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детьми, в общей численности детей, посещающих организации, реализующие образовательные программы дошкольного образования, присмотр и уход за детьми.</w:t>
            </w:r>
            <w:bookmarkEnd w:id="32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C83346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3346">
              <w:rPr>
                <w:sz w:val="20"/>
                <w:szCs w:val="20"/>
              </w:rPr>
              <w:t>11,9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C83346" w:rsidRDefault="00C83346" w:rsidP="00C83346">
            <w:pPr>
              <w:pStyle w:val="aff7"/>
              <w:jc w:val="center"/>
              <w:rPr>
                <w:sz w:val="20"/>
                <w:szCs w:val="20"/>
              </w:rPr>
            </w:pPr>
            <w:r w:rsidRPr="00C83346">
              <w:rPr>
                <w:sz w:val="20"/>
                <w:szCs w:val="20"/>
              </w:rPr>
              <w:t>11,1</w:t>
            </w:r>
          </w:p>
          <w:p w:rsidR="00C83346" w:rsidRPr="00C83346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C83346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3346">
              <w:rPr>
                <w:sz w:val="20"/>
                <w:szCs w:val="20"/>
              </w:rPr>
              <w:t>10,0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C83346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3346">
              <w:rPr>
                <w:sz w:val="20"/>
                <w:szCs w:val="20"/>
              </w:rPr>
              <w:t>11,6</w:t>
            </w:r>
          </w:p>
        </w:tc>
      </w:tr>
      <w:tr w:rsidR="009E3BAE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D96B67" w:rsidRDefault="009E3BAE" w:rsidP="00735DC0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bookmarkStart w:id="33" w:name="sub_1114"/>
            <w:r>
              <w:t>1.1.4. Наполняемость групп в организациях, осуществляющих образовательную деятельность по образовательным программам дошкольного образования, присмотр и уход за детьми:</w:t>
            </w:r>
            <w:bookmarkEnd w:id="33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83346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D96B67" w:rsidRDefault="00C83346" w:rsidP="00C83346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t>группы компенсирующей направленности;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человек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C83346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3346">
              <w:rPr>
                <w:sz w:val="20"/>
                <w:szCs w:val="20"/>
              </w:rPr>
              <w:t>0</w:t>
            </w:r>
          </w:p>
        </w:tc>
      </w:tr>
      <w:tr w:rsidR="00C83346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D96B67" w:rsidRDefault="00C83346" w:rsidP="00C83346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t>группы общеразвивающей направленности;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человек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C83346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3346">
              <w:rPr>
                <w:sz w:val="20"/>
                <w:szCs w:val="20"/>
              </w:rPr>
              <w:t>24,0</w:t>
            </w:r>
          </w:p>
        </w:tc>
      </w:tr>
      <w:tr w:rsidR="00C83346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D96B67" w:rsidRDefault="00C83346" w:rsidP="00C83346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t>группы оздоровительной направленности;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человек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C83346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3346">
              <w:rPr>
                <w:sz w:val="20"/>
                <w:szCs w:val="20"/>
              </w:rPr>
              <w:t>18,0</w:t>
            </w:r>
          </w:p>
        </w:tc>
      </w:tr>
      <w:tr w:rsidR="00C83346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D96B67" w:rsidRDefault="00C83346" w:rsidP="00C83346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t>группы комбинированной направленности;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человек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C83346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3346">
              <w:rPr>
                <w:sz w:val="20"/>
                <w:szCs w:val="20"/>
              </w:rPr>
              <w:t>29,0</w:t>
            </w:r>
          </w:p>
        </w:tc>
      </w:tr>
      <w:tr w:rsidR="00C83346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D96B67" w:rsidRDefault="00C83346" w:rsidP="00C83346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семейные дошкольные группы.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человек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C83346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3346">
              <w:rPr>
                <w:sz w:val="20"/>
                <w:szCs w:val="20"/>
              </w:rPr>
              <w:t>0</w:t>
            </w:r>
          </w:p>
        </w:tc>
      </w:tr>
      <w:tr w:rsidR="009E3BAE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D96B67" w:rsidRDefault="009E3BAE" w:rsidP="00735DC0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bookmarkStart w:id="34" w:name="sub_1115"/>
            <w:r>
              <w:t>1.1.5. Наполняемость групп, функционирующих в режиме кратковременного и круглосуточного пребывания в организациях, осуществляющих образовательную деятельность по образовательным программам дошкольного образования, присмотр и уход за детьми:</w:t>
            </w:r>
            <w:bookmarkEnd w:id="34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35DC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83346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D96B67" w:rsidRDefault="00C83346" w:rsidP="00C83346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t>в режиме кратковременного пребывания;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человек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C83346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3346">
              <w:rPr>
                <w:sz w:val="20"/>
                <w:szCs w:val="20"/>
              </w:rPr>
              <w:t>23,0</w:t>
            </w:r>
          </w:p>
        </w:tc>
      </w:tr>
      <w:tr w:rsidR="00C83346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D96B67" w:rsidRDefault="00C83346" w:rsidP="00C83346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t>в режиме круглосуточного пребывания.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человек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3C4DFC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46" w:rsidRPr="00C83346" w:rsidRDefault="00C83346" w:rsidP="00C8334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3346">
              <w:rPr>
                <w:sz w:val="20"/>
                <w:szCs w:val="20"/>
              </w:rPr>
              <w:t>24,0</w:t>
            </w:r>
          </w:p>
        </w:tc>
      </w:tr>
      <w:tr w:rsidR="009E3BAE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D96B67" w:rsidRDefault="009E3BAE" w:rsidP="00715A63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bookmarkStart w:id="35" w:name="sub_10012"/>
            <w:r>
              <w:t>1.2. Содержание образовательной деятельности и организация образовательного процесса по образовательным программам дошкольного образования</w:t>
            </w:r>
            <w:bookmarkEnd w:id="35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E3BAE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D96B67" w:rsidRDefault="009E3BAE" w:rsidP="00715A63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bookmarkStart w:id="36" w:name="sub_1121"/>
            <w:r>
              <w:t>1.2.1. Удельный вес численности детей, посещающих группы различной направленности,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детьми:</w:t>
            </w:r>
            <w:bookmarkEnd w:id="36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62B85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85" w:rsidRPr="00D96B67" w:rsidRDefault="00162B85" w:rsidP="00162B85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t>группы компенсирующей направленности;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85" w:rsidRPr="00162B85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162B85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85" w:rsidRPr="00D96B67" w:rsidRDefault="00162B85" w:rsidP="00162B85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t>группы общеразвивающей направленности;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85" w:rsidRPr="00162B85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63,1</w:t>
            </w:r>
          </w:p>
        </w:tc>
      </w:tr>
      <w:tr w:rsidR="00162B85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85" w:rsidRPr="00D96B67" w:rsidRDefault="00162B85" w:rsidP="00162B85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t>группы оздоровительной направленности;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85" w:rsidRPr="00162B85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1,1</w:t>
            </w:r>
          </w:p>
        </w:tc>
      </w:tr>
      <w:tr w:rsidR="00162B85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85" w:rsidRPr="00D96B67" w:rsidRDefault="00162B85" w:rsidP="00162B85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t>группы комбинированной направленности;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85" w:rsidRPr="00162B85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35,8</w:t>
            </w:r>
          </w:p>
        </w:tc>
      </w:tr>
      <w:tr w:rsidR="00162B85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85" w:rsidRPr="00D96B67" w:rsidRDefault="00162B85" w:rsidP="00162B85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t>группы по присмотру и уходу за детьми.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85" w:rsidRPr="003C4DFC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85" w:rsidRPr="00162B85" w:rsidRDefault="00162B85" w:rsidP="00162B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9E3BAE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D96B67" w:rsidRDefault="009E3BAE" w:rsidP="00715A63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bookmarkStart w:id="37" w:name="sub_1013"/>
            <w:r>
              <w:t>1.3. Кадровое обеспечение дошкольных образовательных организаций и оценка уровня заработной платы</w:t>
            </w:r>
            <w:bookmarkEnd w:id="37"/>
            <w:r w:rsidR="00404A6A">
              <w:t xml:space="preserve"> педагогических работников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bookmarkStart w:id="38" w:name="sub_1131"/>
            <w:r>
              <w:t>1.3.1.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в расчете на 1 педагогического работника.</w:t>
            </w:r>
            <w:bookmarkEnd w:id="38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человек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10,89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13,15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13,16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13,17</w:t>
            </w:r>
          </w:p>
        </w:tc>
      </w:tr>
      <w:tr w:rsidR="009E3BAE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D96B67" w:rsidRDefault="009E3BAE" w:rsidP="00715A63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bookmarkStart w:id="39" w:name="sub_1132"/>
            <w:r>
              <w:t xml:space="preserve">1.3.2. Состав педагогических работников (без внешних совместителей и работавших по договорам гражданско-правового </w:t>
            </w:r>
            <w:r>
              <w:lastRenderedPageBreak/>
              <w:t>характера) организаций, осуществляющих образовательную деятельность по образовательным программам дошкольного образования, присмотр и уход за детьми, по должностям:</w:t>
            </w:r>
            <w:bookmarkEnd w:id="39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AE" w:rsidRPr="003C4DFC" w:rsidRDefault="009E3BAE" w:rsidP="00715A6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воспитатели;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76,23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старшие воспитатели;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F34182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музыкальные руководители;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13,05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инструкторы по физической культуре;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4,53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учителя-логопеды;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4,73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учителя-дефектологи;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F34182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педагоги-психологи;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1,46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социальные педагоги;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педагоги-организаторы;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педагоги дополнительного образования.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40" w:name="sub_1133"/>
            <w:r>
              <w:t>1.3.3.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организациям).</w:t>
            </w:r>
            <w:bookmarkEnd w:id="40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41" w:name="sub_1014"/>
            <w:r>
              <w:t>1.4. Материально-техническое и информационное обеспечение дошкольных образовательных организаций</w:t>
            </w:r>
            <w:bookmarkEnd w:id="41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42" w:name="sub_1141"/>
            <w:r>
              <w:t>1.4.1. Площадь помещений, используемых непосредственно для нужд дошкольных образовательных организаций, в расчете на1 ребенка.</w:t>
            </w:r>
            <w:bookmarkEnd w:id="42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квадратный метр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8,1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7,4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7,4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7,4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bookmarkStart w:id="43" w:name="sub_1142"/>
            <w:r>
              <w:t xml:space="preserve">1.4.2. Удельный вес числа организаций, имеющих все виды благоустройства (водопровод, центральное отопление, канализацию), в общем числе </w:t>
            </w:r>
            <w:r>
              <w:lastRenderedPageBreak/>
              <w:t>дошкольных образовательных организаций.</w:t>
            </w:r>
            <w:bookmarkEnd w:id="43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lastRenderedPageBreak/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76,3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44" w:name="sub_1143"/>
            <w:r>
              <w:t>1.4.3. Удельный вес числа организаций, имеющих физкультурные залы, в общем числе дошкольных образовательных организаций.</w:t>
            </w:r>
            <w:bookmarkEnd w:id="44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25,0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29,0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39,5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39,5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45" w:name="sub_1144"/>
            <w:r>
              <w:t>1.4.4. Число персональных компьютеров, доступных для использования детьми, в расчете на 100 детей, посещающих дошкольные образовательные организации.</w:t>
            </w:r>
            <w:bookmarkEnd w:id="45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единица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46" w:name="sub_1015"/>
            <w:r>
              <w:t>1.5. Условия получения дошкольного образования лицами с ограниченными возможностями здоровья и инвалидами</w:t>
            </w:r>
            <w:bookmarkEnd w:id="46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47" w:name="sub_1151"/>
            <w:r>
              <w:t>1.5.1. Удельный вес численности детей с ограниченными возможностями здоровья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</w:r>
            <w:bookmarkEnd w:id="47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1,0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1,0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pStyle w:val="aff7"/>
              <w:jc w:val="center"/>
              <w:rPr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6,0</w:t>
            </w:r>
          </w:p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8,5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48" w:name="sub_1152"/>
            <w:r>
              <w:t>1.5.2. Удельный вес численности детей-инвалидов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</w:r>
            <w:bookmarkEnd w:id="48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1,0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1,0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bookmarkStart w:id="49" w:name="sub_1153"/>
            <w:r>
              <w:t>1.5.3. Структура численности детей с ограниченными возможностями здоровья, обучающихся по образовательным программам дошкольного образования в группах компенсирующей, оздоровительной и комбинированной направленности, по группам:</w:t>
            </w:r>
            <w:bookmarkEnd w:id="49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компенсирующей направленности, в том числе для воспитанников: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100,0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с нарушениями слуха;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с нарушениями речи;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100,0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с нарушениями зрения;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с умственной отсталостью (интеллектуальными нарушениями);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с задержкой психического развития;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с нарушениями опорно-двигательного аппарата;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со сложными дефектами (множественными нарушениями);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с другими ограниченными возможностями здоровья.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оздоровительной направленности;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10,0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10,3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13,1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комбинированной направленности.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87,0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50" w:name="sub_1154"/>
            <w:r>
              <w:t>1.5.4. Структура численности детей-инвалидов, обучающихся по образовательным программам дошкольного образования в группах компенсирующей, оздоровительной и комбинированной направленности, по группам:</w:t>
            </w:r>
            <w:bookmarkEnd w:id="50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компенсирующей направленности, в том числе для воспитанников: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10,0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с нарушениями слуха;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с нарушениями речи;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10,0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с нарушениями зрения;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с умственной отсталостью (интеллектуальными нарушениями);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с задержкой психического развития;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с нарушениями опорно-двигательного аппарата;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со сложными дефектами (множественными нарушениями);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с другими ограниченными возможностями здоровья;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оздоровительной направленности;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10,0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комбинированной направленности.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80,0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100,0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51" w:name="sub_1016"/>
            <w:r>
              <w:t>1.6. Состояние здоровья лиц, обучающихся по программам дошкольного образования</w:t>
            </w:r>
            <w:bookmarkEnd w:id="51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52" w:name="sub_1161"/>
            <w:r>
              <w:t>1.6.1. Удельный вес численности детей, охваченных летними оздоровительными мероприятиями,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</w:r>
            <w:bookmarkEnd w:id="52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74,3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53" w:name="sub_1017"/>
            <w:r>
              <w:t>1.7. Изменение сети дошкольных образовательных организаций (в том числе ликвидация и реорганизация организаций, осуществляющих образовательную деятельность)</w:t>
            </w:r>
            <w:bookmarkEnd w:id="53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54" w:name="sub_1171"/>
            <w:r>
              <w:t>1.7.1. Темп роста числа организаций (обособленных подразделений (филиалов), осуществляющих образовательную деятельность по образовательным программам дошкольного образования, присмотр и уход за детьми:</w:t>
            </w:r>
            <w:bookmarkEnd w:id="54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97,2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дошкольные образовательные организации;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обособленные подразделения (филиалы) дошкольных образовательных организаций;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обособленные подразделения (филиалы) общеобразовательных организаций;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162B85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62B85">
              <w:rPr>
                <w:sz w:val="20"/>
                <w:szCs w:val="20"/>
              </w:rPr>
              <w:t>50,0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общеобразовательные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746751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обособленные подразделения (филиалы) профессиональных образовательных организаций и образовательных организаций высшего образования;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746751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иные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746751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55" w:name="sub_1018"/>
            <w:r>
              <w:t>1.8. Финансово-экономическая деятельность дошкольных образовательных организаций</w:t>
            </w:r>
            <w:bookmarkEnd w:id="55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4A6A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D96B67" w:rsidRDefault="00404A6A" w:rsidP="00404A6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56" w:name="sub_1181"/>
            <w:r>
              <w:t>1.8.1. Расходы консолидированного бюджета субъекта Российской Федерации на дошкольное образование в расчете на 1 ребенка, посещающего организацию, осуществляющую образовательную деятельность по образовательным программам дошкольного образования, присмотр и уход за детьми.</w:t>
            </w:r>
            <w:bookmarkEnd w:id="56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тысяча рублей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96,68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78,14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96,82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6A" w:rsidRPr="003C4DFC" w:rsidRDefault="00404A6A" w:rsidP="00404A6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366E">
              <w:rPr>
                <w:sz w:val="16"/>
                <w:szCs w:val="16"/>
              </w:rPr>
              <w:t>100,10</w:t>
            </w:r>
          </w:p>
        </w:tc>
      </w:tr>
      <w:tr w:rsidR="004F3E4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E48" w:rsidRPr="00D96B67" w:rsidRDefault="004F3E48" w:rsidP="004F3E4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3E48" w:rsidRPr="003C4DFC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48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57" w:name="sub_1019"/>
            <w:r>
              <w:t>1.9. Создание безопасных условий при организации образовательного процесса в дошкольных образовательных организациях</w:t>
            </w:r>
            <w:bookmarkEnd w:id="57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48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F3E48" w:rsidRPr="004F3E48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E48" w:rsidRPr="004F3E48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E48" w:rsidRPr="004F3E48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E48" w:rsidRPr="004F3E48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F3E4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E48" w:rsidRPr="00D96B67" w:rsidRDefault="004F3E48" w:rsidP="004F3E4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3E48" w:rsidRPr="003C4DFC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48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58" w:name="sub_1191"/>
            <w:r>
              <w:t>1.9.1. Удельный вес числа зданий дошкольных образовательных организаций, находящихся в аварийном состоянии, в общем числе зданий дошкольных образовательных организаций.</w:t>
            </w:r>
            <w:bookmarkEnd w:id="58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48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F3E48" w:rsidRPr="004F3E48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F3E48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E48" w:rsidRPr="004F3E48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F3E48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E48" w:rsidRPr="004F3E48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F3E48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E48" w:rsidRPr="004F3E48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F3E48">
              <w:rPr>
                <w:sz w:val="20"/>
                <w:szCs w:val="20"/>
              </w:rPr>
              <w:t>0</w:t>
            </w:r>
          </w:p>
        </w:tc>
      </w:tr>
      <w:tr w:rsidR="004F3E4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E48" w:rsidRPr="00D96B67" w:rsidRDefault="004F3E48" w:rsidP="004F3E4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E48" w:rsidRPr="003C4DFC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48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59" w:name="sub_1192"/>
            <w:r>
              <w:t>1.9.2. Удельный вес числа зданий дошкольных образовательных организаций, требующих капитального ремонта, в общем числе зданий дошкольных образовательных организаций.</w:t>
            </w:r>
            <w:bookmarkEnd w:id="59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48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F3E48" w:rsidRPr="003C4DFC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F3E48">
              <w:rPr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E48" w:rsidRPr="003C4DFC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F3E48">
              <w:rPr>
                <w:sz w:val="20"/>
                <w:szCs w:val="20"/>
              </w:rPr>
              <w:t>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E48" w:rsidRPr="003C4DFC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F3E48">
              <w:rPr>
                <w:sz w:val="20"/>
                <w:szCs w:val="20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E48" w:rsidRPr="003C4DFC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F3E48">
              <w:rPr>
                <w:sz w:val="20"/>
                <w:szCs w:val="20"/>
              </w:rPr>
              <w:t>8,6</w:t>
            </w:r>
          </w:p>
        </w:tc>
      </w:tr>
      <w:tr w:rsidR="004F3E4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E48" w:rsidRPr="00D96B67" w:rsidRDefault="004F3E48" w:rsidP="004F3E4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3E48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bookmarkStart w:id="60" w:name="sub_1002"/>
            <w:r>
              <w:t>2.</w:t>
            </w:r>
          </w:p>
          <w:p w:rsidR="004F3E48" w:rsidRPr="003C4DFC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t xml:space="preserve">Сведения о развитии начального общего образования, основного общего образования и среднего общего </w:t>
            </w:r>
            <w:r>
              <w:lastRenderedPageBreak/>
              <w:t>образования</w:t>
            </w:r>
            <w:bookmarkEnd w:id="60"/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48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61" w:name="sub_1021"/>
            <w:r>
              <w:lastRenderedPageBreak/>
              <w:t>2.1. Уровень доступности начального общего образования, основного общего образования и среднего общего образования и численность населения, получающего начальное общее, основное общее и среднее общее образование</w:t>
            </w:r>
            <w:bookmarkEnd w:id="61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48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48" w:rsidRPr="003C4DFC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E48" w:rsidRPr="003C4DFC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E48" w:rsidRPr="003C4DFC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E48" w:rsidRPr="003C4DFC" w:rsidRDefault="004F3E48" w:rsidP="004F3E4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62" w:name="sub_1211"/>
            <w:r>
              <w:t xml:space="preserve">2.1.1. Охват детей начальным общим, основным общим и средним </w:t>
            </w:r>
            <w:r>
              <w:lastRenderedPageBreak/>
              <w:t>общим образованием (отношение численности обучающихся по образовательным программам начального общего, основного общего, среднего общего образования к численности детей в возрасте 7-18 лет).</w:t>
            </w:r>
            <w:bookmarkEnd w:id="62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lastRenderedPageBreak/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89,5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93,1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91,3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89,7</w:t>
            </w: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63" w:name="sub_1212"/>
            <w:r>
              <w:t>2.1.2. Удельный вес численности обучающихся по образовательным программам, соответствующим федеральным государственным образовательным стандартам начального общего, основного общего, среднего общего образования, в общей численности обучающихся по образовательным программам начального общего, основного общего, среднего общего образования.</w:t>
            </w:r>
            <w:bookmarkEnd w:id="63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41,9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53,2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63,6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73,1</w:t>
            </w: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64" w:name="sub_1213"/>
            <w:r>
              <w:t>2.1.3. Удельный вес численности обучающихся, продолживших обучение по образовательным программам среднего общего образования, в общей численности обучающихся, получивших аттестат об основном общем образовании по итогам учебного года, предшествующего отчетному.</w:t>
            </w:r>
            <w:bookmarkEnd w:id="64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72,4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69,05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61,04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57,7</w:t>
            </w: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65" w:name="sub_1214"/>
            <w:r>
              <w:t>2.1.4. Наполняемость классов по уровням общего образования:</w:t>
            </w:r>
            <w:bookmarkEnd w:id="65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начальное общее образование (1-4 классы);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человек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16</w:t>
            </w: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основное общее образование (5-9 классы);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человек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16</w:t>
            </w: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среднее общее образование (10-11(12) классы).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человек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12</w:t>
            </w: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66" w:name="sub_1215"/>
            <w:r>
              <w:t>2.1.5. Удельный вес численности обучающихся, охваченных подвозом, в общей численности обучающихся, нуждающихся в подвозе в образовательные организации, реализующие образовательные программы начального общего, основного общего, среднего общего образования.</w:t>
            </w:r>
            <w:bookmarkEnd w:id="66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7A4420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67" w:name="sub_1022"/>
            <w:r>
              <w:t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 и среднего общего образования</w:t>
            </w:r>
            <w:bookmarkEnd w:id="67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68" w:name="sub_1221"/>
            <w:r>
              <w:t>2.2.1. Удельный вес численности обучающихся в первую смену в общей численности обучающихся по образовательным программам начального общего, основного общего, среднего общего образования по очной форме обучения.</w:t>
            </w:r>
            <w:bookmarkEnd w:id="68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74,6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77,1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79,9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67BCC">
              <w:rPr>
                <w:rFonts w:cs="Times New Roman"/>
                <w:sz w:val="20"/>
                <w:szCs w:val="20"/>
              </w:rPr>
              <w:t>83,1</w:t>
            </w: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D04B1A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69" w:name="sub_1222"/>
            <w:r w:rsidRPr="00D04B1A">
              <w:t>2.2.2. Удельный вес численности обучающихся, углубленно изучающих отдельные учебные предметы, в общей численности обучающихся по образовательным программам начального общего, основного общего, среднего общего образования.</w:t>
            </w:r>
            <w:bookmarkEnd w:id="69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D04B1A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70" w:name="sub_1223"/>
            <w:r w:rsidRPr="00D04B1A">
              <w:t>2.2.3. Удельный вес численности обучающихся в классах (группах) профильного обучения в общей численности обучающихся в 10-11(12) классах по образовательным программам среднего общего образования.</w:t>
            </w:r>
            <w:bookmarkEnd w:id="70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D04B1A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17,8</w:t>
            </w: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71" w:name="sub_1224"/>
            <w:r w:rsidRPr="00EA1F82">
              <w:t>2.2.4.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общего, основного общего, среднего общего образования.</w:t>
            </w:r>
            <w:bookmarkEnd w:id="71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41750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0,05</w:t>
            </w: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72" w:name="sub_1225"/>
            <w:r>
              <w:t>2.2.5. Доля несовершеннолетних, состоящих на различных видах учета, обучающихся по образовательным программам начального общего образования, основного общего образования и среднего общего образования.</w:t>
            </w:r>
            <w:bookmarkEnd w:id="72"/>
            <w:r>
              <w:t xml:space="preserve"> 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647035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1,9</w:t>
            </w: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73" w:name="sub_1023"/>
            <w:r>
              <w:t xml:space="preserve">2.3. Кадровое обеспечение </w:t>
            </w:r>
            <w:r>
              <w:lastRenderedPageBreak/>
              <w:t>общеобразовательных организаций, иных организаций, осуществляющих образовательную деятельность в части реализации основных общеобразовательных программ, а также оценка уровня заработной платы педагогических работников</w:t>
            </w:r>
            <w:bookmarkEnd w:id="73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74" w:name="sub_1231"/>
            <w:r>
              <w:t>2.3.1. Численность обучающихся по образовательным программам начального общего, основного общего, среднего общего образования в расчете на 1 педагогического работника.</w:t>
            </w:r>
            <w:bookmarkEnd w:id="74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человек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12,42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12,89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13,18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13,26</w:t>
            </w: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75" w:name="sub_1232"/>
            <w:r>
              <w:t>2.3.2. Удельный вес численности учителей в возрасте до 35 лет в общей численности учителей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  <w:bookmarkEnd w:id="75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74675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</w:t>
            </w: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76" w:name="sub_1233"/>
            <w:r>
              <w:t>2.3.3.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Федерации:</w:t>
            </w:r>
            <w:bookmarkEnd w:id="76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педагогических работников - всего;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Default="005C7911" w:rsidP="005C7911">
            <w:pPr>
              <w:pStyle w:val="aff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95,17</w:t>
            </w:r>
          </w:p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из них учителей.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97,64</w:t>
            </w: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77" w:name="sub_1234"/>
            <w:r>
              <w:t xml:space="preserve">2.3.4. Удельный вес численности педагогических работников в общей численности работников (без внешних совместителей и работающих по договорам гражданско-правового характера) </w:t>
            </w:r>
            <w:r>
              <w:lastRenderedPageBreak/>
              <w:t>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  <w:bookmarkEnd w:id="77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lastRenderedPageBreak/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49,05</w:t>
            </w: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78" w:name="sub_1235"/>
            <w:r>
              <w:t>2.3.5. Удельный вес числа организаций, имеющих в составе педагогических работников социальных педагогов, педагогов- психологов, учителей-логопедов,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образования:</w:t>
            </w:r>
            <w:bookmarkEnd w:id="78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социальных педагогов: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всего;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88,57</w:t>
            </w: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из них в штате;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88,57</w:t>
            </w: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педагогов-психологов: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всего;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из них в штате;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учителей-логопедов: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всего;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17,14</w:t>
            </w: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из них в штате.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17,14</w:t>
            </w:r>
          </w:p>
        </w:tc>
      </w:tr>
      <w:tr w:rsidR="005C7911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D96B67" w:rsidRDefault="005C7911" w:rsidP="005C7911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79" w:name="sub_1024"/>
            <w:r>
              <w:t>2.4. Материально-техническое и информационное обеспечение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  <w:bookmarkEnd w:id="79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11" w:rsidRPr="003C4DFC" w:rsidRDefault="005C7911" w:rsidP="005C79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A4420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420" w:rsidRPr="00D96B67" w:rsidRDefault="007A4420" w:rsidP="007A4420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4420" w:rsidRPr="003C4DFC" w:rsidRDefault="007A4420" w:rsidP="007A44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4420" w:rsidRDefault="007A4420" w:rsidP="007A44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80" w:name="sub_1241"/>
            <w:r>
              <w:t>2.4.1. Учебная площадь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образования, в расчете на 1 обучающегося.</w:t>
            </w:r>
            <w:bookmarkEnd w:id="80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4420" w:rsidRDefault="007A4420" w:rsidP="007A44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квадратный метр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4420" w:rsidRPr="003162C6" w:rsidRDefault="007A4420" w:rsidP="007A44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162C6">
              <w:rPr>
                <w:sz w:val="20"/>
                <w:szCs w:val="20"/>
              </w:rPr>
              <w:t>8,4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420" w:rsidRPr="003162C6" w:rsidRDefault="007A4420" w:rsidP="007A44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162C6">
              <w:rPr>
                <w:sz w:val="20"/>
                <w:szCs w:val="20"/>
              </w:rPr>
              <w:t>8,2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420" w:rsidRPr="003162C6" w:rsidRDefault="007A4420" w:rsidP="007A44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162C6">
              <w:rPr>
                <w:sz w:val="20"/>
                <w:szCs w:val="20"/>
              </w:rPr>
              <w:t>9,5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420" w:rsidRPr="003162C6" w:rsidRDefault="007A4420" w:rsidP="007A44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162C6">
              <w:rPr>
                <w:sz w:val="20"/>
                <w:szCs w:val="20"/>
              </w:rPr>
              <w:t>9,5</w:t>
            </w:r>
          </w:p>
        </w:tc>
      </w:tr>
      <w:tr w:rsidR="007A4420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420" w:rsidRPr="00D96B67" w:rsidRDefault="007A4420" w:rsidP="007A4420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4420" w:rsidRPr="003C4DFC" w:rsidRDefault="007A4420" w:rsidP="007A44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4420" w:rsidRDefault="007A4420" w:rsidP="007A44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81" w:name="sub_1242"/>
            <w:r>
              <w:t>2.4.2. Удельный вес числа зданий, имеющих все виды благоустройства (водопровод, центральное отопление, канализацию), в общем числе зданий организаций, осуществляющих образовательные программы начального общего, основного общего, среднего общего образования.</w:t>
            </w:r>
            <w:bookmarkEnd w:id="81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4420" w:rsidRDefault="007A4420" w:rsidP="007A44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4420" w:rsidRPr="003162C6" w:rsidRDefault="007A4420" w:rsidP="007A44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420" w:rsidRPr="003162C6" w:rsidRDefault="007A4420" w:rsidP="007A44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420" w:rsidRPr="003162C6" w:rsidRDefault="007A4420" w:rsidP="007A44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420" w:rsidRPr="003162C6" w:rsidRDefault="007A4420" w:rsidP="007A44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162C6">
              <w:rPr>
                <w:sz w:val="20"/>
                <w:szCs w:val="20"/>
              </w:rPr>
              <w:t>65,7</w:t>
            </w:r>
          </w:p>
        </w:tc>
      </w:tr>
      <w:tr w:rsidR="007A4420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420" w:rsidRPr="00D96B67" w:rsidRDefault="007A4420" w:rsidP="007A4420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4420" w:rsidRPr="003C4DFC" w:rsidRDefault="007A4420" w:rsidP="007A44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4420" w:rsidRDefault="007A4420" w:rsidP="007A44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82" w:name="sub_1243"/>
            <w:r>
              <w:t>2.4.3. Число персональных компьютеров, используемых в учебных целях, в расчете на 100 обучающихся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образования:</w:t>
            </w:r>
            <w:bookmarkEnd w:id="82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4420" w:rsidRDefault="007A4420" w:rsidP="007A44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4420" w:rsidRPr="003C4DFC" w:rsidRDefault="007A4420" w:rsidP="007A44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420" w:rsidRPr="003C4DFC" w:rsidRDefault="007A4420" w:rsidP="007A44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420" w:rsidRPr="003C4DFC" w:rsidRDefault="007A4420" w:rsidP="007A44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420" w:rsidRPr="003C4DFC" w:rsidRDefault="007A4420" w:rsidP="007A44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всего;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единица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C3FD8">
              <w:rPr>
                <w:sz w:val="20"/>
                <w:szCs w:val="20"/>
              </w:rPr>
              <w:t>8,9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имеющих доступ к сети "Интернет".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единица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C3FD8">
              <w:rPr>
                <w:sz w:val="20"/>
                <w:szCs w:val="20"/>
              </w:rPr>
              <w:t>5,2</w:t>
            </w:r>
          </w:p>
        </w:tc>
      </w:tr>
      <w:tr w:rsidR="008B5C4A" w:rsidRPr="003C4DFC" w:rsidTr="00EA1F82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4A" w:rsidRPr="00D96B67" w:rsidRDefault="008B5C4A" w:rsidP="008B5C4A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5C4A" w:rsidRPr="003C4DFC" w:rsidRDefault="008B5C4A" w:rsidP="008B5C4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B5C4A" w:rsidRDefault="008B5C4A" w:rsidP="008B5C4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83" w:name="sub_1244"/>
            <w:r>
              <w:t>2.4.4. Удельный вес числа организаций, реализующих образовательные программы начального общего, основного общего, среднего общего образования, имеющих доступ к сети "Интернет" с максимальной скоростью передачи данных 1 Мбит/сек и выше,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образования, подключенных к сети "Интернет".</w:t>
            </w:r>
            <w:bookmarkEnd w:id="83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B5C4A" w:rsidRDefault="008B5C4A" w:rsidP="008B5C4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B5C4A" w:rsidRPr="008B5C4A" w:rsidRDefault="008B5C4A" w:rsidP="008B5C4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B5C4A">
              <w:rPr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C4A" w:rsidRPr="008B5C4A" w:rsidRDefault="008B5C4A" w:rsidP="008B5C4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B5C4A">
              <w:rPr>
                <w:sz w:val="20"/>
                <w:szCs w:val="20"/>
              </w:rPr>
              <w:t>8,6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C4A" w:rsidRPr="008B5C4A" w:rsidRDefault="008B5C4A" w:rsidP="008B5C4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B5C4A">
              <w:rPr>
                <w:sz w:val="20"/>
                <w:szCs w:val="20"/>
              </w:rPr>
              <w:t>24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C4A" w:rsidRPr="008B5C4A" w:rsidRDefault="008B5C4A" w:rsidP="008B5C4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B5C4A">
              <w:rPr>
                <w:sz w:val="20"/>
                <w:szCs w:val="20"/>
              </w:rPr>
              <w:t>28,5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84" w:name="sub_1245"/>
            <w:r>
              <w:t xml:space="preserve">2.4.5. Удельный вес числа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образования, использующих электронный журнал, электронный дневник, в общем числе организаций, реализующих образовательные программы </w:t>
            </w:r>
            <w:r>
              <w:lastRenderedPageBreak/>
              <w:t>начального общего, основного общего, среднего общего образования.</w:t>
            </w:r>
            <w:bookmarkEnd w:id="84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lastRenderedPageBreak/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4D2E61" w:rsidRDefault="004D2E61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4D2E61">
              <w:rPr>
                <w:rFonts w:cs="Times New Roman"/>
                <w:szCs w:val="24"/>
              </w:rPr>
              <w:t>11,4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85" w:name="sub_1025"/>
            <w:r>
              <w:t>2.5. 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      </w:r>
            <w:bookmarkEnd w:id="85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86" w:name="sub_1251"/>
            <w:r>
              <w:t>2.5.1. Удельный вес числа зданий, в которых созданы условия для беспрепятственного доступа инвалидов, в общем числе зданий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  <w:bookmarkEnd w:id="86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82,9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5D2A45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87" w:name="sub_1252"/>
            <w:r w:rsidRPr="005D2A45">
              <w:t>2.5.2. Удельный вес обучающихся в отдельных организациях и классах, получающих инклюзивное образование, в общей численности лиц с ограниченными возможностями здоровья, обучающихся по образовательным программам начального общего, основного общего, среднего общего образования.</w:t>
            </w:r>
            <w:bookmarkEnd w:id="87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5D2A45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 w:rsidRPr="005D2A45">
              <w:t>в отдельных организациях,  осуществляющих образовательную деятельность по адаптированным образовательным программам - всего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5D2A45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 w:rsidRPr="005D2A45">
              <w:t>из них инвалидов, детей-инвалидов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5D2A45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 w:rsidRPr="005D2A45">
              <w:t>в отдельных классах (кроме организованных в отдельных организациях), осуществляющих образовательную деятельность по адаптированным образовательным программам - всего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6,5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5D2A45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 w:rsidRPr="005D2A45">
              <w:t>из них инвалидов, детей-инвалидов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 w:rsidRPr="00531537"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5D2A45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 w:rsidRPr="005D2A45">
              <w:t xml:space="preserve">в формате инклюзии - всего 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 w:rsidRPr="00531537"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93,5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5D2A45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 w:rsidRPr="005D2A45">
              <w:t>из них инвалидов, детей-инвалидов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 w:rsidRPr="00531537"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15,9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E70AC7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88" w:name="sub_1253"/>
            <w:r w:rsidRPr="00E70AC7">
              <w:t>2.5.3.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численности обучающихся по адаптированным основным общеобразовательным программам.</w:t>
            </w:r>
            <w:bookmarkEnd w:id="88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E70AC7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 w:rsidRPr="00E70AC7"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E70AC7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E70AC7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E70AC7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E70AC7" w:rsidRDefault="00E70AC7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70AC7">
              <w:rPr>
                <w:rFonts w:cs="Times New Roman"/>
                <w:sz w:val="20"/>
                <w:szCs w:val="20"/>
              </w:rPr>
              <w:t>13,2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C71CA0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highlight w:val="yellow"/>
              </w:rPr>
            </w:pPr>
            <w:bookmarkStart w:id="89" w:name="sub_1254"/>
            <w:r w:rsidRPr="00E70AC7">
              <w:t>2.5.4.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(интеллектуальными нарушениями) в общей численности обучающихся по адаптированным основным общеобразовательным программам.</w:t>
            </w:r>
            <w:bookmarkEnd w:id="89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E70AC7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8,3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5D2A45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90" w:name="sub_1255"/>
            <w:r w:rsidRPr="005D2A45">
              <w:t>2.5.5. Структура численности обучающихся по адаптированным образовательным программам начального общего, основного общего, среднего общего образования по видам программ:</w:t>
            </w:r>
            <w:bookmarkEnd w:id="90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5D2A45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 w:rsidRPr="005D2A45">
              <w:t>для глухих;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5D2A45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 w:rsidRPr="005D2A45">
              <w:t>для слабослышащих и позднооглохших;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5D2A45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 w:rsidRPr="005D2A45">
              <w:t>для слепых;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5D2A45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 w:rsidRPr="005D2A45">
              <w:t>для слабовидящих;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5D2A45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 w:rsidRPr="005D2A45">
              <w:t>с тяжелыми нарушениями речи;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0,7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5D2A45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 w:rsidRPr="005D2A45">
              <w:t>с нарушениями опорно-двигательного аппарата;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0,9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5D2A45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 w:rsidRPr="005D2A45">
              <w:t>с задержкой психического развития;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45,1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5D2A45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 w:rsidRPr="005D2A45">
              <w:t>с расстройствами аутистического спектра;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0,1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5D2A45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 w:rsidRPr="005D2A45">
              <w:t>с умственной отсталостью (интеллектуальными нарушениями).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52,2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91" w:name="sub_1256"/>
            <w:r>
              <w:t xml:space="preserve">2.5.6. Численность обучающихся по образовательным программам начального общего, основного </w:t>
            </w:r>
            <w:r>
              <w:lastRenderedPageBreak/>
              <w:t>общего, среднего общего образования в расчете на 1 работника:</w:t>
            </w:r>
            <w:bookmarkEnd w:id="91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учителя-дефектолога;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человек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учителя-логопеда;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человек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педагога-психолога;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человек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proofErr w:type="spellStart"/>
            <w:r>
              <w:t>тьютора</w:t>
            </w:r>
            <w:proofErr w:type="spellEnd"/>
            <w:r>
              <w:t>, ассистента (помощника).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человек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92" w:name="sub_1026"/>
            <w:r>
              <w:t>2.6. Результаты аттестации лиц, обучающихся по образовательным программам начального общего образования, основного общего образования и среднего общего образования</w:t>
            </w:r>
            <w:bookmarkEnd w:id="92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93" w:name="sub_1264"/>
            <w:r>
              <w:t>2.6.4. Удельный вес численности обучающихся, получивших на государственной итоговой аттестации неудовлетворительные результаты, в общей численности обучающихся, участвовавших в государственной итоговой аттестации по образовательным программам:</w:t>
            </w:r>
            <w:bookmarkEnd w:id="93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основного общего образования;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EA1F82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3,8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среднего общего образования.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C3FD8">
              <w:rPr>
                <w:sz w:val="20"/>
                <w:szCs w:val="20"/>
              </w:rPr>
              <w:t>4,5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94" w:name="sub_1027"/>
            <w:r>
              <w:t xml:space="preserve">2.7. Состояние здоровья лиц, обучающихся по основным общеобразовательным программам, </w:t>
            </w:r>
            <w:proofErr w:type="spellStart"/>
            <w:r>
              <w:t>здоровьесберегающие</w:t>
            </w:r>
            <w:proofErr w:type="spellEnd"/>
            <w:r>
              <w:t xml:space="preserve">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 основных общеобразовательных программ</w:t>
            </w:r>
            <w:bookmarkEnd w:id="94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95" w:name="sub_1271"/>
            <w:r>
              <w:t xml:space="preserve">2.7.1. Удельный вес численности лиц, обеспеченных горячим питанием, в общей численности обучающихся организаций, осуществляющих образовательную деятельность по образовательным программам начального общего, </w:t>
            </w:r>
            <w:r>
              <w:lastRenderedPageBreak/>
              <w:t>основного общего, среднего общего образования.</w:t>
            </w:r>
            <w:bookmarkEnd w:id="95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lastRenderedPageBreak/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207083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90,8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207083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90,9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207083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207083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78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96" w:name="sub_1272"/>
            <w:r>
              <w:t>2.7.2. Удельный вес числа организаций, имеющих логопедический пункт или логопедический кабинет,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  <w:bookmarkEnd w:id="96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207083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5,7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207083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11,4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207083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11,4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207083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11,4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97" w:name="sub_1273"/>
            <w:r>
              <w:t>2.7.3. Удельный вес числа организаций, имеющих спортивные залы,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  <w:bookmarkEnd w:id="97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E72036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94,3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E72036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94,3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E72036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94,3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E72036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94,3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98" w:name="sub_1274"/>
            <w:r>
              <w:t>2.7.4. Удельный вес числа организаций, имеющих закрытые плавательные бассейны,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  <w:bookmarkEnd w:id="98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E72036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5,7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E72036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5,7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E72036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5,7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E72036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5,7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99" w:name="sub_1028"/>
            <w:r>
              <w:t>2.8. Изменение сети организаций, осуществляющих образовательную деятельность по основным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  <w:bookmarkEnd w:id="99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00" w:name="sub_1281"/>
            <w:r>
              <w:t>2.8.1. Темп роста числа организаций (филиалов),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  <w:bookmarkEnd w:id="100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9639F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9639F8">
              <w:rPr>
                <w:szCs w:val="24"/>
              </w:rPr>
              <w:t>100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9639F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9639F8">
              <w:rPr>
                <w:szCs w:val="24"/>
              </w:rPr>
              <w:t>100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9639F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9639F8">
              <w:rPr>
                <w:szCs w:val="24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9639F8" w:rsidRDefault="009639F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9639F8">
              <w:rPr>
                <w:rFonts w:cs="Times New Roman"/>
                <w:szCs w:val="24"/>
              </w:rPr>
              <w:t>100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01" w:name="sub_1029"/>
            <w:r>
              <w:t xml:space="preserve">2.9. Финансово-экономическая деятельность общеобразовательных </w:t>
            </w:r>
            <w:r>
              <w:lastRenderedPageBreak/>
              <w:t>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  <w:bookmarkEnd w:id="101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02" w:name="sub_1291"/>
            <w:r>
              <w:t>2.9.1. Общий объем финансовых средств, поступивших в организации, осуществляющие образовательную деятельность по образовательным программам начального общего, основного общего, среднего общего образования, в расчете на 1 обучающегося.</w:t>
            </w:r>
            <w:bookmarkEnd w:id="102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404A6A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404A6A">
              <w:rPr>
                <w:szCs w:val="24"/>
              </w:rPr>
              <w:t>тысяча рублей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83,59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73,38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82,4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85,78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03" w:name="sub_1292"/>
            <w:r>
              <w:t>2.9.2. Удельный вес финансовых средств от приносящей доход деятельности в общем объеме финансовых средств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  <w:bookmarkEnd w:id="103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404A6A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404A6A">
              <w:rPr>
                <w:szCs w:val="24"/>
              </w:rP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0,79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1,05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1,34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1,56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04" w:name="sub_1210"/>
            <w:r>
              <w:t>2.10. Создание безопасных условий при организации образовательного процесса в общеобразовательных организациях</w:t>
            </w:r>
            <w:bookmarkEnd w:id="104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05" w:name="sub_12101"/>
            <w:r>
              <w:t>2.10.1. Удельный вес числа зданий организаций, реализующих образовательные программы начального общего, основного общего, среднего общего образования, имеющих охрану, в общем числе зданий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  <w:bookmarkEnd w:id="105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9903FC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9903FC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9903FC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9903FC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9903FC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06" w:name="sub_12102"/>
            <w:r>
              <w:t xml:space="preserve">2.10.2. Удельный вес числа зданий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образования, находящихся в аварийном состоянии, в общем </w:t>
            </w:r>
            <w:r>
              <w:lastRenderedPageBreak/>
              <w:t>числе зданий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  <w:bookmarkEnd w:id="106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>
              <w:lastRenderedPageBreak/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07" w:name="sub_12103"/>
            <w:r>
              <w:t>2.10.3. Удельный вес числа зданий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образования, требующих капитального ремонта, в общем числе зданий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  <w:bookmarkEnd w:id="107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28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28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8,6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8,6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bookmarkStart w:id="108" w:name="sub_1300"/>
            <w:r>
              <w:t>III. Дополнительное образование</w:t>
            </w:r>
          </w:p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09" w:name="sub_1005"/>
            <w:bookmarkEnd w:id="108"/>
            <w:r>
              <w:t xml:space="preserve">              5.</w:t>
            </w:r>
          </w:p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t>Сведения о развитии дополнительного образования детей и взрослых</w:t>
            </w:r>
            <w:bookmarkEnd w:id="109"/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10" w:name="sub_1051"/>
            <w:r>
              <w:t>5.1. Численность населения, обучающегося по дополнительным общеобразовательным программам</w:t>
            </w:r>
            <w:bookmarkEnd w:id="110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11" w:name="sub_1511"/>
            <w:r>
              <w:t>5.1.1. Охват детей дополнительными общеобразовательными программами (отношение численности обучающихся по дополнительным общеобразовательным программам к численности детей в возрасте от 5 до 18 лет).</w:t>
            </w:r>
            <w:bookmarkEnd w:id="111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B15500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26,7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B15500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81415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44,8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81415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45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12" w:name="sub_1513"/>
            <w:r>
              <w:t>5.1.3. Удельный вес численности обучающихся (занимающихся) с использованием сетевых форм реализации дополнительных общеобразовательных программ в общей численности обучающихся по дополнительным общеобразовательным программам или занимающихся по программам спортивной подготовки в физкультурно-спортивных организациях.</w:t>
            </w:r>
            <w:bookmarkEnd w:id="112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264D50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13" w:name="sub_1514"/>
            <w:r>
              <w:t xml:space="preserve">5.1.4. Удельный вес численности обучающихся (занимающихся) с использованием дистанционных образовательных технологий, </w:t>
            </w:r>
            <w:r>
              <w:lastRenderedPageBreak/>
              <w:t>электронного обучения в общей численности обучающихся по дополнительным общеобразовательным программам или занимающихся по программам спортивной подготовки в физкультурно-спортивных организациях.</w:t>
            </w:r>
            <w:bookmarkEnd w:id="113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lastRenderedPageBreak/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264D50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14" w:name="sub_1515"/>
            <w:r>
              <w:t>5.1.5. Отношение численности детей, обучающихся по дополнительным общеобразовательным программам по договорам об оказании платных образовательных услуг, услуг по спортивной подготовке, к численности детей, обучающихся за счет бюджетных ассигнований, в том числе за счет средств федерального бюджета, бюджета субъекта Российской Федерации и местного бюджета.</w:t>
            </w:r>
            <w:bookmarkEnd w:id="114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4,23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15" w:name="sub_1052"/>
            <w:r>
              <w:t>5.2. Содержание образовательной деятельности и организация образовательного процесса по дополнительным общеобразовательным программам</w:t>
            </w:r>
            <w:bookmarkEnd w:id="115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4E2BEA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16" w:name="sub_1521"/>
            <w:r w:rsidRPr="004E2BEA">
              <w:t>5.2.1. Удельный вес численности детей с ограниченными возможностями здоровья в общей численности обучающихся в организациях дополнительного образования.</w:t>
            </w:r>
            <w:bookmarkEnd w:id="116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B15500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3,45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B15500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3,12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264D50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0,7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264D50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1,9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4E2BEA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17" w:name="sub_1522"/>
            <w:r w:rsidRPr="004E2BEA">
              <w:t>5.2.2. Удельный вес численности детей-инвалидов в общей численности обучающихся в организациях дополнительного образования.</w:t>
            </w:r>
            <w:bookmarkEnd w:id="117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B15500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B15500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264D50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264D50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1,1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18" w:name="sub_1053"/>
            <w:r>
              <w:t>5.3. Кадровое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  <w:bookmarkEnd w:id="118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19" w:name="sub_1531"/>
            <w:r>
              <w:t xml:space="preserve">5.3.1. Отношение среднемесячной заработной платы педагогических работников государственных и муниципальных организаций </w:t>
            </w:r>
            <w:r>
              <w:lastRenderedPageBreak/>
              <w:t>дополнительного образования к среднемесячной заработной плате учителей в субъекте Российской Федерации.</w:t>
            </w:r>
            <w:bookmarkEnd w:id="119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lastRenderedPageBreak/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16"/>
                <w:szCs w:val="16"/>
              </w:rPr>
              <w:t>94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20" w:name="sub_1532"/>
            <w:r>
              <w:t>5.3.2. Удельный вес численности педагогических работников в общей численности работников организаций дополнительного образования:</w:t>
            </w:r>
            <w:bookmarkEnd w:id="120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всего;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894FBD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64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внешние совместители.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734559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21" w:name="sub_1533"/>
            <w:r>
              <w:t>5.3.3. Удельный вес численности педагогов дополнительного образования, получивших образование по укрупненным группам специальностей и направлений подготовки высшего образования "Образование и педагогические науки" и укрупненной группе специальностей среднего профессионального образования "Образование и педагогические науки", в общей численности педагогов дополнительного образования (без внешних совместителей и работающих по договорам гражданско-правового характера):</w:t>
            </w:r>
            <w:bookmarkEnd w:id="121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в организациях, осуществляющих образовательную деятельность по образовательным программам начального общего, основного общего, среднего общего образования;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в организациях дополнительного образования.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22" w:name="sub_1534"/>
            <w:r>
              <w:t xml:space="preserve">5.3.4. Удельный вес численности педагогических работников в возрасте моложе 35 лет в общей численности педагогических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дополнительным </w:t>
            </w:r>
            <w:r>
              <w:lastRenderedPageBreak/>
              <w:t>общеобразовательным программам для детей и/или программам спортивной подготовки.</w:t>
            </w:r>
            <w:bookmarkEnd w:id="122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lastRenderedPageBreak/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EB5DF0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34,0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23" w:name="sub_1054"/>
            <w:r>
              <w:t>5.4. Материально-техническое и информационное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  <w:bookmarkEnd w:id="123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24" w:name="sub_1541"/>
            <w:r>
              <w:t>5.4.1. Общая площадь всех помещений организаций дополнительного образования в расчете на 1 обучающегося.</w:t>
            </w:r>
            <w:bookmarkEnd w:id="124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квадратный метр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3,8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3,6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3,6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3,6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25" w:name="sub_1542"/>
            <w:r>
              <w:t>5.4.2. Удельный вес числа организаций, имеющих следующие виды благоустройства, в общем числе организаций дополнительного образования:</w:t>
            </w:r>
            <w:bookmarkEnd w:id="125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водопровод;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100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100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100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центральное отопление;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3FD8" w:rsidRPr="00F07B3D" w:rsidRDefault="00B7025D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C3FD8" w:rsidRPr="00F07B3D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B7025D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C3FD8" w:rsidRPr="00F07B3D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B7025D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C3FD8" w:rsidRPr="00F07B3D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B7025D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C3FD8" w:rsidRPr="00F07B3D">
              <w:rPr>
                <w:sz w:val="20"/>
                <w:szCs w:val="20"/>
              </w:rPr>
              <w:t>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канализацию;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100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100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100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пожарную сигнализацию;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100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100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100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 xml:space="preserve">дымовые </w:t>
            </w:r>
            <w:proofErr w:type="spellStart"/>
            <w:r>
              <w:t>извещатели</w:t>
            </w:r>
            <w:proofErr w:type="spellEnd"/>
            <w:r>
              <w:t>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100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100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100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пожарные краны и рукава;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3FD8" w:rsidRPr="00F07B3D" w:rsidRDefault="00FC6DC4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FC6DC4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FC6DC4" w:rsidP="00FC6DC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C3FD8" w:rsidRPr="00F07B3D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FC6DC4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C3FD8" w:rsidRPr="00F07B3D">
              <w:rPr>
                <w:sz w:val="20"/>
                <w:szCs w:val="20"/>
              </w:rPr>
              <w:t>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системы видеонаблюдения;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100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100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"тревожную кнопку".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50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50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50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26" w:name="sub_1543"/>
            <w:r>
              <w:t>5.4.3. Число персональных компьютеров, используемых в учебных целях, в расчете на 100 обучающихся организаций дополнительного образования:</w:t>
            </w:r>
            <w:bookmarkEnd w:id="126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всего;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единица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C3FD8">
              <w:rPr>
                <w:sz w:val="20"/>
                <w:szCs w:val="20"/>
              </w:rPr>
              <w:t>1,1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имеющих доступ к сети "Интернет".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единица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C3FD8">
              <w:rPr>
                <w:sz w:val="20"/>
                <w:szCs w:val="20"/>
              </w:rPr>
              <w:t>0,2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27" w:name="sub_1055"/>
            <w:r>
              <w:t xml:space="preserve">5.5. Изменение сети организаций, осуществляющих образовательную деятельность по дополнительным общеобразовательным программам (в том числе ликвидация и реорганизация организаций, </w:t>
            </w:r>
            <w:r>
              <w:lastRenderedPageBreak/>
              <w:t>осуществляющих образовательную деятельность)</w:t>
            </w:r>
            <w:bookmarkEnd w:id="127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28" w:name="sub_1551"/>
            <w:r>
              <w:t>5.5.1. Темп роста числа организаций (филиалов) дополнительного образования.</w:t>
            </w:r>
            <w:bookmarkEnd w:id="128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B15500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29" w:name="sub_1056"/>
            <w:r>
              <w:t>5.6. Финансово-экономическая деятельность организаций, осуществляющих образовательную деятельность в части обеспечения реализации дополнительных общеобразовательных программ</w:t>
            </w:r>
            <w:bookmarkEnd w:id="129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30" w:name="sub_1561"/>
            <w:r>
              <w:t>5.6.1. Общий объем финансовых средств, поступивших в организации дополнительного образования, в расчете на 1 обучающегося.</w:t>
            </w:r>
            <w:bookmarkEnd w:id="130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тысяча рублей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13,64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10,63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10,95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11,7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31" w:name="sub_1562"/>
            <w:r>
              <w:t>5.6.2. Удельный вес финансовых средств от приносящей доход деятельности в общем объеме финансовых средств организаций дополнительного образования.</w:t>
            </w:r>
            <w:bookmarkEnd w:id="131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2,85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2,24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2,45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3,08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32" w:name="sub_1563"/>
            <w:r>
              <w:t>5.6.3. Удельный вес источников финансирования (средства федерального бюджета, бюджета субъекта Российской Федерации и местного бюджета, по договорам об оказании платных образовательных услуг, услуг по спортивной подготовке) в общем объеме финансирования дополнительных общеобразовательных программ.</w:t>
            </w:r>
            <w:bookmarkEnd w:id="132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33" w:name="sub_1057"/>
            <w:r>
              <w:t>5.7. Структура организаций, осуществляющих образовательную деятельность, реализующих дополнительные общеобразовательные программы (в том числе характеристика их филиалов)</w:t>
            </w:r>
            <w:bookmarkEnd w:id="133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34" w:name="sub_1571"/>
            <w:r>
              <w:t>5.7.1. Удельный вес числа организаций, имеющих филиалы, в общем числе организаций дополнительного образования.</w:t>
            </w:r>
            <w:bookmarkEnd w:id="134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B15500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35" w:name="sub_1058"/>
            <w:r>
              <w:t xml:space="preserve">5.8. Создание безопасных условий при организации образовательного процесса в организациях, осуществляющих образовательную </w:t>
            </w:r>
            <w:r>
              <w:lastRenderedPageBreak/>
              <w:t>деятельность в части реализации дополнительных общеобразовательных программ</w:t>
            </w:r>
            <w:bookmarkEnd w:id="135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36" w:name="sub_1581"/>
            <w:r>
              <w:t>5.8.1. Удельный вес числа организаций, осуществляющих образовательную деятельность по дополнительным общеобразовательным программам, здания которых находятся в аварийном состоянии, в общем числе организаций дополнительного образования.</w:t>
            </w:r>
            <w:bookmarkEnd w:id="136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37" w:name="sub_1582"/>
            <w:r>
              <w:t>5.8.2. Удельный вес числа организаций, осуществляющих образовательную деятельность по дополнительным общеобразовательным программам, здания которых требуют капитального ремонта, в общем числе организаций дополнительного образования.</w:t>
            </w:r>
            <w:bookmarkEnd w:id="137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D8" w:rsidRPr="00F07B3D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07B3D">
              <w:rPr>
                <w:sz w:val="20"/>
                <w:szCs w:val="20"/>
              </w:rPr>
              <w:t>50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bookmarkStart w:id="138" w:name="sub_1500"/>
            <w:r>
              <w:t>V. Дополнительная информация о системе образования</w:t>
            </w:r>
            <w:bookmarkEnd w:id="138"/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39" w:name="sub_10004"/>
            <w:r>
              <w:t>10.4. Развитие региональных систем оценки качества образования</w:t>
            </w:r>
            <w:bookmarkEnd w:id="139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40" w:name="sub_11041"/>
            <w:r>
              <w:t>10.4.1. Удельный вес числа организаций, имеющих веб-сайт в сети "Интернет", в общем числе организаций:</w:t>
            </w:r>
            <w:bookmarkEnd w:id="140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дошкольные образовательные организации;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4F1B4E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образовательные организации, осуществляющие образовательную деятельность по образовательным программам начального общего, основного общего, среднего общего образования;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4F1B4E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организации дополнительного образования;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процент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4F1B4E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5C3FD8" w:rsidRPr="003C4DFC" w:rsidTr="005C3FD8">
        <w:trPr>
          <w:trHeight w:val="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D96B67" w:rsidRDefault="005C3FD8" w:rsidP="005C3FD8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  <w:bookmarkStart w:id="141" w:name="sub_11042"/>
            <w:r>
              <w:t>10.4.2. Удельный вес числа организаций, имеющих на вебсайте в сети "Интернет" информацию о нормативно закрепленном перечне сведений о деятельности организации, в общем числе следующих организаций:</w:t>
            </w:r>
            <w:bookmarkEnd w:id="141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FD8" w:rsidRPr="003C4DFC" w:rsidRDefault="005C3FD8" w:rsidP="005C3F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:rsidR="00DE4AA4" w:rsidRDefault="00DE4AA4" w:rsidP="003C4DFC">
      <w:pPr>
        <w:ind w:firstLine="0"/>
      </w:pPr>
    </w:p>
    <w:p w:rsidR="00DE4AA4" w:rsidRDefault="00346817" w:rsidP="003C4DFC">
      <w:pPr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257810</wp:posOffset>
            </wp:positionV>
            <wp:extent cx="7067550" cy="4216400"/>
            <wp:effectExtent l="19050" t="0" r="0" b="0"/>
            <wp:wrapThrough wrapText="bothSides">
              <wp:wrapPolygon edited="0">
                <wp:start x="-58" y="0"/>
                <wp:lineTo x="-58" y="21470"/>
                <wp:lineTo x="21600" y="21470"/>
                <wp:lineTo x="21600" y="0"/>
                <wp:lineTo x="-5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7134" t="19557" r="14209" b="9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AA4" w:rsidRPr="003C4DFC" w:rsidRDefault="00DE4AA4" w:rsidP="003C4DFC">
      <w:pPr>
        <w:ind w:firstLine="0"/>
      </w:pPr>
    </w:p>
    <w:sectPr w:rsidR="00DE4AA4" w:rsidRPr="003C4DFC" w:rsidSect="004A5394">
      <w:footerReference w:type="default" r:id="rId60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A38" w:rsidRDefault="00511A38" w:rsidP="004A5394">
      <w:pPr>
        <w:spacing w:line="240" w:lineRule="auto"/>
      </w:pPr>
      <w:r>
        <w:separator/>
      </w:r>
    </w:p>
  </w:endnote>
  <w:endnote w:type="continuationSeparator" w:id="0">
    <w:p w:rsidR="00511A38" w:rsidRDefault="00511A38" w:rsidP="004A53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4778529"/>
      <w:docPartObj>
        <w:docPartGallery w:val="Page Numbers (Bottom of Page)"/>
        <w:docPartUnique/>
      </w:docPartObj>
    </w:sdtPr>
    <w:sdtEndPr/>
    <w:sdtContent>
      <w:p w:rsidR="00930EAF" w:rsidRDefault="001002FE">
        <w:pPr>
          <w:pStyle w:val="afe"/>
          <w:jc w:val="center"/>
        </w:pPr>
        <w:r>
          <w:fldChar w:fldCharType="begin"/>
        </w:r>
        <w:r w:rsidR="00930EAF">
          <w:instrText>PAGE   \* MERGEFORMAT</w:instrText>
        </w:r>
        <w:r>
          <w:fldChar w:fldCharType="separate"/>
        </w:r>
        <w:r w:rsidR="007D63A3">
          <w:rPr>
            <w:noProof/>
          </w:rPr>
          <w:t>72</w:t>
        </w:r>
        <w:r>
          <w:fldChar w:fldCharType="end"/>
        </w:r>
      </w:p>
    </w:sdtContent>
  </w:sdt>
  <w:p w:rsidR="00930EAF" w:rsidRDefault="00930EAF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A38" w:rsidRDefault="00511A38" w:rsidP="004A5394">
      <w:pPr>
        <w:spacing w:line="240" w:lineRule="auto"/>
      </w:pPr>
      <w:r>
        <w:separator/>
      </w:r>
    </w:p>
  </w:footnote>
  <w:footnote w:type="continuationSeparator" w:id="0">
    <w:p w:rsidR="00511A38" w:rsidRDefault="00511A38" w:rsidP="004A539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C0719"/>
    <w:multiLevelType w:val="hybridMultilevel"/>
    <w:tmpl w:val="01EAE56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C2B6C"/>
    <w:multiLevelType w:val="hybridMultilevel"/>
    <w:tmpl w:val="5B122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330D51"/>
    <w:multiLevelType w:val="hybridMultilevel"/>
    <w:tmpl w:val="34AE6F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6036995"/>
    <w:multiLevelType w:val="hybridMultilevel"/>
    <w:tmpl w:val="54329170"/>
    <w:lvl w:ilvl="0" w:tplc="D222E6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6EC53AC"/>
    <w:multiLevelType w:val="hybridMultilevel"/>
    <w:tmpl w:val="82B86FCE"/>
    <w:lvl w:ilvl="0" w:tplc="AEB49F3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FC14C8"/>
    <w:multiLevelType w:val="hybridMultilevel"/>
    <w:tmpl w:val="CEA8B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2506BED"/>
    <w:multiLevelType w:val="hybridMultilevel"/>
    <w:tmpl w:val="A3625658"/>
    <w:lvl w:ilvl="0" w:tplc="65B2C24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696E"/>
    <w:rsid w:val="00002F1B"/>
    <w:rsid w:val="000052CA"/>
    <w:rsid w:val="00025749"/>
    <w:rsid w:val="00030501"/>
    <w:rsid w:val="0003733F"/>
    <w:rsid w:val="00042FBF"/>
    <w:rsid w:val="00050FDA"/>
    <w:rsid w:val="00051756"/>
    <w:rsid w:val="0005459D"/>
    <w:rsid w:val="00066A3A"/>
    <w:rsid w:val="00074E5B"/>
    <w:rsid w:val="00076247"/>
    <w:rsid w:val="00076CFC"/>
    <w:rsid w:val="0008325A"/>
    <w:rsid w:val="00083C8D"/>
    <w:rsid w:val="00085224"/>
    <w:rsid w:val="00090BA2"/>
    <w:rsid w:val="00093C7A"/>
    <w:rsid w:val="000972B3"/>
    <w:rsid w:val="000A1FC9"/>
    <w:rsid w:val="000B36DF"/>
    <w:rsid w:val="000C6DCD"/>
    <w:rsid w:val="000C7399"/>
    <w:rsid w:val="000D2FA5"/>
    <w:rsid w:val="000D3665"/>
    <w:rsid w:val="000D5BA5"/>
    <w:rsid w:val="000E56A9"/>
    <w:rsid w:val="000F12A3"/>
    <w:rsid w:val="000F428C"/>
    <w:rsid w:val="000F5C9A"/>
    <w:rsid w:val="000F727F"/>
    <w:rsid w:val="001002FE"/>
    <w:rsid w:val="00101EFC"/>
    <w:rsid w:val="00103654"/>
    <w:rsid w:val="0010391F"/>
    <w:rsid w:val="00104D42"/>
    <w:rsid w:val="00111F20"/>
    <w:rsid w:val="00114B3B"/>
    <w:rsid w:val="0012142D"/>
    <w:rsid w:val="00123503"/>
    <w:rsid w:val="00125A6E"/>
    <w:rsid w:val="00140DBD"/>
    <w:rsid w:val="001410BC"/>
    <w:rsid w:val="001412BB"/>
    <w:rsid w:val="00147D39"/>
    <w:rsid w:val="0015696E"/>
    <w:rsid w:val="00162B85"/>
    <w:rsid w:val="00170BE3"/>
    <w:rsid w:val="00173A6A"/>
    <w:rsid w:val="00184B8D"/>
    <w:rsid w:val="00197F66"/>
    <w:rsid w:val="001A774F"/>
    <w:rsid w:val="001B194A"/>
    <w:rsid w:val="001B4902"/>
    <w:rsid w:val="001E5A92"/>
    <w:rsid w:val="001E6120"/>
    <w:rsid w:val="001F5825"/>
    <w:rsid w:val="001F596C"/>
    <w:rsid w:val="00201D63"/>
    <w:rsid w:val="00207083"/>
    <w:rsid w:val="002126E8"/>
    <w:rsid w:val="002146FF"/>
    <w:rsid w:val="00224898"/>
    <w:rsid w:val="00245EDB"/>
    <w:rsid w:val="00246D23"/>
    <w:rsid w:val="00247507"/>
    <w:rsid w:val="0025515C"/>
    <w:rsid w:val="002617F0"/>
    <w:rsid w:val="00264D50"/>
    <w:rsid w:val="00267258"/>
    <w:rsid w:val="00270E8A"/>
    <w:rsid w:val="002905DC"/>
    <w:rsid w:val="00292E16"/>
    <w:rsid w:val="0029564F"/>
    <w:rsid w:val="00296538"/>
    <w:rsid w:val="002A3F86"/>
    <w:rsid w:val="002B05D6"/>
    <w:rsid w:val="002C4189"/>
    <w:rsid w:val="002F68F2"/>
    <w:rsid w:val="00312453"/>
    <w:rsid w:val="00313702"/>
    <w:rsid w:val="00316128"/>
    <w:rsid w:val="003162C6"/>
    <w:rsid w:val="00320D04"/>
    <w:rsid w:val="00332F86"/>
    <w:rsid w:val="0033560C"/>
    <w:rsid w:val="00346817"/>
    <w:rsid w:val="00353962"/>
    <w:rsid w:val="00356B54"/>
    <w:rsid w:val="00361B61"/>
    <w:rsid w:val="003730AA"/>
    <w:rsid w:val="00375C2F"/>
    <w:rsid w:val="0037722B"/>
    <w:rsid w:val="003847E2"/>
    <w:rsid w:val="00387704"/>
    <w:rsid w:val="00390793"/>
    <w:rsid w:val="00390C3A"/>
    <w:rsid w:val="003959F5"/>
    <w:rsid w:val="003A3863"/>
    <w:rsid w:val="003A4E55"/>
    <w:rsid w:val="003A78B3"/>
    <w:rsid w:val="003C4DFC"/>
    <w:rsid w:val="003C5D4A"/>
    <w:rsid w:val="003D4372"/>
    <w:rsid w:val="003D5CEC"/>
    <w:rsid w:val="003E2C07"/>
    <w:rsid w:val="003E4789"/>
    <w:rsid w:val="003F1641"/>
    <w:rsid w:val="003F6C32"/>
    <w:rsid w:val="00404A6A"/>
    <w:rsid w:val="0040516E"/>
    <w:rsid w:val="00407BFF"/>
    <w:rsid w:val="00411BDF"/>
    <w:rsid w:val="004139B7"/>
    <w:rsid w:val="00414980"/>
    <w:rsid w:val="004172EF"/>
    <w:rsid w:val="00417501"/>
    <w:rsid w:val="0042421B"/>
    <w:rsid w:val="004339BA"/>
    <w:rsid w:val="0043673D"/>
    <w:rsid w:val="00436847"/>
    <w:rsid w:val="00436BF8"/>
    <w:rsid w:val="00441ADB"/>
    <w:rsid w:val="00441C71"/>
    <w:rsid w:val="00443E52"/>
    <w:rsid w:val="00447AD4"/>
    <w:rsid w:val="00462ACF"/>
    <w:rsid w:val="004763FD"/>
    <w:rsid w:val="00481971"/>
    <w:rsid w:val="00485E2C"/>
    <w:rsid w:val="004874DD"/>
    <w:rsid w:val="00493923"/>
    <w:rsid w:val="00497781"/>
    <w:rsid w:val="004A5394"/>
    <w:rsid w:val="004C0BE5"/>
    <w:rsid w:val="004D2E61"/>
    <w:rsid w:val="004D79FC"/>
    <w:rsid w:val="004E036F"/>
    <w:rsid w:val="004E2BEA"/>
    <w:rsid w:val="004E3D7A"/>
    <w:rsid w:val="004E4CE3"/>
    <w:rsid w:val="004E4E20"/>
    <w:rsid w:val="004E79A2"/>
    <w:rsid w:val="004F06A8"/>
    <w:rsid w:val="004F1172"/>
    <w:rsid w:val="004F1B4E"/>
    <w:rsid w:val="004F39D1"/>
    <w:rsid w:val="004F3E48"/>
    <w:rsid w:val="004F6584"/>
    <w:rsid w:val="00500B52"/>
    <w:rsid w:val="00500EF6"/>
    <w:rsid w:val="00504E02"/>
    <w:rsid w:val="005071DF"/>
    <w:rsid w:val="005102B6"/>
    <w:rsid w:val="00511A38"/>
    <w:rsid w:val="00514AC8"/>
    <w:rsid w:val="005447DB"/>
    <w:rsid w:val="00545BBE"/>
    <w:rsid w:val="00547314"/>
    <w:rsid w:val="005479E1"/>
    <w:rsid w:val="005527CF"/>
    <w:rsid w:val="00554435"/>
    <w:rsid w:val="00554D93"/>
    <w:rsid w:val="00560876"/>
    <w:rsid w:val="0056201F"/>
    <w:rsid w:val="00565638"/>
    <w:rsid w:val="00565EC0"/>
    <w:rsid w:val="005667EB"/>
    <w:rsid w:val="00576EB7"/>
    <w:rsid w:val="00580695"/>
    <w:rsid w:val="00580A52"/>
    <w:rsid w:val="00587188"/>
    <w:rsid w:val="00587206"/>
    <w:rsid w:val="00595378"/>
    <w:rsid w:val="00595A31"/>
    <w:rsid w:val="00597484"/>
    <w:rsid w:val="005B3897"/>
    <w:rsid w:val="005B7F0B"/>
    <w:rsid w:val="005C0C63"/>
    <w:rsid w:val="005C3FD8"/>
    <w:rsid w:val="005C6747"/>
    <w:rsid w:val="005C6F5D"/>
    <w:rsid w:val="005C7911"/>
    <w:rsid w:val="005D2A45"/>
    <w:rsid w:val="005D7405"/>
    <w:rsid w:val="005E05E6"/>
    <w:rsid w:val="005F25F1"/>
    <w:rsid w:val="00601121"/>
    <w:rsid w:val="00601CDA"/>
    <w:rsid w:val="00602DB4"/>
    <w:rsid w:val="00604B07"/>
    <w:rsid w:val="0060692C"/>
    <w:rsid w:val="006109E3"/>
    <w:rsid w:val="00626B50"/>
    <w:rsid w:val="00631AC5"/>
    <w:rsid w:val="00647035"/>
    <w:rsid w:val="00665E58"/>
    <w:rsid w:val="00676DD8"/>
    <w:rsid w:val="00676FC8"/>
    <w:rsid w:val="00685F0D"/>
    <w:rsid w:val="00686D92"/>
    <w:rsid w:val="00687962"/>
    <w:rsid w:val="00693C5E"/>
    <w:rsid w:val="006A5816"/>
    <w:rsid w:val="006B29D7"/>
    <w:rsid w:val="006D4040"/>
    <w:rsid w:val="006D53AB"/>
    <w:rsid w:val="006E0366"/>
    <w:rsid w:val="006E2A75"/>
    <w:rsid w:val="006E7D7D"/>
    <w:rsid w:val="006E7E06"/>
    <w:rsid w:val="00702167"/>
    <w:rsid w:val="007031D3"/>
    <w:rsid w:val="00704565"/>
    <w:rsid w:val="00707282"/>
    <w:rsid w:val="00715A63"/>
    <w:rsid w:val="00722B1F"/>
    <w:rsid w:val="00734559"/>
    <w:rsid w:val="00735DC0"/>
    <w:rsid w:val="00746751"/>
    <w:rsid w:val="00747183"/>
    <w:rsid w:val="00754247"/>
    <w:rsid w:val="007706A8"/>
    <w:rsid w:val="007730A3"/>
    <w:rsid w:val="00773840"/>
    <w:rsid w:val="00782A45"/>
    <w:rsid w:val="00785665"/>
    <w:rsid w:val="0078750D"/>
    <w:rsid w:val="00791D44"/>
    <w:rsid w:val="007A4420"/>
    <w:rsid w:val="007B7B4A"/>
    <w:rsid w:val="007C661E"/>
    <w:rsid w:val="007D1F88"/>
    <w:rsid w:val="007D2D82"/>
    <w:rsid w:val="007D5994"/>
    <w:rsid w:val="007D63A3"/>
    <w:rsid w:val="007E2F40"/>
    <w:rsid w:val="00800E03"/>
    <w:rsid w:val="00801B3A"/>
    <w:rsid w:val="00804252"/>
    <w:rsid w:val="00811C1A"/>
    <w:rsid w:val="00813FD5"/>
    <w:rsid w:val="00814158"/>
    <w:rsid w:val="00823F4A"/>
    <w:rsid w:val="00824396"/>
    <w:rsid w:val="008267AA"/>
    <w:rsid w:val="00826BA8"/>
    <w:rsid w:val="0083063B"/>
    <w:rsid w:val="0083517D"/>
    <w:rsid w:val="00837598"/>
    <w:rsid w:val="008536C6"/>
    <w:rsid w:val="00854ADE"/>
    <w:rsid w:val="0085527D"/>
    <w:rsid w:val="00860E26"/>
    <w:rsid w:val="008727A6"/>
    <w:rsid w:val="00880AB4"/>
    <w:rsid w:val="00884CD9"/>
    <w:rsid w:val="00894FBD"/>
    <w:rsid w:val="008964BD"/>
    <w:rsid w:val="008B34BB"/>
    <w:rsid w:val="008B5C4A"/>
    <w:rsid w:val="008C2E22"/>
    <w:rsid w:val="008C7155"/>
    <w:rsid w:val="008D1B28"/>
    <w:rsid w:val="008D208A"/>
    <w:rsid w:val="008E2C7A"/>
    <w:rsid w:val="008F1DA3"/>
    <w:rsid w:val="008F5641"/>
    <w:rsid w:val="0090075E"/>
    <w:rsid w:val="009062C7"/>
    <w:rsid w:val="0091066F"/>
    <w:rsid w:val="00921CDC"/>
    <w:rsid w:val="00922BA8"/>
    <w:rsid w:val="00924EB4"/>
    <w:rsid w:val="009276DF"/>
    <w:rsid w:val="00930EAF"/>
    <w:rsid w:val="00932B20"/>
    <w:rsid w:val="00941780"/>
    <w:rsid w:val="00943866"/>
    <w:rsid w:val="00950488"/>
    <w:rsid w:val="00962C08"/>
    <w:rsid w:val="009639F8"/>
    <w:rsid w:val="009657B3"/>
    <w:rsid w:val="00970B80"/>
    <w:rsid w:val="009731D6"/>
    <w:rsid w:val="009869D2"/>
    <w:rsid w:val="009903FC"/>
    <w:rsid w:val="00996598"/>
    <w:rsid w:val="00997250"/>
    <w:rsid w:val="009A1918"/>
    <w:rsid w:val="009A361B"/>
    <w:rsid w:val="009A441B"/>
    <w:rsid w:val="009C2700"/>
    <w:rsid w:val="009C58E8"/>
    <w:rsid w:val="009D1786"/>
    <w:rsid w:val="009E3BAE"/>
    <w:rsid w:val="009E48A2"/>
    <w:rsid w:val="00A0140F"/>
    <w:rsid w:val="00A017C5"/>
    <w:rsid w:val="00A03313"/>
    <w:rsid w:val="00A036A7"/>
    <w:rsid w:val="00A0532B"/>
    <w:rsid w:val="00A07E88"/>
    <w:rsid w:val="00A11B33"/>
    <w:rsid w:val="00A12954"/>
    <w:rsid w:val="00A26F7D"/>
    <w:rsid w:val="00A34981"/>
    <w:rsid w:val="00A36101"/>
    <w:rsid w:val="00A415F8"/>
    <w:rsid w:val="00A5148B"/>
    <w:rsid w:val="00A558FB"/>
    <w:rsid w:val="00A67B1F"/>
    <w:rsid w:val="00A72E15"/>
    <w:rsid w:val="00A77A1C"/>
    <w:rsid w:val="00A83D42"/>
    <w:rsid w:val="00A8511F"/>
    <w:rsid w:val="00AA0089"/>
    <w:rsid w:val="00AA0EDD"/>
    <w:rsid w:val="00AA3FCE"/>
    <w:rsid w:val="00AA4C09"/>
    <w:rsid w:val="00AA5181"/>
    <w:rsid w:val="00AA7038"/>
    <w:rsid w:val="00AA73C6"/>
    <w:rsid w:val="00AC3069"/>
    <w:rsid w:val="00AC6EA5"/>
    <w:rsid w:val="00AD15E1"/>
    <w:rsid w:val="00AE3580"/>
    <w:rsid w:val="00B15500"/>
    <w:rsid w:val="00B21348"/>
    <w:rsid w:val="00B22246"/>
    <w:rsid w:val="00B2399B"/>
    <w:rsid w:val="00B25835"/>
    <w:rsid w:val="00B464D3"/>
    <w:rsid w:val="00B47D19"/>
    <w:rsid w:val="00B50E45"/>
    <w:rsid w:val="00B52D7E"/>
    <w:rsid w:val="00B575E7"/>
    <w:rsid w:val="00B63EA6"/>
    <w:rsid w:val="00B7025D"/>
    <w:rsid w:val="00B77337"/>
    <w:rsid w:val="00B84F3B"/>
    <w:rsid w:val="00B8795D"/>
    <w:rsid w:val="00B94FB4"/>
    <w:rsid w:val="00BA5A00"/>
    <w:rsid w:val="00BA7494"/>
    <w:rsid w:val="00BB75CC"/>
    <w:rsid w:val="00BC08F8"/>
    <w:rsid w:val="00BC15E2"/>
    <w:rsid w:val="00BD2B44"/>
    <w:rsid w:val="00BD645D"/>
    <w:rsid w:val="00BD71AE"/>
    <w:rsid w:val="00BE4D7B"/>
    <w:rsid w:val="00BF2555"/>
    <w:rsid w:val="00C05EDB"/>
    <w:rsid w:val="00C07F54"/>
    <w:rsid w:val="00C109C5"/>
    <w:rsid w:val="00C15DE6"/>
    <w:rsid w:val="00C218E8"/>
    <w:rsid w:val="00C25938"/>
    <w:rsid w:val="00C2780A"/>
    <w:rsid w:val="00C37126"/>
    <w:rsid w:val="00C52F16"/>
    <w:rsid w:val="00C649B8"/>
    <w:rsid w:val="00C655A9"/>
    <w:rsid w:val="00C71CA0"/>
    <w:rsid w:val="00C76EBB"/>
    <w:rsid w:val="00C802E0"/>
    <w:rsid w:val="00C810B4"/>
    <w:rsid w:val="00C81C48"/>
    <w:rsid w:val="00C81D37"/>
    <w:rsid w:val="00C83346"/>
    <w:rsid w:val="00C8487A"/>
    <w:rsid w:val="00C927CF"/>
    <w:rsid w:val="00C9357E"/>
    <w:rsid w:val="00C94A46"/>
    <w:rsid w:val="00C94BC9"/>
    <w:rsid w:val="00CB0566"/>
    <w:rsid w:val="00CB109B"/>
    <w:rsid w:val="00CB3167"/>
    <w:rsid w:val="00CB3AAF"/>
    <w:rsid w:val="00CB4E7C"/>
    <w:rsid w:val="00CC0E69"/>
    <w:rsid w:val="00CC4E7D"/>
    <w:rsid w:val="00CC7D29"/>
    <w:rsid w:val="00CD4B06"/>
    <w:rsid w:val="00CD4D25"/>
    <w:rsid w:val="00CE0D73"/>
    <w:rsid w:val="00CF131F"/>
    <w:rsid w:val="00CF165B"/>
    <w:rsid w:val="00CF3DD5"/>
    <w:rsid w:val="00D001B9"/>
    <w:rsid w:val="00D01B87"/>
    <w:rsid w:val="00D04B1A"/>
    <w:rsid w:val="00D07DA5"/>
    <w:rsid w:val="00D12255"/>
    <w:rsid w:val="00D1599B"/>
    <w:rsid w:val="00D30670"/>
    <w:rsid w:val="00D32B74"/>
    <w:rsid w:val="00D34FAA"/>
    <w:rsid w:val="00D47A00"/>
    <w:rsid w:val="00D50602"/>
    <w:rsid w:val="00D6298F"/>
    <w:rsid w:val="00D70AB4"/>
    <w:rsid w:val="00D7404C"/>
    <w:rsid w:val="00D75456"/>
    <w:rsid w:val="00D815F1"/>
    <w:rsid w:val="00D96B67"/>
    <w:rsid w:val="00DA0B28"/>
    <w:rsid w:val="00DA1231"/>
    <w:rsid w:val="00DB31F7"/>
    <w:rsid w:val="00DB3A04"/>
    <w:rsid w:val="00DB752A"/>
    <w:rsid w:val="00DC015A"/>
    <w:rsid w:val="00DC1B77"/>
    <w:rsid w:val="00DC1F82"/>
    <w:rsid w:val="00DC2C7B"/>
    <w:rsid w:val="00DC40A7"/>
    <w:rsid w:val="00DD0E13"/>
    <w:rsid w:val="00DD1FFE"/>
    <w:rsid w:val="00DE1D85"/>
    <w:rsid w:val="00DE40BE"/>
    <w:rsid w:val="00DE4AA4"/>
    <w:rsid w:val="00DE748E"/>
    <w:rsid w:val="00DF36A8"/>
    <w:rsid w:val="00DF7022"/>
    <w:rsid w:val="00DF74FD"/>
    <w:rsid w:val="00DF7AB1"/>
    <w:rsid w:val="00E0709C"/>
    <w:rsid w:val="00E16AE2"/>
    <w:rsid w:val="00E2047E"/>
    <w:rsid w:val="00E30A26"/>
    <w:rsid w:val="00E333A3"/>
    <w:rsid w:val="00E362C8"/>
    <w:rsid w:val="00E37753"/>
    <w:rsid w:val="00E3777E"/>
    <w:rsid w:val="00E5121E"/>
    <w:rsid w:val="00E51937"/>
    <w:rsid w:val="00E52FCC"/>
    <w:rsid w:val="00E53A75"/>
    <w:rsid w:val="00E64907"/>
    <w:rsid w:val="00E70AC7"/>
    <w:rsid w:val="00E72036"/>
    <w:rsid w:val="00E75182"/>
    <w:rsid w:val="00E75305"/>
    <w:rsid w:val="00E83B0D"/>
    <w:rsid w:val="00E85DE8"/>
    <w:rsid w:val="00E8783B"/>
    <w:rsid w:val="00E96C91"/>
    <w:rsid w:val="00EA1115"/>
    <w:rsid w:val="00EA1F82"/>
    <w:rsid w:val="00EB2A6C"/>
    <w:rsid w:val="00EB5DF0"/>
    <w:rsid w:val="00EB6E3B"/>
    <w:rsid w:val="00EC1DA1"/>
    <w:rsid w:val="00ED242C"/>
    <w:rsid w:val="00ED4D22"/>
    <w:rsid w:val="00EF09FD"/>
    <w:rsid w:val="00EF35A2"/>
    <w:rsid w:val="00EF3909"/>
    <w:rsid w:val="00F0707F"/>
    <w:rsid w:val="00F07B3D"/>
    <w:rsid w:val="00F31228"/>
    <w:rsid w:val="00F32B5A"/>
    <w:rsid w:val="00F34182"/>
    <w:rsid w:val="00F34C0A"/>
    <w:rsid w:val="00F378D2"/>
    <w:rsid w:val="00F41B5F"/>
    <w:rsid w:val="00F42224"/>
    <w:rsid w:val="00F425C8"/>
    <w:rsid w:val="00F43FD6"/>
    <w:rsid w:val="00F4493E"/>
    <w:rsid w:val="00F456E8"/>
    <w:rsid w:val="00F51FDD"/>
    <w:rsid w:val="00F57B13"/>
    <w:rsid w:val="00F614FD"/>
    <w:rsid w:val="00F62316"/>
    <w:rsid w:val="00F764A3"/>
    <w:rsid w:val="00F94535"/>
    <w:rsid w:val="00FA28F7"/>
    <w:rsid w:val="00FA44C1"/>
    <w:rsid w:val="00FA6DB2"/>
    <w:rsid w:val="00FA74C6"/>
    <w:rsid w:val="00FB2AEF"/>
    <w:rsid w:val="00FB3E6B"/>
    <w:rsid w:val="00FB7D14"/>
    <w:rsid w:val="00FC292F"/>
    <w:rsid w:val="00FC3CB3"/>
    <w:rsid w:val="00FC41B0"/>
    <w:rsid w:val="00FC6DC4"/>
    <w:rsid w:val="00FD2CFF"/>
    <w:rsid w:val="00FD68EE"/>
    <w:rsid w:val="00FE028B"/>
    <w:rsid w:val="00FE0FF5"/>
    <w:rsid w:val="00FE6D4D"/>
    <w:rsid w:val="00FE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FA5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autoRedefine/>
    <w:uiPriority w:val="99"/>
    <w:qFormat/>
    <w:rsid w:val="00CC0E69"/>
    <w:pPr>
      <w:keepNext/>
      <w:keepLines/>
      <w:spacing w:before="120" w:after="120"/>
      <w:ind w:firstLine="0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722B1F"/>
    <w:pPr>
      <w:keepNext/>
      <w:keepLines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CF165B"/>
    <w:pPr>
      <w:keepNext/>
      <w:keepLines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810B4"/>
    <w:pPr>
      <w:keepNext/>
      <w:keepLines/>
      <w:spacing w:before="40"/>
      <w:outlineLvl w:val="3"/>
    </w:pPr>
    <w:rPr>
      <w:rFonts w:eastAsiaTheme="majorEastAsia" w:cstheme="majorBidi"/>
      <w:i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D4D22"/>
    <w:rPr>
      <w:color w:val="808080"/>
    </w:rPr>
  </w:style>
  <w:style w:type="paragraph" w:styleId="a4">
    <w:name w:val="No Spacing"/>
    <w:link w:val="a5"/>
    <w:uiPriority w:val="1"/>
    <w:qFormat/>
    <w:rsid w:val="00ED4D22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ED4D22"/>
    <w:rPr>
      <w:rFonts w:eastAsiaTheme="minorEastAsia"/>
      <w:lang w:eastAsia="ru-RU"/>
    </w:rPr>
  </w:style>
  <w:style w:type="paragraph" w:customStyle="1" w:styleId="a6">
    <w:name w:val="Название отчета МСО"/>
    <w:basedOn w:val="a"/>
    <w:next w:val="a"/>
    <w:link w:val="a7"/>
    <w:autoRedefine/>
    <w:qFormat/>
    <w:rsid w:val="00C802E0"/>
    <w:pPr>
      <w:spacing w:after="120"/>
      <w:ind w:firstLine="0"/>
      <w:jc w:val="center"/>
    </w:pPr>
    <w:rPr>
      <w:caps/>
      <w:sz w:val="32"/>
      <w:szCs w:val="26"/>
    </w:rPr>
  </w:style>
  <w:style w:type="character" w:customStyle="1" w:styleId="a7">
    <w:name w:val="Название отчета МСО Знак"/>
    <w:basedOn w:val="a5"/>
    <w:link w:val="a6"/>
    <w:rsid w:val="00C802E0"/>
    <w:rPr>
      <w:rFonts w:ascii="Times New Roman" w:eastAsiaTheme="minorEastAsia" w:hAnsi="Times New Roman"/>
      <w:caps/>
      <w:sz w:val="32"/>
      <w:szCs w:val="26"/>
      <w:lang w:eastAsia="ru-RU"/>
    </w:rPr>
  </w:style>
  <w:style w:type="paragraph" w:customStyle="1" w:styleId="a8">
    <w:name w:val="Замещаемый текст"/>
    <w:basedOn w:val="a4"/>
    <w:link w:val="a9"/>
    <w:autoRedefine/>
    <w:qFormat/>
    <w:rsid w:val="00C810B4"/>
    <w:pPr>
      <w:ind w:firstLine="709"/>
      <w:jc w:val="both"/>
    </w:pPr>
    <w:rPr>
      <w:rFonts w:ascii="Times New Roman" w:hAnsi="Times New Roman"/>
      <w:color w:val="A6A6A6" w:themeColor="background1" w:themeShade="A6"/>
      <w:sz w:val="20"/>
    </w:rPr>
  </w:style>
  <w:style w:type="character" w:customStyle="1" w:styleId="a9">
    <w:name w:val="Замещаемый текст Знак"/>
    <w:basedOn w:val="a0"/>
    <w:link w:val="a8"/>
    <w:rsid w:val="00C810B4"/>
    <w:rPr>
      <w:rFonts w:ascii="Times New Roman" w:eastAsiaTheme="minorEastAsia" w:hAnsi="Times New Roman"/>
      <w:color w:val="A6A6A6" w:themeColor="background1" w:themeShade="A6"/>
      <w:sz w:val="20"/>
      <w:lang w:eastAsia="ru-RU"/>
    </w:rPr>
  </w:style>
  <w:style w:type="paragraph" w:styleId="aa">
    <w:name w:val="Title"/>
    <w:basedOn w:val="a"/>
    <w:next w:val="a"/>
    <w:link w:val="ab"/>
    <w:autoRedefine/>
    <w:uiPriority w:val="10"/>
    <w:rsid w:val="00CC0E69"/>
    <w:pPr>
      <w:spacing w:line="240" w:lineRule="auto"/>
      <w:ind w:firstLine="0"/>
      <w:contextualSpacing/>
      <w:jc w:val="center"/>
    </w:pPr>
    <w:rPr>
      <w:rFonts w:eastAsiaTheme="majorEastAsia" w:cstheme="majorBidi"/>
      <w:spacing w:val="-10"/>
      <w:kern w:val="28"/>
      <w:sz w:val="28"/>
      <w:szCs w:val="56"/>
    </w:rPr>
  </w:style>
  <w:style w:type="character" w:customStyle="1" w:styleId="ab">
    <w:name w:val="Название Знак"/>
    <w:basedOn w:val="a0"/>
    <w:link w:val="aa"/>
    <w:uiPriority w:val="10"/>
    <w:rsid w:val="00CC0E69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character" w:customStyle="1" w:styleId="10">
    <w:name w:val="Заголовок 1 Знак"/>
    <w:basedOn w:val="a0"/>
    <w:link w:val="1"/>
    <w:uiPriority w:val="9"/>
    <w:rsid w:val="00CC0E69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22B1F"/>
    <w:rPr>
      <w:rFonts w:ascii="Times New Roman" w:eastAsiaTheme="majorEastAsia" w:hAnsi="Times New Roman" w:cstheme="majorBidi"/>
      <w:b/>
      <w:sz w:val="28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A5148B"/>
    <w:pPr>
      <w:spacing w:line="259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514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5148B"/>
    <w:pPr>
      <w:spacing w:after="100"/>
      <w:ind w:left="240"/>
    </w:pPr>
  </w:style>
  <w:style w:type="character" w:styleId="ad">
    <w:name w:val="Hyperlink"/>
    <w:basedOn w:val="a0"/>
    <w:uiPriority w:val="99"/>
    <w:unhideWhenUsed/>
    <w:rsid w:val="00A5148B"/>
    <w:rPr>
      <w:color w:val="0563C1" w:themeColor="hyperlink"/>
      <w:u w:val="single"/>
    </w:rPr>
  </w:style>
  <w:style w:type="paragraph" w:customStyle="1" w:styleId="ae">
    <w:name w:val="Назв. рисунков"/>
    <w:basedOn w:val="a"/>
    <w:next w:val="a"/>
    <w:link w:val="af"/>
    <w:autoRedefine/>
    <w:qFormat/>
    <w:rsid w:val="00085224"/>
    <w:pPr>
      <w:spacing w:after="200"/>
      <w:ind w:firstLine="0"/>
      <w:jc w:val="center"/>
    </w:pPr>
    <w:rPr>
      <w:sz w:val="20"/>
    </w:rPr>
  </w:style>
  <w:style w:type="character" w:customStyle="1" w:styleId="30">
    <w:name w:val="Заголовок 3 Знак"/>
    <w:basedOn w:val="a0"/>
    <w:link w:val="3"/>
    <w:uiPriority w:val="9"/>
    <w:rsid w:val="00CF165B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af">
    <w:name w:val="Назв. рисунков Знак"/>
    <w:basedOn w:val="a0"/>
    <w:link w:val="ae"/>
    <w:rsid w:val="00085224"/>
    <w:rPr>
      <w:rFonts w:ascii="Times New Roman" w:hAnsi="Times New Roman"/>
      <w:sz w:val="20"/>
    </w:rPr>
  </w:style>
  <w:style w:type="paragraph" w:styleId="af0">
    <w:name w:val="Intense Quote"/>
    <w:basedOn w:val="a"/>
    <w:next w:val="a"/>
    <w:link w:val="af1"/>
    <w:uiPriority w:val="30"/>
    <w:rsid w:val="001E5A9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1E5A92"/>
    <w:rPr>
      <w:rFonts w:ascii="Times New Roman" w:hAnsi="Times New Roman"/>
      <w:i/>
      <w:iCs/>
      <w:color w:val="4472C4" w:themeColor="accent1"/>
      <w:sz w:val="24"/>
    </w:rPr>
  </w:style>
  <w:style w:type="paragraph" w:styleId="31">
    <w:name w:val="toc 3"/>
    <w:basedOn w:val="a"/>
    <w:next w:val="a"/>
    <w:autoRedefine/>
    <w:uiPriority w:val="39"/>
    <w:unhideWhenUsed/>
    <w:rsid w:val="00D30670"/>
    <w:pPr>
      <w:spacing w:after="100"/>
      <w:ind w:left="480"/>
    </w:pPr>
  </w:style>
  <w:style w:type="character" w:customStyle="1" w:styleId="40">
    <w:name w:val="Заголовок 4 Знак"/>
    <w:basedOn w:val="a0"/>
    <w:link w:val="4"/>
    <w:uiPriority w:val="9"/>
    <w:rsid w:val="00C810B4"/>
    <w:rPr>
      <w:rFonts w:ascii="Times New Roman" w:eastAsiaTheme="majorEastAsia" w:hAnsi="Times New Roman" w:cstheme="majorBidi"/>
      <w:i/>
      <w:iCs/>
      <w:sz w:val="24"/>
      <w:u w:val="single"/>
    </w:rPr>
  </w:style>
  <w:style w:type="table" w:styleId="af2">
    <w:name w:val="Table Grid"/>
    <w:basedOn w:val="a1"/>
    <w:uiPriority w:val="39"/>
    <w:rsid w:val="004F0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basedOn w:val="a0"/>
    <w:uiPriority w:val="99"/>
    <w:semiHidden/>
    <w:unhideWhenUsed/>
    <w:rsid w:val="00390C3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0C3A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390C3A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0C3A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390C3A"/>
    <w:rPr>
      <w:rFonts w:ascii="Times New Roman" w:hAnsi="Times New Roman"/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390C3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390C3A"/>
    <w:rPr>
      <w:rFonts w:ascii="Segoe UI" w:hAnsi="Segoe UI" w:cs="Segoe UI"/>
      <w:sz w:val="18"/>
      <w:szCs w:val="18"/>
    </w:rPr>
  </w:style>
  <w:style w:type="paragraph" w:styleId="afa">
    <w:name w:val="Subtitle"/>
    <w:basedOn w:val="a"/>
    <w:next w:val="a"/>
    <w:link w:val="afb"/>
    <w:autoRedefine/>
    <w:uiPriority w:val="11"/>
    <w:qFormat/>
    <w:rsid w:val="00791D44"/>
    <w:pPr>
      <w:numPr>
        <w:ilvl w:val="1"/>
      </w:numPr>
      <w:spacing w:before="120"/>
      <w:ind w:firstLine="709"/>
    </w:pPr>
    <w:rPr>
      <w:rFonts w:eastAsiaTheme="minorEastAsia"/>
      <w:i/>
      <w:spacing w:val="15"/>
    </w:rPr>
  </w:style>
  <w:style w:type="character" w:customStyle="1" w:styleId="afb">
    <w:name w:val="Подзаголовок Знак"/>
    <w:basedOn w:val="a0"/>
    <w:link w:val="afa"/>
    <w:uiPriority w:val="11"/>
    <w:rsid w:val="00791D44"/>
    <w:rPr>
      <w:rFonts w:ascii="Times New Roman" w:eastAsiaTheme="minorEastAsia" w:hAnsi="Times New Roman"/>
      <w:i/>
      <w:spacing w:val="15"/>
      <w:sz w:val="24"/>
    </w:rPr>
  </w:style>
  <w:style w:type="paragraph" w:styleId="afc">
    <w:name w:val="header"/>
    <w:basedOn w:val="a"/>
    <w:link w:val="afd"/>
    <w:uiPriority w:val="99"/>
    <w:unhideWhenUsed/>
    <w:rsid w:val="004A5394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4A5394"/>
    <w:rPr>
      <w:rFonts w:ascii="Times New Roman" w:hAnsi="Times New Roman"/>
      <w:sz w:val="24"/>
    </w:rPr>
  </w:style>
  <w:style w:type="paragraph" w:styleId="afe">
    <w:name w:val="footer"/>
    <w:basedOn w:val="a"/>
    <w:link w:val="aff"/>
    <w:uiPriority w:val="99"/>
    <w:unhideWhenUsed/>
    <w:rsid w:val="004A5394"/>
    <w:pPr>
      <w:tabs>
        <w:tab w:val="center" w:pos="4677"/>
        <w:tab w:val="right" w:pos="9355"/>
      </w:tabs>
      <w:spacing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rsid w:val="004A5394"/>
    <w:rPr>
      <w:rFonts w:ascii="Times New Roman" w:hAnsi="Times New Roman"/>
      <w:sz w:val="24"/>
    </w:rPr>
  </w:style>
  <w:style w:type="paragraph" w:styleId="aff0">
    <w:name w:val="List Paragraph"/>
    <w:basedOn w:val="a"/>
    <w:uiPriority w:val="34"/>
    <w:qFormat/>
    <w:rsid w:val="00D96B67"/>
    <w:pPr>
      <w:ind w:left="720"/>
      <w:contextualSpacing/>
    </w:pPr>
  </w:style>
  <w:style w:type="paragraph" w:customStyle="1" w:styleId="aff1">
    <w:name w:val="Текст отчета"/>
    <w:basedOn w:val="a"/>
    <w:link w:val="aff2"/>
    <w:autoRedefine/>
    <w:rsid w:val="000C7399"/>
    <w:pPr>
      <w:ind w:firstLine="0"/>
    </w:pPr>
  </w:style>
  <w:style w:type="character" w:customStyle="1" w:styleId="aff2">
    <w:name w:val="Текст отчета Знак"/>
    <w:basedOn w:val="a0"/>
    <w:link w:val="aff1"/>
    <w:rsid w:val="000C7399"/>
    <w:rPr>
      <w:rFonts w:ascii="Times New Roman" w:hAnsi="Times New Roman"/>
      <w:sz w:val="24"/>
    </w:rPr>
  </w:style>
  <w:style w:type="table" w:customStyle="1" w:styleId="310">
    <w:name w:val="Таблица простая 31"/>
    <w:basedOn w:val="a1"/>
    <w:uiPriority w:val="43"/>
    <w:rsid w:val="00A03313"/>
    <w:pPr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">
    <w:name w:val="Plain Table 5"/>
    <w:basedOn w:val="a1"/>
    <w:uiPriority w:val="45"/>
    <w:rsid w:val="00A0331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11">
    <w:name w:val="Таблица простая 311"/>
    <w:basedOn w:val="a1"/>
    <w:uiPriority w:val="43"/>
    <w:rsid w:val="00A03313"/>
    <w:pPr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6Colorful">
    <w:name w:val="Grid Table 6 Colorful"/>
    <w:basedOn w:val="a1"/>
    <w:uiPriority w:val="51"/>
    <w:rsid w:val="00A0331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99725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2">
    <w:name w:val="Основной текст1"/>
    <w:basedOn w:val="a"/>
    <w:rsid w:val="00DE748E"/>
    <w:pPr>
      <w:widowControl w:val="0"/>
      <w:shd w:val="clear" w:color="auto" w:fill="FFFFFF"/>
      <w:spacing w:line="302" w:lineRule="exact"/>
      <w:ind w:hanging="340"/>
      <w:jc w:val="right"/>
    </w:pPr>
    <w:rPr>
      <w:rFonts w:eastAsia="Times New Roman" w:cs="Times New Roman"/>
      <w:sz w:val="25"/>
      <w:szCs w:val="25"/>
      <w:lang w:eastAsia="ru-RU"/>
    </w:rPr>
  </w:style>
  <w:style w:type="paragraph" w:styleId="aff3">
    <w:name w:val="Normal (Web)"/>
    <w:aliases w:val="Обычный (Web),Обычный (Web)1"/>
    <w:basedOn w:val="a"/>
    <w:link w:val="aff4"/>
    <w:uiPriority w:val="99"/>
    <w:unhideWhenUsed/>
    <w:qFormat/>
    <w:rsid w:val="003E4789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styleId="aff5">
    <w:name w:val="Strong"/>
    <w:uiPriority w:val="22"/>
    <w:qFormat/>
    <w:rsid w:val="003E4789"/>
    <w:rPr>
      <w:b/>
      <w:bCs/>
    </w:rPr>
  </w:style>
  <w:style w:type="paragraph" w:customStyle="1" w:styleId="ConsPlusNormal">
    <w:name w:val="ConsPlusNormal"/>
    <w:link w:val="ConsPlusNormal0"/>
    <w:rsid w:val="003E478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3E4789"/>
    <w:rPr>
      <w:rFonts w:ascii="Arial" w:eastAsia="Times New Roman" w:hAnsi="Arial" w:cs="Arial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rsid w:val="005B7F0B"/>
    <w:pPr>
      <w:spacing w:after="120" w:line="240" w:lineRule="auto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uiPriority w:val="99"/>
    <w:rsid w:val="005B7F0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4">
    <w:name w:val="Обычный (веб) Знак"/>
    <w:aliases w:val="Обычный (Web) Знак,Обычный (Web)1 Знак"/>
    <w:link w:val="aff3"/>
    <w:uiPriority w:val="99"/>
    <w:locked/>
    <w:rsid w:val="005B7F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Нормальный (таблица)"/>
    <w:basedOn w:val="a"/>
    <w:next w:val="a"/>
    <w:uiPriority w:val="99"/>
    <w:rsid w:val="00735DC0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Times New Roman CYR" w:eastAsiaTheme="minorEastAsia" w:hAnsi="Times New Roman CYR" w:cs="Times New Roman CYR"/>
      <w:szCs w:val="24"/>
      <w:lang w:eastAsia="ru-RU"/>
    </w:rPr>
  </w:style>
  <w:style w:type="paragraph" w:customStyle="1" w:styleId="aff7">
    <w:name w:val="Прижатый влево"/>
    <w:basedOn w:val="a"/>
    <w:next w:val="a"/>
    <w:uiPriority w:val="99"/>
    <w:rsid w:val="00735DC0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 CYR" w:eastAsiaTheme="minorEastAsia" w:hAnsi="Times New Roman CYR" w:cs="Times New Roman CYR"/>
      <w:szCs w:val="24"/>
      <w:lang w:eastAsia="ru-RU"/>
    </w:rPr>
  </w:style>
  <w:style w:type="character" w:customStyle="1" w:styleId="22">
    <w:name w:val="Заголовок №2_"/>
    <w:basedOn w:val="a0"/>
    <w:link w:val="23"/>
    <w:rsid w:val="00002F1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3">
    <w:name w:val="Заголовок №2"/>
    <w:basedOn w:val="a"/>
    <w:link w:val="22"/>
    <w:rsid w:val="00002F1B"/>
    <w:pPr>
      <w:widowControl w:val="0"/>
      <w:shd w:val="clear" w:color="auto" w:fill="FFFFFF"/>
      <w:spacing w:line="485" w:lineRule="exact"/>
      <w:ind w:hanging="1140"/>
      <w:jc w:val="center"/>
      <w:outlineLvl w:val="1"/>
    </w:pPr>
    <w:rPr>
      <w:rFonts w:eastAsia="Times New Roman" w:cs="Times New Roman"/>
      <w:b/>
      <w:bCs/>
      <w:sz w:val="28"/>
      <w:szCs w:val="28"/>
    </w:rPr>
  </w:style>
  <w:style w:type="paragraph" w:styleId="aff8">
    <w:name w:val="caption"/>
    <w:basedOn w:val="a"/>
    <w:next w:val="a"/>
    <w:uiPriority w:val="35"/>
    <w:unhideWhenUsed/>
    <w:qFormat/>
    <w:rsid w:val="0083517D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Times New Roman CYR" w:eastAsiaTheme="minorEastAsia" w:hAnsi="Times New Roman CYR" w:cs="Times New Roman CYR"/>
      <w:b/>
      <w:bCs/>
      <w:sz w:val="20"/>
      <w:szCs w:val="20"/>
      <w:lang w:eastAsia="ru-RU"/>
    </w:rPr>
  </w:style>
  <w:style w:type="character" w:styleId="aff9">
    <w:name w:val="Emphasis"/>
    <w:basedOn w:val="a0"/>
    <w:uiPriority w:val="20"/>
    <w:qFormat/>
    <w:rsid w:val="00C3712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8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chart" Target="charts/chart18.xml"/><Relationship Id="rId21" Type="http://schemas.openxmlformats.org/officeDocument/2006/relationships/image" Target="media/image10.jpeg"/><Relationship Id="rId34" Type="http://schemas.openxmlformats.org/officeDocument/2006/relationships/chart" Target="charts/chart13.xml"/><Relationship Id="rId42" Type="http://schemas.openxmlformats.org/officeDocument/2006/relationships/chart" Target="charts/chart21.xml"/><Relationship Id="rId47" Type="http://schemas.openxmlformats.org/officeDocument/2006/relationships/chart" Target="charts/chart26.xml"/><Relationship Id="rId50" Type="http://schemas.openxmlformats.org/officeDocument/2006/relationships/chart" Target="charts/chart29.xml"/><Relationship Id="rId55" Type="http://schemas.openxmlformats.org/officeDocument/2006/relationships/hyperlink" Target="mailto:ryabinka.sad@mail.ru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image" Target="media/image9.jpeg"/><Relationship Id="rId29" Type="http://schemas.openxmlformats.org/officeDocument/2006/relationships/chart" Target="charts/chart8.xml"/><Relationship Id="rId41" Type="http://schemas.openxmlformats.org/officeDocument/2006/relationships/chart" Target="charts/chart20.xml"/><Relationship Id="rId54" Type="http://schemas.openxmlformats.org/officeDocument/2006/relationships/chart" Target="charts/chart32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chart" Target="charts/chart5.xml"/><Relationship Id="rId32" Type="http://schemas.openxmlformats.org/officeDocument/2006/relationships/chart" Target="charts/chart11.xml"/><Relationship Id="rId37" Type="http://schemas.openxmlformats.org/officeDocument/2006/relationships/chart" Target="charts/chart16.xml"/><Relationship Id="rId40" Type="http://schemas.openxmlformats.org/officeDocument/2006/relationships/chart" Target="charts/chart19.xml"/><Relationship Id="rId45" Type="http://schemas.openxmlformats.org/officeDocument/2006/relationships/chart" Target="charts/chart24.xml"/><Relationship Id="rId53" Type="http://schemas.openxmlformats.org/officeDocument/2006/relationships/chart" Target="charts/chart31.xml"/><Relationship Id="rId58" Type="http://schemas.openxmlformats.org/officeDocument/2006/relationships/hyperlink" Target="mailto:cdraduga@mail.ru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chart" Target="charts/chart4.xml"/><Relationship Id="rId28" Type="http://schemas.openxmlformats.org/officeDocument/2006/relationships/chart" Target="charts/chart7.xml"/><Relationship Id="rId36" Type="http://schemas.openxmlformats.org/officeDocument/2006/relationships/chart" Target="charts/chart15.xml"/><Relationship Id="rId49" Type="http://schemas.openxmlformats.org/officeDocument/2006/relationships/chart" Target="charts/chart28.xml"/><Relationship Id="rId57" Type="http://schemas.openxmlformats.org/officeDocument/2006/relationships/hyperlink" Target="mailto:school85taishet@mail.ru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1.gif"/><Relationship Id="rId19" Type="http://schemas.openxmlformats.org/officeDocument/2006/relationships/image" Target="media/image8.jpeg"/><Relationship Id="rId31" Type="http://schemas.openxmlformats.org/officeDocument/2006/relationships/chart" Target="charts/chart10.xml"/><Relationship Id="rId44" Type="http://schemas.openxmlformats.org/officeDocument/2006/relationships/chart" Target="charts/chart23.xml"/><Relationship Id="rId52" Type="http://schemas.openxmlformats.org/officeDocument/2006/relationships/image" Target="media/image14.emf"/><Relationship Id="rId6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chart" Target="charts/chart6.xml"/><Relationship Id="rId30" Type="http://schemas.openxmlformats.org/officeDocument/2006/relationships/chart" Target="charts/chart9.xml"/><Relationship Id="rId35" Type="http://schemas.openxmlformats.org/officeDocument/2006/relationships/chart" Target="charts/chart14.xml"/><Relationship Id="rId43" Type="http://schemas.openxmlformats.org/officeDocument/2006/relationships/chart" Target="charts/chart22.xml"/><Relationship Id="rId48" Type="http://schemas.openxmlformats.org/officeDocument/2006/relationships/chart" Target="charts/chart27.xml"/><Relationship Id="rId56" Type="http://schemas.openxmlformats.org/officeDocument/2006/relationships/hyperlink" Target="mailto:ryabinka.sad@mail.ru" TargetMode="External"/><Relationship Id="rId8" Type="http://schemas.openxmlformats.org/officeDocument/2006/relationships/footnotes" Target="footnotes.xml"/><Relationship Id="rId51" Type="http://schemas.openxmlformats.org/officeDocument/2006/relationships/chart" Target="charts/chart30.xml"/><Relationship Id="rId3" Type="http://schemas.openxmlformats.org/officeDocument/2006/relationships/numbering" Target="numbering.xml"/><Relationship Id="rId12" Type="http://schemas.openxmlformats.org/officeDocument/2006/relationships/chart" Target="charts/chart1.xml"/><Relationship Id="rId17" Type="http://schemas.openxmlformats.org/officeDocument/2006/relationships/chart" Target="charts/chart3.xml"/><Relationship Id="rId25" Type="http://schemas.openxmlformats.org/officeDocument/2006/relationships/image" Target="media/image12.jpeg"/><Relationship Id="rId33" Type="http://schemas.openxmlformats.org/officeDocument/2006/relationships/chart" Target="charts/chart12.xml"/><Relationship Id="rId38" Type="http://schemas.openxmlformats.org/officeDocument/2006/relationships/chart" Target="charts/chart17.xml"/><Relationship Id="rId46" Type="http://schemas.openxmlformats.org/officeDocument/2006/relationships/chart" Target="charts/chart25.xml"/><Relationship Id="rId59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\&#1042;&#1064;&#1069;\&#1055;&#1088;&#1086;&#1077;&#1082;&#1090;&#1099;\&#1052;&#1054;&#1053;%20&#1080;%20&#1056;&#1054;&#1053;\&#1052;&#1057;&#1054;%20(&#1060;23)\&#1069;&#1090;&#1072;&#1087;%204\&#1056;&#1072;&#1073;&#1086;&#1090;&#1072;%204\&#1040;&#1087;&#1088;&#1086;&#1073;&#1072;&#1094;&#1080;&#1103;\04.%20&#1052;&#1072;&#1090;&#1077;&#1088;&#1080;&#1072;&#1083;&#1099;%20&#1076;&#1083;&#1103;%20&#1088;&#1072;&#1089;&#1089;&#1099;&#1083;&#1082;&#1080;\&#1064;&#1072;&#1073;&#1083;&#1086;&#1085;%20&#1086;&#1090;&#1095;&#1077;&#1090;&#1072;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2;&#1057;&#1054;%202018\&#1075;&#1088;&#1072;&#1092;&#1080;&#1082;&#1080;,%20&#1076;&#1080;&#1072;&#1075;&#1088;&#1072;&#1084;&#1084;&#109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0;&#1086;&#1075;&#1072;&#1085;\Desktop\&#1089;&#1090;&#1088;&#1072;&#1090;&#1077;&#1075;&#1080;&#1095;&#1077;&#1089;.&#1087;&#1083;&#1072;&#1085;&#1080;&#1088;\&#1089;&#1090;&#1088;&#1072;&#1090;&#1077;&#1075;&#1080;&#1103;\&#1051;&#1080;&#1089;&#1090;%20Microsoft%20Office%20Excel&#1081;.xlsx" TargetMode="External"/><Relationship Id="rId1" Type="http://schemas.openxmlformats.org/officeDocument/2006/relationships/image" Target="../media/image6.jpeg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2;&#1057;&#1054;%202018\&#1075;&#1088;&#1072;&#1092;&#1080;&#1082;&#1080;,%20&#1076;&#1080;&#1072;&#1075;&#1088;&#1072;&#1084;&#1084;&#1099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2;&#1057;&#1054;%202018\&#1075;&#1088;&#1072;&#1092;&#1080;&#1082;&#1080;,%20&#1076;&#1080;&#1072;&#1075;&#1088;&#1072;&#1084;&#1084;&#1099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2;&#1057;&#1054;%202018\&#1075;&#1088;&#1072;&#1092;&#1080;&#1082;&#1080;,%20&#1076;&#1080;&#1072;&#1075;&#1088;&#1072;&#1084;&#1084;&#1099;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2;&#1057;&#1054;%202018\&#1075;&#1088;&#1072;&#1092;&#1080;&#1082;&#1080;,%20&#1076;&#1080;&#1072;&#1075;&#1088;&#1072;&#1084;&#1084;&#1099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2;&#1057;&#1054;%202018\&#1075;&#1088;&#1072;&#1092;&#1080;&#1082;&#1080;,%20&#1076;&#1080;&#1072;&#1075;&#1088;&#1072;&#1084;&#1084;&#1099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0;&#1086;&#1075;&#1072;&#1085;\Desktop\&#1086;&#1090;&#1095;&#1077;&#1090;%20&#1044;&#1051;&#1071;%20&#1052;&#1069;&#1056;&#1040;\&#1054;&#1058;&#1063;&#1045;&#1058;%20&#1052;&#1069;&#1056;&#1040;%202017%20&#1043;&#1054;&#1044;\&#1051;&#1080;&#1089;&#1090;%20Microsoft%20Office%20Excel3.xlsx" TargetMode="External"/><Relationship Id="rId1" Type="http://schemas.openxmlformats.org/officeDocument/2006/relationships/image" Target="../media/image6.jpeg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0;&#1086;&#1075;&#1072;&#1085;\Desktop\&#1086;&#1090;&#1095;&#1077;&#1090;%20&#1044;&#1051;&#1071;%20&#1052;&#1069;&#1056;&#1040;\&#1054;&#1058;&#1063;&#1045;&#1058;%20&#1052;&#1069;&#1056;&#1040;%202017%20&#1043;&#1054;&#1044;\&#1051;&#1080;&#1089;&#1090;%20Microsoft%20Office%20Excel3.xlsx" TargetMode="External"/><Relationship Id="rId1" Type="http://schemas.openxmlformats.org/officeDocument/2006/relationships/image" Target="../media/image6.jpeg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0;&#1086;&#1075;&#1072;&#1085;\Desktop\&#1089;&#1090;&#1088;&#1072;&#1090;&#1077;&#1075;&#1080;&#1095;&#1077;&#1089;.&#1087;&#1083;&#1072;&#1085;&#1080;&#1088;\&#1089;&#1090;&#1088;&#1072;&#1090;&#1077;&#1075;&#1080;&#1103;\&#1051;&#1080;&#1089;&#1090;%20Microsoft%20Office%20Excel&#1081;.xlsx" TargetMode="External"/><Relationship Id="rId1" Type="http://schemas.openxmlformats.org/officeDocument/2006/relationships/image" Target="../media/image6.jpeg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Таблица1[[#Заголовки];[35]]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3A3-4938-A998-31D165292B3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3A3-4938-A998-31D165292B33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3A3-4938-A998-31D165292B3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normalizeH="1" baseline="0">
                    <a:solidFill>
                      <a:schemeClr val="tx1">
                        <a:lumMod val="85000"/>
                        <a:lumOff val="1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3"/>
                <c:pt idx="0">
                  <c:v>МКДОО</c:v>
                </c:pt>
                <c:pt idx="1">
                  <c:v>ОДО</c:v>
                </c:pt>
                <c:pt idx="2">
                  <c:v>оо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3"/>
                <c:pt idx="0">
                  <c:v>35</c:v>
                </c:pt>
                <c:pt idx="1">
                  <c:v>2</c:v>
                </c:pt>
                <c:pt idx="2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3A3-4938-A998-31D165292B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Наполняемость групп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Наполняемость групп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группы общеразвивающей направленности</c:v>
                </c:pt>
                <c:pt idx="1">
                  <c:v>группы оздоровительной направленности</c:v>
                </c:pt>
                <c:pt idx="2">
                  <c:v>группы комбинированной направленности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</c:v>
                </c:pt>
                <c:pt idx="1">
                  <c:v>18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61-4049-9CF6-7253EC509D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8348032"/>
        <c:axId val="158349568"/>
        <c:axId val="157013760"/>
      </c:bar3DChart>
      <c:catAx>
        <c:axId val="158348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8349568"/>
        <c:crosses val="autoZero"/>
        <c:auto val="1"/>
        <c:lblAlgn val="ctr"/>
        <c:lblOffset val="100"/>
        <c:noMultiLvlLbl val="0"/>
      </c:catAx>
      <c:valAx>
        <c:axId val="158349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348032"/>
        <c:crosses val="autoZero"/>
        <c:crossBetween val="between"/>
      </c:valAx>
      <c:serAx>
        <c:axId val="157013760"/>
        <c:scaling>
          <c:orientation val="minMax"/>
        </c:scaling>
        <c:delete val="1"/>
        <c:axPos val="b"/>
        <c:majorTickMark val="out"/>
        <c:minorTickMark val="none"/>
        <c:tickLblPos val="none"/>
        <c:crossAx val="158349568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Наполняемость групп, функционирующих в режиме кратковременного и круглосуточного пребывания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Наполняемость групп, функционирующих в режиме кратковременного и круглосуточного пребывания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в режиме кратковременного пребывания</c:v>
                </c:pt>
                <c:pt idx="1">
                  <c:v>в режиме круглосуточного пребывания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23</c:v>
                </c:pt>
                <c:pt idx="1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0C-408E-96BD-307EFB1EC6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58130176"/>
        <c:axId val="158131712"/>
      </c:barChart>
      <c:catAx>
        <c:axId val="158130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8131712"/>
        <c:crosses val="autoZero"/>
        <c:auto val="1"/>
        <c:lblAlgn val="ctr"/>
        <c:lblOffset val="100"/>
        <c:noMultiLvlLbl val="0"/>
      </c:catAx>
      <c:valAx>
        <c:axId val="158131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1301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Удельный вес численности воспитанников (%)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Удельный вес численности детей (%)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группы общеразвивающей направленности</c:v>
                </c:pt>
                <c:pt idx="1">
                  <c:v>группы оздоровительной направленности</c:v>
                </c:pt>
                <c:pt idx="2">
                  <c:v>группы комбинированной направленности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63.1</c:v>
                </c:pt>
                <c:pt idx="1">
                  <c:v>1.1000000000000001</c:v>
                </c:pt>
                <c:pt idx="2">
                  <c:v>35.800000000000004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00-455E-8DBC-57E39EBF6E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8173440"/>
        <c:axId val="158187520"/>
        <c:axId val="158374080"/>
      </c:bar3DChart>
      <c:catAx>
        <c:axId val="158173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8187520"/>
        <c:crosses val="autoZero"/>
        <c:auto val="1"/>
        <c:lblAlgn val="ctr"/>
        <c:lblOffset val="100"/>
        <c:noMultiLvlLbl val="0"/>
      </c:catAx>
      <c:valAx>
        <c:axId val="158187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173440"/>
        <c:crosses val="autoZero"/>
        <c:crossBetween val="between"/>
      </c:valAx>
      <c:serAx>
        <c:axId val="158374080"/>
        <c:scaling>
          <c:orientation val="minMax"/>
        </c:scaling>
        <c:delete val="1"/>
        <c:axPos val="b"/>
        <c:majorTickMark val="out"/>
        <c:minorTickMark val="none"/>
        <c:tickLblPos val="none"/>
        <c:crossAx val="158187520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площадь помещений в расчете на 1 ребенка (кв.м)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50E-463E-9371-E50A4AA554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площадь помещений в расчете на 1 ребенка (кв.м)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50E-463E-9371-E50A4AA5545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площадь помещений в расчете на 1 ребенка (кв.м)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50E-463E-9371-E50A4AA5545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площадь помещений в расчете на 1 ребенка (кв.м)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50E-463E-9371-E50A4AA554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308608"/>
        <c:axId val="158322688"/>
      </c:barChart>
      <c:catAx>
        <c:axId val="158308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8322688"/>
        <c:crosses val="autoZero"/>
        <c:auto val="1"/>
        <c:lblAlgn val="ctr"/>
        <c:lblOffset val="100"/>
        <c:noMultiLvlLbl val="0"/>
      </c:catAx>
      <c:valAx>
        <c:axId val="158322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3086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Удельный</a:t>
            </a:r>
            <a:r>
              <a:rPr lang="ru-RU" sz="1200" baseline="0"/>
              <a:t> вес числа организаций, имеющих физкультурные залы (%)</a:t>
            </a:r>
            <a:endParaRPr lang="ru-RU" sz="1200"/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удельный вес числа организаций, имеющих физкультурные залы (%)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31</c:v>
                </c:pt>
                <c:pt idx="2">
                  <c:v>42</c:v>
                </c:pt>
                <c:pt idx="3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15C-4A79-8332-FBB82F8ADF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8225152"/>
        <c:axId val="158226688"/>
        <c:axId val="158218432"/>
      </c:bar3DChart>
      <c:catAx>
        <c:axId val="1582251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8226688"/>
        <c:crosses val="autoZero"/>
        <c:auto val="1"/>
        <c:lblAlgn val="ctr"/>
        <c:lblOffset val="100"/>
        <c:noMultiLvlLbl val="0"/>
      </c:catAx>
      <c:valAx>
        <c:axId val="158226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225152"/>
        <c:crosses val="autoZero"/>
        <c:crossBetween val="between"/>
      </c:valAx>
      <c:serAx>
        <c:axId val="158218432"/>
        <c:scaling>
          <c:orientation val="minMax"/>
        </c:scaling>
        <c:delete val="1"/>
        <c:axPos val="b"/>
        <c:majorTickMark val="out"/>
        <c:minorTickMark val="none"/>
        <c:tickLblPos val="none"/>
        <c:crossAx val="158226688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Удельный</a:t>
            </a:r>
            <a:r>
              <a:rPr lang="ru-RU" sz="1200" baseline="0"/>
              <a:t> вес численности детей с ОВЗ (%)</a:t>
            </a:r>
            <a:endParaRPr lang="ru-RU" sz="1200"/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удельный вес численности детей с ОВЗ (%)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6</c:v>
                </c:pt>
                <c:pt idx="3">
                  <c:v>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EF-4A8B-B351-E56A633C1C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0850304"/>
        <c:axId val="160851840"/>
        <c:axId val="158372288"/>
      </c:bar3DChart>
      <c:catAx>
        <c:axId val="160850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0851840"/>
        <c:crosses val="autoZero"/>
        <c:auto val="1"/>
        <c:lblAlgn val="ctr"/>
        <c:lblOffset val="100"/>
        <c:noMultiLvlLbl val="0"/>
      </c:catAx>
      <c:valAx>
        <c:axId val="160851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0850304"/>
        <c:crosses val="autoZero"/>
        <c:crossBetween val="between"/>
      </c:valAx>
      <c:serAx>
        <c:axId val="158372288"/>
        <c:scaling>
          <c:orientation val="minMax"/>
        </c:scaling>
        <c:delete val="1"/>
        <c:axPos val="b"/>
        <c:majorTickMark val="out"/>
        <c:minorTickMark val="none"/>
        <c:tickLblPos val="none"/>
        <c:crossAx val="160851840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Удельный</a:t>
            </a:r>
            <a:r>
              <a:rPr lang="ru-RU" sz="1200" baseline="0"/>
              <a:t> вес численности детей- инвалидов (%)</a:t>
            </a:r>
            <a:endParaRPr lang="ru-RU" sz="1200"/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удельный вес численности детей-инвалидов (%)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77-48AA-8174-5392F3763F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0628736"/>
        <c:axId val="160630272"/>
        <c:axId val="158219328"/>
      </c:bar3DChart>
      <c:catAx>
        <c:axId val="160628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0630272"/>
        <c:crosses val="autoZero"/>
        <c:auto val="1"/>
        <c:lblAlgn val="ctr"/>
        <c:lblOffset val="100"/>
        <c:noMultiLvlLbl val="0"/>
      </c:catAx>
      <c:valAx>
        <c:axId val="160630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0628736"/>
        <c:crosses val="autoZero"/>
        <c:crossBetween val="between"/>
      </c:valAx>
      <c:serAx>
        <c:axId val="158219328"/>
        <c:scaling>
          <c:orientation val="minMax"/>
        </c:scaling>
        <c:delete val="1"/>
        <c:axPos val="b"/>
        <c:majorTickMark val="out"/>
        <c:minorTickMark val="none"/>
        <c:tickLblPos val="none"/>
        <c:crossAx val="160630272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группы компенсирующей направленности (с нарушением речи)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100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ED1-4B09-828E-D269D692C35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группы оздоровительной направленности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  <c:pt idx="1">
                  <c:v>10.3</c:v>
                </c:pt>
                <c:pt idx="2">
                  <c:v>0</c:v>
                </c:pt>
                <c:pt idx="3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ED1-4B09-828E-D269D692C35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группы комбинированной направленности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ED1-4B09-828E-D269D692C3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647424"/>
        <c:axId val="160829440"/>
      </c:barChart>
      <c:catAx>
        <c:axId val="160647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0829440"/>
        <c:crosses val="autoZero"/>
        <c:auto val="1"/>
        <c:lblAlgn val="ctr"/>
        <c:lblOffset val="100"/>
        <c:noMultiLvlLbl val="0"/>
      </c:catAx>
      <c:valAx>
        <c:axId val="160829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06474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группы компенсирующей направленности (с нарушением речи)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D6-4504-B95C-820AEDD63BF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группы оздоровительной направленности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D6-4504-B95C-820AEDD63BF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группы комбинированной направленности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24</c:v>
                </c:pt>
                <c:pt idx="3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2D6-4504-B95C-820AEDD63B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746496"/>
        <c:axId val="160748288"/>
      </c:barChart>
      <c:catAx>
        <c:axId val="160746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0748288"/>
        <c:crosses val="autoZero"/>
        <c:auto val="1"/>
        <c:lblAlgn val="ctr"/>
        <c:lblOffset val="100"/>
        <c:noMultiLvlLbl val="0"/>
      </c:catAx>
      <c:valAx>
        <c:axId val="160748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07464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'2.1.1 охват'!$H$4</c:f>
              <c:strCache>
                <c:ptCount val="1"/>
                <c:pt idx="0">
                  <c:v>2.1.1. Охват детей начальным общим, основным общим и средним общим образованием (отношение численности обучающихся по образовательным программам начального общего, основного общего, среднего общего образования к численности детей в возрасте 7-18 лет).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'2.1.1 охват'!$I$3:$L$3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'2.1.1 охват'!$I$4:$L$4</c:f>
              <c:numCache>
                <c:formatCode>General</c:formatCode>
                <c:ptCount val="4"/>
                <c:pt idx="0">
                  <c:v>89.4</c:v>
                </c:pt>
                <c:pt idx="1">
                  <c:v>93.1</c:v>
                </c:pt>
                <c:pt idx="2">
                  <c:v>91.3</c:v>
                </c:pt>
                <c:pt idx="3">
                  <c:v>89.7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223-4FAC-B29B-E5A98B2BB02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60776192"/>
        <c:axId val="160778880"/>
      </c:lineChart>
      <c:catAx>
        <c:axId val="160776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0778880"/>
        <c:crosses val="autoZero"/>
        <c:auto val="1"/>
        <c:lblAlgn val="ctr"/>
        <c:lblOffset val="100"/>
        <c:noMultiLvlLbl val="0"/>
      </c:catAx>
      <c:valAx>
        <c:axId val="1607788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60776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Индекс физического объема производства по видам деятельности,</a:t>
            </a:r>
            <a:r>
              <a:rPr lang="ru-RU" sz="1400" baseline="0"/>
              <a:t> %</a:t>
            </a:r>
            <a:endParaRPr lang="ru-RU" sz="14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Лист5!$B$2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Лист5!$A$3:$A$7</c:f>
              <c:strCache>
                <c:ptCount val="4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Обеспечение электрической энергией, газом и паром; кондиционирование воздуха</c:v>
                </c:pt>
                <c:pt idx="3">
                  <c:v>водоснабжение; водоотведение, организация сбора и утилизация отходов</c:v>
                </c:pt>
              </c:strCache>
            </c:strRef>
          </c:cat>
          <c:val>
            <c:numRef>
              <c:f>Лист5!$B$3:$B$7</c:f>
              <c:numCache>
                <c:formatCode>General</c:formatCode>
                <c:ptCount val="5"/>
                <c:pt idx="0">
                  <c:v>80.5</c:v>
                </c:pt>
                <c:pt idx="1">
                  <c:v>124.5</c:v>
                </c:pt>
                <c:pt idx="2">
                  <c:v>100.8</c:v>
                </c:pt>
                <c:pt idx="3">
                  <c:v>100.7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B9-4EE2-A5EB-20B28C5A2133}"/>
            </c:ext>
          </c:extLst>
        </c:ser>
        <c:ser>
          <c:idx val="1"/>
          <c:order val="1"/>
          <c:tx>
            <c:strRef>
              <c:f>Лист5!$C$2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2.0768431983385232E-3"/>
                  <c:y val="-1.41093474426807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B9-4EE2-A5EB-20B28C5A2133}"/>
                </c:ext>
              </c:extLst>
            </c:dLbl>
            <c:dLbl>
              <c:idx val="2"/>
              <c:layout>
                <c:manualLayout>
                  <c:x val="6.230529595015584E-3"/>
                  <c:y val="-1.0582010582010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FB9-4EE2-A5EB-20B28C5A2133}"/>
                </c:ext>
              </c:extLst>
            </c:dLbl>
            <c:dLbl>
              <c:idx val="3"/>
              <c:layout>
                <c:manualLayout>
                  <c:x val="0"/>
                  <c:y val="-2.11640211640211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B9-4EE2-A5EB-20B28C5A21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Лист5!$A$3:$A$7</c:f>
              <c:strCache>
                <c:ptCount val="4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Обеспечение электрической энергией, газом и паром; кондиционирование воздуха</c:v>
                </c:pt>
                <c:pt idx="3">
                  <c:v>водоснабжение; водоотведение, организация сбора и утилизация отходов</c:v>
                </c:pt>
              </c:strCache>
            </c:strRef>
          </c:cat>
          <c:val>
            <c:numRef>
              <c:f>Лист5!$C$3:$C$7</c:f>
              <c:numCache>
                <c:formatCode>General</c:formatCode>
                <c:ptCount val="5"/>
                <c:pt idx="0">
                  <c:v>109.3</c:v>
                </c:pt>
                <c:pt idx="1">
                  <c:v>110.3</c:v>
                </c:pt>
                <c:pt idx="2">
                  <c:v>99.9</c:v>
                </c:pt>
                <c:pt idx="3">
                  <c:v>100.7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FB9-4EE2-A5EB-20B28C5A21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7358336"/>
        <c:axId val="157368320"/>
        <c:axId val="0"/>
      </c:bar3DChart>
      <c:catAx>
        <c:axId val="15735833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57368320"/>
        <c:crosses val="autoZero"/>
        <c:auto val="1"/>
        <c:lblAlgn val="ctr"/>
        <c:lblOffset val="100"/>
        <c:noMultiLvlLbl val="0"/>
      </c:catAx>
      <c:valAx>
        <c:axId val="157368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735833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'2.1.2 фгос'!$G$4</c:f>
              <c:strCache>
                <c:ptCount val="1"/>
                <c:pt idx="0">
                  <c:v>2.1.2. Удельный вес численности обучающихся по образовательным программам, соответствующим федеральным государственным образовательным стандартам начального общего, основного общего, среднего общего образования, в общей численности обучающихся по образова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'2.1.2 фгос'!$H$3:$K$3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'2.1.2 фгос'!$H$4:$K$4</c:f>
              <c:numCache>
                <c:formatCode>General</c:formatCode>
                <c:ptCount val="4"/>
                <c:pt idx="0">
                  <c:v>41.9</c:v>
                </c:pt>
                <c:pt idx="1">
                  <c:v>53.2</c:v>
                </c:pt>
                <c:pt idx="2">
                  <c:v>63.6</c:v>
                </c:pt>
                <c:pt idx="3">
                  <c:v>73.099999999999994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0F-428C-AD3B-86EC4269C41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160798976"/>
        <c:axId val="160900224"/>
        <c:axId val="0"/>
      </c:bar3DChart>
      <c:catAx>
        <c:axId val="160798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0900224"/>
        <c:crosses val="autoZero"/>
        <c:auto val="1"/>
        <c:lblAlgn val="ctr"/>
        <c:lblOffset val="100"/>
        <c:noMultiLvlLbl val="0"/>
      </c:catAx>
      <c:valAx>
        <c:axId val="160900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0798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3.3149171270718231E-2"/>
          <c:w val="0.9555555555555556"/>
          <c:h val="0.62228969997534833"/>
        </c:manualLayout>
      </c:layout>
      <c:lineChart>
        <c:grouping val="standard"/>
        <c:varyColors val="0"/>
        <c:ser>
          <c:idx val="0"/>
          <c:order val="0"/>
          <c:tx>
            <c:strRef>
              <c:f>'2.1.3 продолжевших обучение'!$B$3:$C$3</c:f>
              <c:strCache>
                <c:ptCount val="2"/>
                <c:pt idx="0">
                  <c:v>2.1.3. Удельный вес численности обучающихся, продолживших обучение по образовательным программам среднего общего образования, в общей численности обучающихся, получивших аттестат об основном общем образовании по итогам учебного года, предшествующего отчет</c:v>
                </c:pt>
                <c:pt idx="1">
                  <c:v>процент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'2.1.3 продолжевших обучение'!$D$2:$G$2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'2.1.3 продолжевших обучение'!$D$3:$G$3</c:f>
              <c:numCache>
                <c:formatCode>General</c:formatCode>
                <c:ptCount val="4"/>
                <c:pt idx="0">
                  <c:v>72.400000000000006</c:v>
                </c:pt>
                <c:pt idx="1">
                  <c:v>69.05</c:v>
                </c:pt>
                <c:pt idx="2">
                  <c:v>61.04</c:v>
                </c:pt>
                <c:pt idx="3">
                  <c:v>57.7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C71-4EB6-B165-E3B80ACA8A2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60904320"/>
        <c:axId val="160914432"/>
      </c:lineChart>
      <c:catAx>
        <c:axId val="160904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0914432"/>
        <c:crosses val="autoZero"/>
        <c:auto val="1"/>
        <c:lblAlgn val="ctr"/>
        <c:lblOffset val="100"/>
        <c:noMultiLvlLbl val="0"/>
      </c:catAx>
      <c:valAx>
        <c:axId val="1609144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60904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'2.1.4 наполняемость'!$A$3:$C$3</c:f>
              <c:strCache>
                <c:ptCount val="3"/>
                <c:pt idx="0">
                  <c:v>2.1.4. Наполняемость классов по уровням общего образования:</c:v>
                </c:pt>
                <c:pt idx="1">
                  <c:v>начальное общее образование (1-4 классы);</c:v>
                </c:pt>
                <c:pt idx="2">
                  <c:v>человек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'2.1.4 наполняемость'!$D$2:$G$2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'2.1.4 наполняемость'!$D$3:$G$3</c:f>
              <c:numCache>
                <c:formatCode>General</c:formatCode>
                <c:ptCount val="4"/>
                <c:pt idx="0">
                  <c:v>3825</c:v>
                </c:pt>
                <c:pt idx="1">
                  <c:v>3985</c:v>
                </c:pt>
                <c:pt idx="2">
                  <c:v>4186</c:v>
                </c:pt>
                <c:pt idx="3">
                  <c:v>4311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AB-4983-BBC3-F29ECC6EA2B9}"/>
            </c:ext>
          </c:extLst>
        </c:ser>
        <c:ser>
          <c:idx val="1"/>
          <c:order val="1"/>
          <c:tx>
            <c:strRef>
              <c:f>'2.1.4 наполняемость'!$A$4:$C$4</c:f>
              <c:strCache>
                <c:ptCount val="3"/>
                <c:pt idx="0">
                  <c:v>2.1.4. Наполняемость классов по уровням общего образования:</c:v>
                </c:pt>
                <c:pt idx="1">
                  <c:v>основное общее образование (5-9 классы);</c:v>
                </c:pt>
                <c:pt idx="2">
                  <c:v>человек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'2.1.4 наполняемость'!$D$2:$G$2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'2.1.4 наполняемость'!$D$4:$G$4</c:f>
              <c:numCache>
                <c:formatCode>General</c:formatCode>
                <c:ptCount val="4"/>
                <c:pt idx="0">
                  <c:v>4525</c:v>
                </c:pt>
                <c:pt idx="1">
                  <c:v>4601</c:v>
                </c:pt>
                <c:pt idx="2">
                  <c:v>4456</c:v>
                </c:pt>
                <c:pt idx="3">
                  <c:v>4445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0AB-4983-BBC3-F29ECC6EA2B9}"/>
            </c:ext>
          </c:extLst>
        </c:ser>
        <c:ser>
          <c:idx val="2"/>
          <c:order val="2"/>
          <c:tx>
            <c:strRef>
              <c:f>'2.1.4 наполняемость'!$A$5:$C$5</c:f>
              <c:strCache>
                <c:ptCount val="3"/>
                <c:pt idx="0">
                  <c:v>2.1.4. Наполняемость классов по уровням общего образования:</c:v>
                </c:pt>
                <c:pt idx="1">
                  <c:v>среднее общее образование (10-11(12) классы).</c:v>
                </c:pt>
                <c:pt idx="2">
                  <c:v>человек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'2.1.4 наполняемость'!$D$2:$G$2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'2.1.4 наполняемость'!$D$5:$G$5</c:f>
              <c:numCache>
                <c:formatCode>General</c:formatCode>
                <c:ptCount val="4"/>
                <c:pt idx="0">
                  <c:v>755</c:v>
                </c:pt>
                <c:pt idx="1">
                  <c:v>800</c:v>
                </c:pt>
                <c:pt idx="2">
                  <c:v>936</c:v>
                </c:pt>
                <c:pt idx="3">
                  <c:v>934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0AB-4983-BBC3-F29ECC6EA2B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161107328"/>
        <c:axId val="161117312"/>
        <c:axId val="0"/>
      </c:bar3DChart>
      <c:catAx>
        <c:axId val="161107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117312"/>
        <c:crosses val="autoZero"/>
        <c:auto val="1"/>
        <c:lblAlgn val="ctr"/>
        <c:lblOffset val="100"/>
        <c:noMultiLvlLbl val="0"/>
      </c:catAx>
      <c:valAx>
        <c:axId val="1611173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107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'2.1.4 наполняемость'!$A$19:$C$19</c:f>
              <c:strCache>
                <c:ptCount val="3"/>
                <c:pt idx="0">
                  <c:v>2.1.4. Наполняемость классов по уровням общего образования:</c:v>
                </c:pt>
                <c:pt idx="1">
                  <c:v>начальное общее образование (1-4 классы);</c:v>
                </c:pt>
                <c:pt idx="2">
                  <c:v>человек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'2.1.4 наполняемость'!$D$18:$G$18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'2.1.4 наполняемость'!$D$19:$G$19</c:f>
              <c:numCache>
                <c:formatCode>0</c:formatCode>
                <c:ptCount val="4"/>
                <c:pt idx="0">
                  <c:v>14.941406250000004</c:v>
                </c:pt>
                <c:pt idx="1">
                  <c:v>15.445736434108531</c:v>
                </c:pt>
                <c:pt idx="2">
                  <c:v>15.916349809885938</c:v>
                </c:pt>
                <c:pt idx="3">
                  <c:v>16.267924528301887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5B-4799-96DE-AACDF5CF47A1}"/>
            </c:ext>
          </c:extLst>
        </c:ser>
        <c:ser>
          <c:idx val="1"/>
          <c:order val="1"/>
          <c:tx>
            <c:strRef>
              <c:f>'2.1.4 наполняемость'!$A$20:$C$20</c:f>
              <c:strCache>
                <c:ptCount val="3"/>
                <c:pt idx="0">
                  <c:v>2.1.4. Наполняемость классов по уровням общего образования:</c:v>
                </c:pt>
                <c:pt idx="1">
                  <c:v>основное общее образование (5-9 классы);</c:v>
                </c:pt>
                <c:pt idx="2">
                  <c:v>человек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'2.1.4 наполняемость'!$D$18:$G$18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'2.1.4 наполняемость'!$D$20:$G$20</c:f>
              <c:numCache>
                <c:formatCode>0</c:formatCode>
                <c:ptCount val="4"/>
                <c:pt idx="0">
                  <c:v>15.87719298245614</c:v>
                </c:pt>
                <c:pt idx="1">
                  <c:v>16.491039426523283</c:v>
                </c:pt>
                <c:pt idx="2">
                  <c:v>15.801418439716315</c:v>
                </c:pt>
                <c:pt idx="3">
                  <c:v>15.76241134751773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5B-4799-96DE-AACDF5CF47A1}"/>
            </c:ext>
          </c:extLst>
        </c:ser>
        <c:ser>
          <c:idx val="2"/>
          <c:order val="2"/>
          <c:tx>
            <c:strRef>
              <c:f>'2.1.4 наполняемость'!$A$21:$C$21</c:f>
              <c:strCache>
                <c:ptCount val="3"/>
                <c:pt idx="0">
                  <c:v>2.1.4. Наполняемость классов по уровням общего образования:</c:v>
                </c:pt>
                <c:pt idx="1">
                  <c:v>среднее общее образование (10-11(12) классы).</c:v>
                </c:pt>
                <c:pt idx="2">
                  <c:v>человек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'2.1.4 наполняемость'!$D$18:$G$18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'2.1.4 наполняемость'!$D$21:$G$21</c:f>
              <c:numCache>
                <c:formatCode>0</c:formatCode>
                <c:ptCount val="4"/>
                <c:pt idx="0">
                  <c:v>10.633802816901412</c:v>
                </c:pt>
                <c:pt idx="1">
                  <c:v>11.267605633802816</c:v>
                </c:pt>
                <c:pt idx="2">
                  <c:v>13</c:v>
                </c:pt>
                <c:pt idx="3">
                  <c:v>12.453333333333337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15B-4799-96DE-AACDF5CF47A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161047680"/>
        <c:axId val="161049216"/>
        <c:axId val="0"/>
      </c:bar3DChart>
      <c:catAx>
        <c:axId val="161047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049216"/>
        <c:crosses val="autoZero"/>
        <c:auto val="1"/>
        <c:lblAlgn val="ctr"/>
        <c:lblOffset val="100"/>
        <c:noMultiLvlLbl val="0"/>
      </c:catAx>
      <c:valAx>
        <c:axId val="161049216"/>
        <c:scaling>
          <c:orientation val="minMax"/>
        </c:scaling>
        <c:delete val="0"/>
        <c:axPos val="l"/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047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774770381150186E-2"/>
          <c:y val="3.8244225929475691E-2"/>
          <c:w val="0.95045045923769966"/>
          <c:h val="0.59252953661521901"/>
        </c:manualLayout>
      </c:layout>
      <c:lineChart>
        <c:grouping val="standard"/>
        <c:varyColors val="0"/>
        <c:ser>
          <c:idx val="0"/>
          <c:order val="0"/>
          <c:tx>
            <c:strRef>
              <c:f>'2.2.1 смены'!$A$4:$B$4</c:f>
              <c:strCache>
                <c:ptCount val="2"/>
                <c:pt idx="0">
                  <c:v>2.2.1. Удельный вес численности обучающихся в первую смену в общей численности обучающихся по образовательным программам начального общего, основного общего, среднего общего образования по очной форме обучения.</c:v>
                </c:pt>
                <c:pt idx="1">
                  <c:v>процент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'2.2.1 смены'!$C$3:$F$3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'2.2.1 смены'!$C$4:$F$4</c:f>
              <c:numCache>
                <c:formatCode>General</c:formatCode>
                <c:ptCount val="4"/>
                <c:pt idx="0">
                  <c:v>74.599999999999994</c:v>
                </c:pt>
                <c:pt idx="1">
                  <c:v>77.099999999999994</c:v>
                </c:pt>
                <c:pt idx="2">
                  <c:v>79.989999999999995</c:v>
                </c:pt>
                <c:pt idx="3">
                  <c:v>83.1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072-4FFF-A2E7-629E003433C1}"/>
            </c:ext>
          </c:extLst>
        </c:ser>
        <c:ser>
          <c:idx val="1"/>
          <c:order val="1"/>
          <c:tx>
            <c:strRef>
              <c:f>'2.2.1 смены'!$A$5:$B$5</c:f>
              <c:strCache>
                <c:ptCount val="2"/>
                <c:pt idx="0">
                  <c:v>2.2.1. Удельный вес численности обучающихся во вторую смену в общей численности обучающихся по образовательным программам начального общего, основного общего, среднего общего образования по очной форме обучения.</c:v>
                </c:pt>
                <c:pt idx="1">
                  <c:v>процент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'2.2.1 смены'!$C$3:$F$3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'2.2.1 смены'!$C$5:$F$5</c:f>
              <c:numCache>
                <c:formatCode>General</c:formatCode>
                <c:ptCount val="4"/>
                <c:pt idx="0">
                  <c:v>25.4</c:v>
                </c:pt>
                <c:pt idx="1">
                  <c:v>22.9</c:v>
                </c:pt>
                <c:pt idx="2">
                  <c:v>20.010000000000005</c:v>
                </c:pt>
                <c:pt idx="3">
                  <c:v>16.899999999999999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072-4FFF-A2E7-629E003433C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61080064"/>
        <c:axId val="161081600"/>
      </c:lineChart>
      <c:catAx>
        <c:axId val="161080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254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081600"/>
        <c:crosses val="autoZero"/>
        <c:auto val="1"/>
        <c:lblAlgn val="ctr"/>
        <c:lblOffset val="100"/>
        <c:noMultiLvlLbl val="0"/>
      </c:catAx>
      <c:valAx>
        <c:axId val="1610816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61080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7010165813618914E-2"/>
          <c:y val="0.71490503687679674"/>
          <c:w val="0.8189526461387806"/>
          <c:h val="0.226662870319416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881-4671-9881-17BF65D7872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881-4671-9881-17BF65D7872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Профильное обучение</c:v>
                </c:pt>
                <c:pt idx="1">
                  <c:v>Универсальное образование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0.17800000000000005</c:v>
                </c:pt>
                <c:pt idx="1">
                  <c:v>0.82199999999999995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9E3-460C-B38B-30B01B0C1F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Удельный вес численности учителей в возрасте до 35 лет в общей численности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19.5</c:v>
                </c:pt>
                <c:pt idx="1">
                  <c:v>19.5</c:v>
                </c:pt>
                <c:pt idx="2">
                  <c:v>17.100000000000001</c:v>
                </c:pt>
                <c:pt idx="3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38-4E27-B928-7694D5445B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61205632"/>
        <c:axId val="161244288"/>
        <c:axId val="0"/>
      </c:bar3DChart>
      <c:catAx>
        <c:axId val="161205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161244288"/>
        <c:crosses val="autoZero"/>
        <c:auto val="1"/>
        <c:lblAlgn val="ctr"/>
        <c:lblOffset val="100"/>
        <c:noMultiLvlLbl val="0"/>
      </c:catAx>
      <c:valAx>
        <c:axId val="161244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12056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9"/>
      <c:rotY val="20"/>
      <c:depthPercent val="5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38100">
          <a:solidFill>
            <a:srgbClr val="000000"/>
          </a:solidFill>
          <a:prstDash val="solid"/>
        </a:ln>
      </c:spPr>
    </c:sideWall>
    <c:backWall>
      <c:thickness val="0"/>
      <c:spPr>
        <a:noFill/>
        <a:ln w="381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0404040404040414E-2"/>
          <c:y val="0.22222222222222276"/>
          <c:w val="0.77777777777778001"/>
          <c:h val="0.611111111111111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СОШ</c:v>
                </c:pt>
              </c:strCache>
            </c:strRef>
          </c:tx>
          <c:spPr>
            <a:solidFill>
              <a:srgbClr val="000080"/>
            </a:solidFill>
            <a:ln w="1022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0457">
                <a:noFill/>
              </a:ln>
            </c:spPr>
            <c:txPr>
              <a:bodyPr/>
              <a:lstStyle/>
              <a:p>
                <a:pPr>
                  <a:defRPr sz="966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32</c:v>
                </c:pt>
                <c:pt idx="1">
                  <c:v>31</c:v>
                </c:pt>
                <c:pt idx="2">
                  <c:v>31</c:v>
                </c:pt>
                <c:pt idx="3">
                  <c:v>31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0-7419-4C81-A1EA-B9753A3DF699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ООШ</c:v>
                </c:pt>
              </c:strCache>
            </c:strRef>
          </c:tx>
          <c:spPr>
            <a:solidFill>
              <a:srgbClr val="0000FF"/>
            </a:solidFill>
            <a:ln w="1022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0457">
                <a:noFill/>
              </a:ln>
            </c:spPr>
            <c:txPr>
              <a:bodyPr/>
              <a:lstStyle/>
              <a:p>
                <a:pPr>
                  <a:defRPr sz="966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1-7419-4C81-A1EA-B9753A3DF699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НОШ</c:v>
                </c:pt>
              </c:strCache>
            </c:strRef>
          </c:tx>
          <c:spPr>
            <a:solidFill>
              <a:srgbClr val="00CCFF"/>
            </a:solidFill>
            <a:ln w="1022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"/>
              <c:layout>
                <c:manualLayout>
                  <c:x val="1.0689470871191877E-2"/>
                  <c:y val="5.95415302173265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419-4C81-A1EA-B9753A3DF699}"/>
                </c:ext>
              </c:extLst>
            </c:dLbl>
            <c:dLbl>
              <c:idx val="3"/>
              <c:layout>
                <c:manualLayout>
                  <c:x val="8.5515766969535036E-3"/>
                  <c:y val="-0.136945519499851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419-4C81-A1EA-B9753A3DF699}"/>
                </c:ext>
              </c:extLst>
            </c:dLbl>
            <c:spPr>
              <a:noFill/>
              <a:ln w="20457">
                <a:noFill/>
              </a:ln>
            </c:spPr>
            <c:txPr>
              <a:bodyPr/>
              <a:lstStyle/>
              <a:p>
                <a:pPr>
                  <a:defRPr sz="966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4-7419-4C81-A1EA-B9753A3DF699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МКДОО</c:v>
                </c:pt>
              </c:strCache>
            </c:strRef>
          </c:tx>
          <c:spPr>
            <a:solidFill>
              <a:srgbClr val="0000FF"/>
            </a:solidFill>
            <a:ln w="1022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0457">
                <a:noFill/>
              </a:ln>
            </c:spPr>
            <c:txPr>
              <a:bodyPr/>
              <a:lstStyle/>
              <a:p>
                <a:pPr>
                  <a:defRPr sz="966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40</c:v>
                </c:pt>
                <c:pt idx="1">
                  <c:v>37</c:v>
                </c:pt>
                <c:pt idx="2">
                  <c:v>36</c:v>
                </c:pt>
                <c:pt idx="3">
                  <c:v>35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5-7419-4C81-A1EA-B9753A3DF699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ОДО</c:v>
                </c:pt>
              </c:strCache>
            </c:strRef>
          </c:tx>
          <c:spPr>
            <a:solidFill>
              <a:srgbClr val="00FFFF"/>
            </a:solidFill>
            <a:ln w="1022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3.8482095136290674E-2"/>
                  <c:y val="-0.107174754391187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419-4C81-A1EA-B9753A3DF699}"/>
                </c:ext>
              </c:extLst>
            </c:dLbl>
            <c:dLbl>
              <c:idx val="2"/>
              <c:layout>
                <c:manualLayout>
                  <c:x val="4.703367183324432E-2"/>
                  <c:y val="-0.10122060136945522"/>
                </c:manualLayout>
              </c:layout>
              <c:tx>
                <c:rich>
                  <a:bodyPr/>
                  <a:lstStyle/>
                  <a:p>
                    <a:fld id="{6182AB33-58EE-48BC-8F98-18FD7AAD0262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7419-4C81-A1EA-B9753A3DF699}"/>
                </c:ext>
              </c:extLst>
            </c:dLbl>
            <c:dLbl>
              <c:idx val="3"/>
              <c:layout>
                <c:manualLayout>
                  <c:x val="4.9171566007482466E-2"/>
                  <c:y val="-8.93122953259900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419-4C81-A1EA-B9753A3DF699}"/>
                </c:ext>
              </c:extLst>
            </c:dLbl>
            <c:spPr>
              <a:noFill/>
              <a:ln w="20457">
                <a:noFill/>
              </a:ln>
            </c:spPr>
            <c:txPr>
              <a:bodyPr/>
              <a:lstStyle/>
              <a:p>
                <a:pPr>
                  <a:defRPr sz="966" b="0" i="0" u="none" strike="noStrike" baseline="0">
                    <a:solidFill>
                      <a:sysClr val="windowText" lastClr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Sheet1!$B$6:$E$6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9-7419-4C81-A1EA-B9753A3DF69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61278208"/>
        <c:axId val="161292288"/>
        <c:axId val="0"/>
      </c:bar3DChart>
      <c:catAx>
        <c:axId val="161278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7671">
            <a:noFill/>
          </a:ln>
        </c:spPr>
        <c:txPr>
          <a:bodyPr rot="0" vert="horz"/>
          <a:lstStyle/>
          <a:p>
            <a:pPr>
              <a:defRPr sz="966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12922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12922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25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66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1278208"/>
        <c:crosses val="autoZero"/>
        <c:crossBetween val="between"/>
      </c:valAx>
      <c:spPr>
        <a:noFill/>
        <a:ln w="20457">
          <a:noFill/>
        </a:ln>
      </c:spPr>
    </c:plotArea>
    <c:legend>
      <c:legendPos val="r"/>
      <c:layout>
        <c:manualLayout>
          <c:xMode val="edge"/>
          <c:yMode val="edge"/>
          <c:x val="0.83207070707070763"/>
          <c:y val="0.35317460317460697"/>
          <c:w val="0.16035353535353489"/>
          <c:h val="0.48015873015873017"/>
        </c:manualLayout>
      </c:layout>
      <c:overlay val="0"/>
      <c:spPr>
        <a:solidFill>
          <a:srgbClr val="FFFFFF"/>
        </a:solidFill>
        <a:ln w="2557">
          <a:solidFill>
            <a:srgbClr val="000000"/>
          </a:solidFill>
          <a:prstDash val="solid"/>
        </a:ln>
        <a:effectLst>
          <a:outerShdw dist="35921" dir="2700000" algn="br">
            <a:srgbClr val="000000"/>
          </a:outerShdw>
        </a:effectLst>
      </c:spPr>
      <c:txPr>
        <a:bodyPr/>
        <a:lstStyle/>
        <a:p>
          <a:pPr>
            <a:defRPr sz="886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66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3.0000000000000002E-2</c:v>
                </c:pt>
                <c:pt idx="1">
                  <c:v>8.6000000000000021E-2</c:v>
                </c:pt>
                <c:pt idx="2" formatCode="0%">
                  <c:v>0.24000000000000005</c:v>
                </c:pt>
                <c:pt idx="3">
                  <c:v>0.28500000000000009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98-4464-B5DF-B72A4E9EC4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395072"/>
        <c:axId val="161396608"/>
      </c:barChart>
      <c:catAx>
        <c:axId val="16139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1396608"/>
        <c:crosses val="autoZero"/>
        <c:auto val="1"/>
        <c:lblAlgn val="ctr"/>
        <c:lblOffset val="100"/>
        <c:noMultiLvlLbl val="0"/>
      </c:catAx>
      <c:valAx>
        <c:axId val="1613966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13950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 уч.г.</c:v>
                </c:pt>
                <c:pt idx="1">
                  <c:v>2016-2017 уч.г.</c:v>
                </c:pt>
                <c:pt idx="2">
                  <c:v>2017-2018 уч.г.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6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34-4B50-A9DF-74DA30A206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7861760"/>
        <c:axId val="157863296"/>
      </c:barChart>
      <c:catAx>
        <c:axId val="157861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7863296"/>
        <c:crosses val="autoZero"/>
        <c:auto val="1"/>
        <c:lblAlgn val="ctr"/>
        <c:lblOffset val="100"/>
        <c:noMultiLvlLbl val="0"/>
      </c:catAx>
      <c:valAx>
        <c:axId val="157863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8617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3"/>
          <c:order val="3"/>
          <c:explosion val="25"/>
          <c:dPt>
            <c:idx val="0"/>
            <c:bubble3D val="0"/>
            <c:spPr>
              <a:solidFill>
                <a:srgbClr val="CC66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F3F-4770-AF12-63709521EE2E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F3F-4770-AF12-63709521EE2E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F3F-4770-AF12-63709521EE2E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F3F-4770-AF12-63709521EE2E}"/>
              </c:ext>
            </c:extLst>
          </c:dPt>
          <c:dPt>
            <c:idx val="5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F3F-4770-AF12-63709521EE2E}"/>
              </c:ext>
            </c:extLst>
          </c:dPt>
          <c:dPt>
            <c:idx val="6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F3F-4770-AF12-63709521EE2E}"/>
              </c:ext>
            </c:extLst>
          </c:dPt>
          <c:dPt>
            <c:idx val="7"/>
            <c:bubble3D val="0"/>
            <c:spPr>
              <a:solidFill>
                <a:schemeClr val="accent6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F3F-4770-AF12-63709521EE2E}"/>
              </c:ext>
            </c:extLst>
          </c:dPt>
          <c:dLbls>
            <c:dLbl>
              <c:idx val="0"/>
              <c:layout>
                <c:manualLayout>
                  <c:x val="-0.3952719342917958"/>
                  <c:y val="3.54428994248060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3F-4770-AF12-63709521EE2E}"/>
                </c:ext>
              </c:extLst>
            </c:dLbl>
            <c:dLbl>
              <c:idx val="1"/>
              <c:layout>
                <c:manualLayout>
                  <c:x val="-0.15750616993771321"/>
                  <c:y val="-6.372033283073688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3F-4770-AF12-63709521EE2E}"/>
                </c:ext>
              </c:extLst>
            </c:dLbl>
            <c:dLbl>
              <c:idx val="2"/>
              <c:layout>
                <c:manualLayout>
                  <c:x val="3.0910887382858236E-2"/>
                  <c:y val="-3.32238789300273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F3F-4770-AF12-63709521EE2E}"/>
                </c:ext>
              </c:extLst>
            </c:dLbl>
            <c:dLbl>
              <c:idx val="3"/>
              <c:layout>
                <c:manualLayout>
                  <c:x val="-3.3938879530605939E-2"/>
                  <c:y val="-4.546914614396606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F3F-4770-AF12-63709521EE2E}"/>
                </c:ext>
              </c:extLst>
            </c:dLbl>
            <c:dLbl>
              <c:idx val="4"/>
              <c:layout>
                <c:manualLayout>
                  <c:x val="-1.9071745385060765E-3"/>
                  <c:y val="-0.2820608700508193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F3F-4770-AF12-63709521EE2E}"/>
                </c:ext>
              </c:extLst>
            </c:dLbl>
            <c:dLbl>
              <c:idx val="5"/>
              <c:layout>
                <c:manualLayout>
                  <c:x val="-3.4223284278519915E-2"/>
                  <c:y val="0.288217568548612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F3F-4770-AF12-63709521EE2E}"/>
                </c:ext>
              </c:extLst>
            </c:dLbl>
            <c:dLbl>
              <c:idx val="6"/>
              <c:layout>
                <c:manualLayout>
                  <c:x val="-0.19006072002193755"/>
                  <c:y val="0.1354730552297983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F3F-4770-AF12-63709521EE2E}"/>
                </c:ext>
              </c:extLst>
            </c:dLbl>
            <c:dLbl>
              <c:idx val="7"/>
              <c:layout>
                <c:manualLayout>
                  <c:x val="6.4433388612493092E-2"/>
                  <c:y val="0.1447002848048256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F3F-4770-AF12-63709521EE2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Лист8!$A$34:$A$41</c:f>
              <c:strCache>
                <c:ptCount val="8"/>
                <c:pt idx="0">
                  <c:v>Произв-во электроэнергии, газа и воды</c:v>
                </c:pt>
                <c:pt idx="1">
                  <c:v>Сельское хозяйство</c:v>
                </c:pt>
                <c:pt idx="2">
                  <c:v>Строительство</c:v>
                </c:pt>
                <c:pt idx="3">
                  <c:v>Транспортировка и хранение</c:v>
                </c:pt>
                <c:pt idx="4">
                  <c:v>Прочие</c:v>
                </c:pt>
                <c:pt idx="5">
                  <c:v>Здравоохранение</c:v>
                </c:pt>
                <c:pt idx="6">
                  <c:v>Торговля</c:v>
                </c:pt>
                <c:pt idx="7">
                  <c:v>Промышленность</c:v>
                </c:pt>
              </c:strCache>
            </c:strRef>
          </c:cat>
          <c:val>
            <c:numRef>
              <c:f>Лист8!$E$34:$E$41</c:f>
              <c:numCache>
                <c:formatCode>0.0</c:formatCode>
                <c:ptCount val="8"/>
                <c:pt idx="0">
                  <c:v>22.9</c:v>
                </c:pt>
                <c:pt idx="1">
                  <c:v>42.6</c:v>
                </c:pt>
                <c:pt idx="2">
                  <c:v>62.724800000000002</c:v>
                </c:pt>
                <c:pt idx="3">
                  <c:v>1039.42</c:v>
                </c:pt>
                <c:pt idx="4">
                  <c:v>363.322</c:v>
                </c:pt>
                <c:pt idx="5">
                  <c:v>13.293100000000001</c:v>
                </c:pt>
                <c:pt idx="6">
                  <c:v>0.70000000000000051</c:v>
                </c:pt>
                <c:pt idx="7">
                  <c:v>3127.4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CF3F-4770-AF12-63709521EE2E}"/>
            </c:ext>
          </c:extLst>
        </c:ser>
        <c:ser>
          <c:idx val="2"/>
          <c:order val="2"/>
          <c:explosion val="25"/>
          <c:cat>
            <c:strRef>
              <c:f>Лист8!$A$34:$A$41</c:f>
              <c:strCache>
                <c:ptCount val="8"/>
                <c:pt idx="0">
                  <c:v>Произв-во электроэнергии, газа и воды</c:v>
                </c:pt>
                <c:pt idx="1">
                  <c:v>Сельское хозяйство</c:v>
                </c:pt>
                <c:pt idx="2">
                  <c:v>Строительство</c:v>
                </c:pt>
                <c:pt idx="3">
                  <c:v>Транспортировка и хранение</c:v>
                </c:pt>
                <c:pt idx="4">
                  <c:v>Прочие</c:v>
                </c:pt>
                <c:pt idx="5">
                  <c:v>Здравоохранение</c:v>
                </c:pt>
                <c:pt idx="6">
                  <c:v>Торговля</c:v>
                </c:pt>
                <c:pt idx="7">
                  <c:v>Промышленность</c:v>
                </c:pt>
              </c:strCache>
            </c:strRef>
          </c:cat>
          <c:val>
            <c:numRef>
              <c:f>Лист8!$D$34:$D$41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CF3F-4770-AF12-63709521EE2E}"/>
            </c:ext>
          </c:extLst>
        </c:ser>
        <c:ser>
          <c:idx val="1"/>
          <c:order val="1"/>
          <c:explosion val="25"/>
          <c:cat>
            <c:strRef>
              <c:f>Лист8!$A$34:$A$41</c:f>
              <c:strCache>
                <c:ptCount val="8"/>
                <c:pt idx="0">
                  <c:v>Произв-во электроэнергии, газа и воды</c:v>
                </c:pt>
                <c:pt idx="1">
                  <c:v>Сельское хозяйство</c:v>
                </c:pt>
                <c:pt idx="2">
                  <c:v>Строительство</c:v>
                </c:pt>
                <c:pt idx="3">
                  <c:v>Транспортировка и хранение</c:v>
                </c:pt>
                <c:pt idx="4">
                  <c:v>Прочие</c:v>
                </c:pt>
                <c:pt idx="5">
                  <c:v>Здравоохранение</c:v>
                </c:pt>
                <c:pt idx="6">
                  <c:v>Торговля</c:v>
                </c:pt>
                <c:pt idx="7">
                  <c:v>Промышленность</c:v>
                </c:pt>
              </c:strCache>
            </c:strRef>
          </c:cat>
          <c:val>
            <c:numRef>
              <c:f>Лист8!$C$34:$C$41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CF3F-4770-AF12-63709521EE2E}"/>
            </c:ext>
          </c:extLst>
        </c:ser>
        <c:ser>
          <c:idx val="0"/>
          <c:order val="0"/>
          <c:explosion val="25"/>
          <c:cat>
            <c:strRef>
              <c:f>Лист8!$A$34:$A$41</c:f>
              <c:strCache>
                <c:ptCount val="8"/>
                <c:pt idx="0">
                  <c:v>Произв-во электроэнергии, газа и воды</c:v>
                </c:pt>
                <c:pt idx="1">
                  <c:v>Сельское хозяйство</c:v>
                </c:pt>
                <c:pt idx="2">
                  <c:v>Строительство</c:v>
                </c:pt>
                <c:pt idx="3">
                  <c:v>Транспортировка и хранение</c:v>
                </c:pt>
                <c:pt idx="4">
                  <c:v>Прочие</c:v>
                </c:pt>
                <c:pt idx="5">
                  <c:v>Здравоохранение</c:v>
                </c:pt>
                <c:pt idx="6">
                  <c:v>Торговля</c:v>
                </c:pt>
                <c:pt idx="7">
                  <c:v>Промышленность</c:v>
                </c:pt>
              </c:strCache>
            </c:strRef>
          </c:cat>
          <c:val>
            <c:numRef>
              <c:f>Лист8!$B$34:$B$41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CF3F-4770-AF12-63709521EE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276-4B86-80C9-21229A90674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276-4B86-80C9-21229A90674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276-4B86-80C9-21229A90674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276-4B86-80C9-21229A90674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276-4B86-80C9-21229A90674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276-4B86-80C9-21229A90674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9276-4B86-80C9-21229A90674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Слабослышащие0,5%</c:v>
                </c:pt>
                <c:pt idx="1">
                  <c:v>Слабовидящие</c:v>
                </c:pt>
                <c:pt idx="2">
                  <c:v>ТНР</c:v>
                </c:pt>
                <c:pt idx="3">
                  <c:v>НОДА</c:v>
                </c:pt>
                <c:pt idx="4">
                  <c:v>ЗПР</c:v>
                </c:pt>
                <c:pt idx="5">
                  <c:v>РАС</c:v>
                </c:pt>
                <c:pt idx="6">
                  <c:v>УО</c:v>
                </c:pt>
              </c:strCache>
            </c:strRef>
          </c:cat>
          <c:val>
            <c:numRef>
              <c:f>Лист1!$B$2:$B$8</c:f>
              <c:numCache>
                <c:formatCode>0.00%</c:formatCode>
                <c:ptCount val="7"/>
                <c:pt idx="0">
                  <c:v>5.0000000000000018E-3</c:v>
                </c:pt>
                <c:pt idx="1">
                  <c:v>5.0000000000000018E-3</c:v>
                </c:pt>
                <c:pt idx="2">
                  <c:v>7.0000000000000019E-3</c:v>
                </c:pt>
                <c:pt idx="3">
                  <c:v>9.0000000000000028E-3</c:v>
                </c:pt>
                <c:pt idx="4">
                  <c:v>0.45100000000000001</c:v>
                </c:pt>
                <c:pt idx="5">
                  <c:v>1.0000000000000005E-3</c:v>
                </c:pt>
                <c:pt idx="6">
                  <c:v>0.52200000000000002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9A-473E-83E5-2F599612BD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1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  <a:p>
            <a:pPr>
              <a:defRPr sz="81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  <a:p>
            <a:pPr>
              <a:defRPr sz="81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rich>
      </c:tx>
      <c:layout>
        <c:manualLayout>
          <c:xMode val="edge"/>
          <c:yMode val="edge"/>
          <c:x val="0.11439114391143919"/>
          <c:y val="1.9553072625698331E-2"/>
        </c:manualLayout>
      </c:layout>
      <c:overlay val="0"/>
      <c:spPr>
        <a:noFill/>
        <a:ln w="20666">
          <a:noFill/>
        </a:ln>
      </c:spPr>
    </c:title>
    <c:autoTitleDeleted val="0"/>
    <c:view3D>
      <c:rotX val="15"/>
      <c:hPercent val="4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5940959409594101E-2"/>
          <c:y val="0.23184357541899442"/>
          <c:w val="0.88560885608856132"/>
          <c:h val="0.550279329608938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Тайшетский район</c:v>
                </c:pt>
              </c:strCache>
            </c:strRef>
          </c:tx>
          <c:spPr>
            <a:solidFill>
              <a:srgbClr val="0000FF"/>
            </a:solidFill>
            <a:ln w="1033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5406678548075805E-2"/>
                  <c:y val="-3.4006177457395828E-2"/>
                </c:manualLayout>
              </c:layout>
              <c:spPr>
                <a:noFill/>
                <a:ln w="20666">
                  <a:noFill/>
                </a:ln>
              </c:spPr>
              <c:txPr>
                <a:bodyPr/>
                <a:lstStyle/>
                <a:p>
                  <a:pPr>
                    <a:defRPr sz="814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26D-4578-924F-60709A5E1466}"/>
                </c:ext>
              </c:extLst>
            </c:dLbl>
            <c:dLbl>
              <c:idx val="1"/>
              <c:layout>
                <c:manualLayout>
                  <c:x val="3.8294001234372044E-2"/>
                  <c:y val="-1.8966365897437009E-2"/>
                </c:manualLayout>
              </c:layout>
              <c:spPr>
                <a:noFill/>
                <a:ln w="20666">
                  <a:noFill/>
                </a:ln>
              </c:spPr>
              <c:txPr>
                <a:bodyPr/>
                <a:lstStyle/>
                <a:p>
                  <a:pPr>
                    <a:defRPr sz="814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26D-4578-924F-60709A5E1466}"/>
                </c:ext>
              </c:extLst>
            </c:dLbl>
            <c:dLbl>
              <c:idx val="2"/>
              <c:layout>
                <c:manualLayout>
                  <c:x val="-1.7017819216896275E-2"/>
                  <c:y val="-1.9538514730769958E-2"/>
                </c:manualLayout>
              </c:layout>
              <c:spPr>
                <a:noFill/>
                <a:ln w="20666">
                  <a:noFill/>
                </a:ln>
              </c:spPr>
              <c:txPr>
                <a:bodyPr/>
                <a:lstStyle/>
                <a:p>
                  <a:pPr>
                    <a:defRPr sz="814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26D-4578-924F-60709A5E1466}"/>
                </c:ext>
              </c:extLst>
            </c:dLbl>
            <c:dLbl>
              <c:idx val="3"/>
              <c:layout>
                <c:manualLayout>
                  <c:x val="-4.4064993876857832E-4"/>
                  <c:y val="-1.0154829039542351E-2"/>
                </c:manualLayout>
              </c:layout>
              <c:spPr>
                <a:noFill/>
                <a:ln w="20666">
                  <a:noFill/>
                </a:ln>
              </c:spPr>
              <c:txPr>
                <a:bodyPr/>
                <a:lstStyle/>
                <a:p>
                  <a:pPr>
                    <a:defRPr sz="814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26D-4578-924F-60709A5E1466}"/>
                </c:ext>
              </c:extLst>
            </c:dLbl>
            <c:spPr>
              <a:noFill/>
              <a:ln w="2066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1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  <c:pt idx="0">
                  <c:v>2104</c:v>
                </c:pt>
                <c:pt idx="1">
                  <c:v>2105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Sheet1!$B$2:$B$5</c:f>
              <c:numCache>
                <c:formatCode>0.00%</c:formatCode>
                <c:ptCount val="4"/>
                <c:pt idx="0">
                  <c:v>0.24100000000000005</c:v>
                </c:pt>
                <c:pt idx="1">
                  <c:v>0.27100000000000002</c:v>
                </c:pt>
                <c:pt idx="2">
                  <c:v>5.1999999999999998E-2</c:v>
                </c:pt>
                <c:pt idx="3">
                  <c:v>3.790000000000001E-2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26D-4578-924F-60709A5E146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Иркутская область</c:v>
                </c:pt>
              </c:strCache>
            </c:strRef>
          </c:tx>
          <c:spPr>
            <a:solidFill>
              <a:srgbClr val="FF0000"/>
            </a:solidFill>
            <a:ln w="1033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4112546783816431E-2"/>
                  <c:y val="-2.7063738027050876E-2"/>
                </c:manualLayout>
              </c:layout>
              <c:spPr>
                <a:noFill/>
                <a:ln w="20666">
                  <a:noFill/>
                </a:ln>
              </c:spPr>
              <c:txPr>
                <a:bodyPr/>
                <a:lstStyle/>
                <a:p>
                  <a:pPr>
                    <a:defRPr sz="814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26D-4578-924F-60709A5E1466}"/>
                </c:ext>
              </c:extLst>
            </c:dLbl>
            <c:dLbl>
              <c:idx val="1"/>
              <c:layout>
                <c:manualLayout>
                  <c:x val="4.5929568460468001E-2"/>
                  <c:y val="-2.5989983423200153E-2"/>
                </c:manualLayout>
              </c:layout>
              <c:spPr>
                <a:noFill/>
                <a:ln w="20666">
                  <a:noFill/>
                </a:ln>
              </c:spPr>
              <c:txPr>
                <a:bodyPr/>
                <a:lstStyle/>
                <a:p>
                  <a:pPr>
                    <a:defRPr sz="814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26D-4578-924F-60709A5E1466}"/>
                </c:ext>
              </c:extLst>
            </c:dLbl>
            <c:dLbl>
              <c:idx val="2"/>
              <c:layout>
                <c:manualLayout>
                  <c:x val="2.3828080112520793E-2"/>
                  <c:y val="-1.6582316370281291E-2"/>
                </c:manualLayout>
              </c:layout>
              <c:spPr>
                <a:noFill/>
                <a:ln w="20666">
                  <a:noFill/>
                </a:ln>
              </c:spPr>
              <c:txPr>
                <a:bodyPr/>
                <a:lstStyle/>
                <a:p>
                  <a:pPr>
                    <a:defRPr sz="814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26D-4578-924F-60709A5E1466}"/>
                </c:ext>
              </c:extLst>
            </c:dLbl>
            <c:dLbl>
              <c:idx val="3"/>
              <c:layout>
                <c:manualLayout>
                  <c:x val="2.7423580720094775E-2"/>
                  <c:y val="-1.8979427245861335E-2"/>
                </c:manualLayout>
              </c:layout>
              <c:spPr>
                <a:noFill/>
                <a:ln w="20666">
                  <a:noFill/>
                </a:ln>
              </c:spPr>
              <c:txPr>
                <a:bodyPr/>
                <a:lstStyle/>
                <a:p>
                  <a:pPr>
                    <a:defRPr sz="814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26D-4578-924F-60709A5E1466}"/>
                </c:ext>
              </c:extLst>
            </c:dLbl>
            <c:spPr>
              <a:noFill/>
              <a:ln w="2066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1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  <c:pt idx="0">
                  <c:v>2104</c:v>
                </c:pt>
                <c:pt idx="1">
                  <c:v>2105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Sheet1!$C$2:$C$5</c:f>
              <c:numCache>
                <c:formatCode>0.00%</c:formatCode>
                <c:ptCount val="4"/>
                <c:pt idx="0">
                  <c:v>0.12429999999999999</c:v>
                </c:pt>
                <c:pt idx="1">
                  <c:v>0.11840000000000002</c:v>
                </c:pt>
                <c:pt idx="2">
                  <c:v>8.3100000000000049E-2</c:v>
                </c:pt>
                <c:pt idx="3">
                  <c:v>0.11760000000000002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626D-4578-924F-60709A5E146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61505664"/>
        <c:axId val="161507200"/>
        <c:axId val="0"/>
      </c:bar3DChart>
      <c:catAx>
        <c:axId val="161505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5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6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15072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1507200"/>
        <c:scaling>
          <c:orientation val="minMax"/>
        </c:scaling>
        <c:delete val="0"/>
        <c:axPos val="l"/>
        <c:majorGridlines>
          <c:spPr>
            <a:ln w="2583">
              <a:solidFill>
                <a:srgbClr val="000000"/>
              </a:solidFill>
              <a:prstDash val="solid"/>
            </a:ln>
          </c:spPr>
        </c:majorGridlines>
        <c:numFmt formatCode="0.00%" sourceLinked="1"/>
        <c:majorTickMark val="out"/>
        <c:minorTickMark val="none"/>
        <c:tickLblPos val="nextTo"/>
        <c:spPr>
          <a:ln w="25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5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1505664"/>
        <c:crosses val="autoZero"/>
        <c:crossBetween val="between"/>
      </c:valAx>
      <c:spPr>
        <a:noFill/>
        <a:ln w="20666">
          <a:noFill/>
        </a:ln>
      </c:spPr>
    </c:plotArea>
    <c:legend>
      <c:legendPos val="b"/>
      <c:layout>
        <c:manualLayout>
          <c:xMode val="edge"/>
          <c:yMode val="edge"/>
          <c:x val="0.23616236162361617"/>
          <c:y val="0.9245810055865924"/>
          <c:w val="0.52583025830258323"/>
          <c:h val="6.7039106145251409E-2"/>
        </c:manualLayout>
      </c:layout>
      <c:overlay val="0"/>
      <c:spPr>
        <a:noFill/>
        <a:ln w="2583">
          <a:solidFill>
            <a:srgbClr val="000000"/>
          </a:solidFill>
          <a:prstDash val="solid"/>
        </a:ln>
      </c:spPr>
      <c:txPr>
        <a:bodyPr/>
        <a:lstStyle/>
        <a:p>
          <a:pPr>
            <a:defRPr sz="74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6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0407006415864684E-2"/>
          <c:y val="0.15120047494063243"/>
          <c:w val="0.51570519830854522"/>
          <c:h val="0.719907199100112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1"/>
                <c:pt idx="0">
                  <c:v>Общий охват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864-4517-AA4E-C2C9A0AF1FF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1"/>
                <c:pt idx="0">
                  <c:v>Общий охват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864-4517-AA4E-C2C9A0AF1FF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1"/>
                <c:pt idx="0">
                  <c:v>Общий охват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864-4517-AA4E-C2C9A0AF1F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613696"/>
        <c:axId val="161615232"/>
      </c:barChart>
      <c:catAx>
        <c:axId val="161613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1615232"/>
        <c:crosses val="autoZero"/>
        <c:auto val="1"/>
        <c:lblAlgn val="ctr"/>
        <c:lblOffset val="100"/>
        <c:noMultiLvlLbl val="0"/>
      </c:catAx>
      <c:valAx>
        <c:axId val="161615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1613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Динамика численности</a:t>
            </a:r>
            <a:r>
              <a:rPr lang="ru-RU" sz="1400" baseline="0"/>
              <a:t> населения МО "Тайшетский район", чел.</a:t>
            </a:r>
            <a:endParaRPr lang="ru-RU" sz="14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CC66FF"/>
            </a:solidFill>
          </c:spPr>
          <c:invertIfNegative val="0"/>
          <c:dLbls>
            <c:dLbl>
              <c:idx val="0"/>
              <c:layout>
                <c:manualLayout>
                  <c:x val="3.888888888888889E-2"/>
                  <c:y val="-3.7037037037037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A1E-48B2-B1C9-FCC2758EAF10}"/>
                </c:ext>
              </c:extLst>
            </c:dLbl>
            <c:dLbl>
              <c:idx val="1"/>
              <c:layout>
                <c:manualLayout>
                  <c:x val="3.333333333333334E-2"/>
                  <c:y val="-3.24074074074082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A1E-48B2-B1C9-FCC2758EAF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Лист15!$A$2:$A$3</c:f>
              <c:strCache>
                <c:ptCount val="2"/>
                <c:pt idx="0">
                  <c:v>на начало 2016 года</c:v>
                </c:pt>
                <c:pt idx="1">
                  <c:v>на начало 2017 года</c:v>
                </c:pt>
              </c:strCache>
            </c:strRef>
          </c:cat>
          <c:val>
            <c:numRef>
              <c:f>Лист15!$B$2:$B$3</c:f>
              <c:numCache>
                <c:formatCode>General</c:formatCode>
                <c:ptCount val="2"/>
                <c:pt idx="0">
                  <c:v>74881</c:v>
                </c:pt>
                <c:pt idx="1">
                  <c:v>74188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A1E-48B2-B1C9-FCC2758EAF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7586944"/>
        <c:axId val="157588480"/>
        <c:axId val="0"/>
      </c:bar3DChart>
      <c:catAx>
        <c:axId val="157586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57588480"/>
        <c:crosses val="autoZero"/>
        <c:auto val="1"/>
        <c:lblAlgn val="ctr"/>
        <c:lblOffset val="100"/>
        <c:noMultiLvlLbl val="0"/>
      </c:catAx>
      <c:valAx>
        <c:axId val="157588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586944"/>
        <c:crosses val="autoZero"/>
        <c:crossBetween val="between"/>
      </c:valAx>
    </c:plotArea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Динамика возрастной структуры населения, чел.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Лист4!$B$30</c:f>
              <c:strCache>
                <c:ptCount val="1"/>
                <c:pt idx="0">
                  <c:v>на 01.01.2016 г.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Лист4!$A$31:$A$33</c:f>
              <c:strCache>
                <c:ptCount val="3"/>
                <c:pt idx="0">
                  <c:v>лица моложе трудоспособного возраста</c:v>
                </c:pt>
                <c:pt idx="1">
                  <c:v>лица в трудоспособном возрасте</c:v>
                </c:pt>
                <c:pt idx="2">
                  <c:v>лица старше трудоспособного возраста</c:v>
                </c:pt>
              </c:strCache>
            </c:strRef>
          </c:cat>
          <c:val>
            <c:numRef>
              <c:f>Лист4!$B$31:$B$33</c:f>
              <c:numCache>
                <c:formatCode>General</c:formatCode>
                <c:ptCount val="3"/>
                <c:pt idx="0">
                  <c:v>17129</c:v>
                </c:pt>
                <c:pt idx="1">
                  <c:v>41650</c:v>
                </c:pt>
                <c:pt idx="2">
                  <c:v>16102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2C2-49B7-8DF6-D15E639622A9}"/>
            </c:ext>
          </c:extLst>
        </c:ser>
        <c:ser>
          <c:idx val="1"/>
          <c:order val="1"/>
          <c:tx>
            <c:strRef>
              <c:f>Лист4!$C$30</c:f>
              <c:strCache>
                <c:ptCount val="1"/>
                <c:pt idx="0">
                  <c:v>на 01.01.2017 г.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Лист4!$A$31:$A$33</c:f>
              <c:strCache>
                <c:ptCount val="3"/>
                <c:pt idx="0">
                  <c:v>лица моложе трудоспособного возраста</c:v>
                </c:pt>
                <c:pt idx="1">
                  <c:v>лица в трудоспособном возрасте</c:v>
                </c:pt>
                <c:pt idx="2">
                  <c:v>лица старше трудоспособного возраста</c:v>
                </c:pt>
              </c:strCache>
            </c:strRef>
          </c:cat>
          <c:val>
            <c:numRef>
              <c:f>Лист4!$C$31:$C$33</c:f>
              <c:numCache>
                <c:formatCode>General</c:formatCode>
                <c:ptCount val="3"/>
                <c:pt idx="0">
                  <c:v>17289</c:v>
                </c:pt>
                <c:pt idx="1">
                  <c:v>40782</c:v>
                </c:pt>
                <c:pt idx="2">
                  <c:v>16117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2C2-49B7-8DF6-D15E639622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7750784"/>
        <c:axId val="157752320"/>
        <c:axId val="0"/>
      </c:bar3DChart>
      <c:catAx>
        <c:axId val="1577507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57752320"/>
        <c:crosses val="autoZero"/>
        <c:auto val="1"/>
        <c:lblAlgn val="ctr"/>
        <c:lblOffset val="100"/>
        <c:noMultiLvlLbl val="0"/>
      </c:catAx>
      <c:valAx>
        <c:axId val="15775232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5775078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детей от 0 до 7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8321</c:v>
                </c:pt>
                <c:pt idx="1">
                  <c:v>8228</c:v>
                </c:pt>
                <c:pt idx="2">
                  <c:v>8071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E-429E-8F4A-2C955C40774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детей от 1 года до 7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7202</c:v>
                </c:pt>
                <c:pt idx="1">
                  <c:v>7115</c:v>
                </c:pt>
                <c:pt idx="2">
                  <c:v>7030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D5E-429E-8F4A-2C955C4077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7779840"/>
        <c:axId val="157781376"/>
        <c:axId val="157562176"/>
      </c:bar3DChart>
      <c:catAx>
        <c:axId val="157779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7781376"/>
        <c:crosses val="autoZero"/>
        <c:auto val="1"/>
        <c:lblAlgn val="ctr"/>
        <c:lblOffset val="100"/>
        <c:noMultiLvlLbl val="0"/>
      </c:catAx>
      <c:valAx>
        <c:axId val="157781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779840"/>
        <c:crosses val="autoZero"/>
        <c:crossBetween val="between"/>
      </c:valAx>
      <c:serAx>
        <c:axId val="157562176"/>
        <c:scaling>
          <c:orientation val="minMax"/>
        </c:scaling>
        <c:delete val="1"/>
        <c:axPos val="b"/>
        <c:majorTickMark val="out"/>
        <c:minorTickMark val="none"/>
        <c:tickLblPos val="none"/>
        <c:crossAx val="157781376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Доступность дошкольного образования 2017 год (%) </a:t>
            </a:r>
          </a:p>
        </c:rich>
      </c:tx>
      <c:layout>
        <c:manualLayout>
          <c:xMode val="edge"/>
          <c:yMode val="edge"/>
          <c:x val="0.12891786964129492"/>
          <c:y val="2.3809523809523812E-2"/>
        </c:manualLayout>
      </c:layout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Доступность дошкольного образования 2017 год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 возрасте от 2 месяцев до 7 лет</c:v>
                </c:pt>
                <c:pt idx="1">
                  <c:v>в возрасте от 2 месяцев до 3 лет</c:v>
                </c:pt>
                <c:pt idx="2">
                  <c:v>в возрасте от 3 лет до 7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68.8</c:v>
                </c:pt>
                <c:pt idx="1">
                  <c:v>14.3</c:v>
                </c:pt>
                <c:pt idx="2">
                  <c:v>96.4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647-484F-8DA2-1F6A1A307F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6972544"/>
        <c:axId val="156974080"/>
        <c:axId val="157563968"/>
      </c:bar3DChart>
      <c:catAx>
        <c:axId val="156972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6974080"/>
        <c:crosses val="autoZero"/>
        <c:auto val="1"/>
        <c:lblAlgn val="ctr"/>
        <c:lblOffset val="100"/>
        <c:noMultiLvlLbl val="0"/>
      </c:catAx>
      <c:valAx>
        <c:axId val="156974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6972544"/>
        <c:crosses val="autoZero"/>
        <c:crossBetween val="between"/>
      </c:valAx>
      <c:serAx>
        <c:axId val="157563968"/>
        <c:scaling>
          <c:orientation val="minMax"/>
        </c:scaling>
        <c:delete val="1"/>
        <c:axPos val="b"/>
        <c:majorTickMark val="out"/>
        <c:minorTickMark val="none"/>
        <c:tickLblPos val="none"/>
        <c:crossAx val="156974080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Охват детей дошкольным образованием 2017 год (%) 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Охват детей дошкольным образованием 2017 год (%)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 возрасте от 2 месяцев до 7 лет</c:v>
                </c:pt>
                <c:pt idx="1">
                  <c:v>в возрасте от 2 месяцев до 3 лет</c:v>
                </c:pt>
                <c:pt idx="2">
                  <c:v>в возрасте от 3 лет до 7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40.6</c:v>
                </c:pt>
                <c:pt idx="1">
                  <c:v>8.6</c:v>
                </c:pt>
                <c:pt idx="2">
                  <c:v>62.9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AA-467E-9C73-A3F4A58EDE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8028928"/>
        <c:axId val="158030464"/>
        <c:axId val="157012416"/>
      </c:bar3DChart>
      <c:catAx>
        <c:axId val="158028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8030464"/>
        <c:crosses val="autoZero"/>
        <c:auto val="1"/>
        <c:lblAlgn val="ctr"/>
        <c:lblOffset val="100"/>
        <c:noMultiLvlLbl val="0"/>
      </c:catAx>
      <c:valAx>
        <c:axId val="158030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028928"/>
        <c:crosses val="autoZero"/>
        <c:crossBetween val="between"/>
      </c:valAx>
      <c:serAx>
        <c:axId val="157012416"/>
        <c:scaling>
          <c:orientation val="minMax"/>
        </c:scaling>
        <c:delete val="1"/>
        <c:axPos val="b"/>
        <c:majorTickMark val="out"/>
        <c:minorTickMark val="none"/>
        <c:tickLblPos val="none"/>
        <c:crossAx val="158030464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Удельный</a:t>
            </a:r>
            <a:r>
              <a:rPr lang="ru-RU" sz="1200" baseline="0"/>
              <a:t> вес ч</a:t>
            </a:r>
            <a:r>
              <a:rPr lang="ru-RU" sz="1200"/>
              <a:t>исленности детей, посещающих ЧДОУ ОАО "РЖД" (%) 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удельный вес численности детей, посещающих ЧДОУ ОАО "РЖД"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11.9</c:v>
                </c:pt>
                <c:pt idx="1">
                  <c:v>11.1</c:v>
                </c:pt>
                <c:pt idx="2">
                  <c:v>10.9</c:v>
                </c:pt>
                <c:pt idx="3">
                  <c:v>11.6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740-4E43-BA39-2E6DE30247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7983872"/>
        <c:axId val="157985408"/>
        <c:axId val="157788800"/>
      </c:bar3DChart>
      <c:catAx>
        <c:axId val="157983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7985408"/>
        <c:crosses val="autoZero"/>
        <c:auto val="1"/>
        <c:lblAlgn val="ctr"/>
        <c:lblOffset val="100"/>
        <c:noMultiLvlLbl val="0"/>
      </c:catAx>
      <c:valAx>
        <c:axId val="157985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983872"/>
        <c:crosses val="autoZero"/>
        <c:crossBetween val="between"/>
      </c:valAx>
      <c:serAx>
        <c:axId val="157788800"/>
        <c:scaling>
          <c:orientation val="minMax"/>
        </c:scaling>
        <c:delete val="1"/>
        <c:axPos val="b"/>
        <c:majorTickMark val="out"/>
        <c:minorTickMark val="none"/>
        <c:tickLblPos val="none"/>
        <c:crossAx val="157985408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  <wetp:taskpane dockstate="right" visibility="0" width="350" row="5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AA78A45F-530D-4768-93AA-1BB0D5B0BA24}">
  <we:reference id="wa104099688" version="1.3.0.0" store="ru-RU" storeType="OMEX"/>
  <we:alternateReferences>
    <we:reference id="WA104099688" version="1.3.0.0" store="WA104099688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0745A6BA-7E29-4A85-8C36-578445A745BC}">
  <we:reference id="wa104363616" version="1.0.0.0" store="ru-RU" storeType="OMEX"/>
  <we:alternateReferences>
    <we:reference id="WA104363616" version="1.0.0.0" store="WA104363616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министерства образования и науки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87DD1E-1B1D-48E6-B75C-7CB81C123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отчета</Template>
  <TotalTime>763</TotalTime>
  <Pages>95</Pages>
  <Words>20222</Words>
  <Characters>115268</Characters>
  <Application>Microsoft Office Word</Application>
  <DocSecurity>0</DocSecurity>
  <Lines>960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Ростислав Горбовский</dc:creator>
  <cp:keywords/>
  <dc:description/>
  <cp:lastModifiedBy>User</cp:lastModifiedBy>
  <cp:revision>205</cp:revision>
  <cp:lastPrinted>2018-10-21T23:57:00Z</cp:lastPrinted>
  <dcterms:created xsi:type="dcterms:W3CDTF">2018-10-20T03:43:00Z</dcterms:created>
  <dcterms:modified xsi:type="dcterms:W3CDTF">2018-10-22T03:21:00Z</dcterms:modified>
</cp:coreProperties>
</file>